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4CC76E" w14:textId="77777777" w:rsidR="007924BD" w:rsidRDefault="007924BD" w:rsidP="00C0314A">
      <w:pPr>
        <w:pBdr>
          <w:between w:val="single" w:sz="4" w:space="1" w:color="667A85" w:themeColor="text1"/>
        </w:pBdr>
      </w:pPr>
    </w:p>
    <w:p w14:paraId="0D8B9317" w14:textId="77777777" w:rsidR="00A52AFC" w:rsidRDefault="00A52AFC" w:rsidP="00C0314A">
      <w:pPr>
        <w:pStyle w:val="Title"/>
      </w:pPr>
      <w:r w:rsidRPr="006A587A">
        <w:rPr>
          <w:i/>
        </w:rPr>
        <w:t>Okeanos Explorer</w:t>
      </w:r>
      <w:r>
        <w:t xml:space="preserve"> ROV</w:t>
      </w:r>
      <w:r w:rsidRPr="006A587A">
        <w:rPr>
          <w:rStyle w:val="TitleChar"/>
        </w:rPr>
        <w:t xml:space="preserve"> </w:t>
      </w:r>
      <w:r>
        <w:t>Dive Summary</w:t>
      </w:r>
    </w:p>
    <w:tbl>
      <w:tblPr>
        <w:tblStyle w:val="MediumShading1-Accent11"/>
        <w:tblW w:w="0" w:type="auto"/>
        <w:tblInd w:w="115" w:type="dxa"/>
        <w:tblBorders>
          <w:top w:val="single" w:sz="6" w:space="0" w:color="A3A9AC"/>
          <w:left w:val="single" w:sz="6" w:space="0" w:color="A3A9AC"/>
          <w:bottom w:val="single" w:sz="6" w:space="0" w:color="A3A9AC"/>
          <w:right w:val="single" w:sz="6" w:space="0" w:color="A3A9AC"/>
          <w:insideH w:val="single" w:sz="6" w:space="0" w:color="A3A9AC"/>
          <w:insideV w:val="single" w:sz="6" w:space="0" w:color="A3A9AC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00"/>
        <w:gridCol w:w="720"/>
        <w:gridCol w:w="2160"/>
        <w:gridCol w:w="150"/>
        <w:gridCol w:w="2310"/>
        <w:gridCol w:w="2310"/>
      </w:tblGrid>
      <w:tr w:rsidR="00A52AFC" w:rsidRPr="0059665E" w14:paraId="33CA74D7" w14:textId="77777777" w:rsidTr="005966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1489"/>
            <w:vAlign w:val="center"/>
          </w:tcPr>
          <w:p w14:paraId="3E96A1D0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szCs w:val="24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Dive Information</w:t>
            </w:r>
          </w:p>
        </w:tc>
      </w:tr>
      <w:tr w:rsidR="00A52AFC" w:rsidRPr="0059665E" w14:paraId="08F28AE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8F1327F" w14:textId="77777777" w:rsidR="00A52AFC" w:rsidRPr="0059665E" w:rsidRDefault="002D198E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General Location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2B1C89" w14:textId="0E496EB2" w:rsidR="00A52AFC" w:rsidRPr="0059665E" w:rsidRDefault="00803F27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32285AC9" wp14:editId="512FACBB">
                  <wp:extent cx="4254500" cy="3190875"/>
                  <wp:effectExtent l="0" t="0" r="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EX1711_SummaryMap.pdf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0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1264985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5BC7F00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General Area Descriptor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204F044C" w14:textId="1D93D45C" w:rsidR="00C0314A" w:rsidRPr="0059665E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Gulf of Mexico</w:t>
            </w:r>
          </w:p>
        </w:tc>
      </w:tr>
      <w:tr w:rsidR="00A52AFC" w:rsidRPr="0059665E" w14:paraId="31B296E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83565C6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Site Name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8E35CB" w14:textId="2D02685D" w:rsidR="00A52AFC" w:rsidRPr="0059665E" w:rsidRDefault="00266E0F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Penchant Basin</w:t>
            </w:r>
            <w:r w:rsidR="00803F27">
              <w:rPr>
                <w:sz w:val="20"/>
                <w:szCs w:val="24"/>
              </w:rPr>
              <w:t xml:space="preserve"> (GC276)</w:t>
            </w:r>
          </w:p>
        </w:tc>
      </w:tr>
      <w:tr w:rsidR="00854EF5" w:rsidRPr="0059665E" w14:paraId="7AB3C29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2B549E0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Science Team Leads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684002AE" w14:textId="1CA39D81" w:rsidR="00854EF5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Diva Amon</w:t>
            </w:r>
            <w:r w:rsidR="00620088">
              <w:rPr>
                <w:sz w:val="20"/>
                <w:szCs w:val="24"/>
              </w:rPr>
              <w:t xml:space="preserve"> and Charles Messing</w:t>
            </w:r>
          </w:p>
        </w:tc>
      </w:tr>
      <w:tr w:rsidR="00854EF5" w:rsidRPr="0059665E" w14:paraId="1FA1B13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3E3F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Expedition Coordinator</w:t>
            </w:r>
            <w:r w:rsidRPr="0059665E">
              <w:rPr>
                <w:b w:val="0"/>
                <w:color w:val="333333"/>
                <w:sz w:val="20"/>
                <w:szCs w:val="24"/>
              </w:rPr>
              <w:t xml:space="preserve"> 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82286FF" w14:textId="17E02403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 w:rsidRPr="00620088">
              <w:rPr>
                <w:sz w:val="20"/>
                <w:szCs w:val="24"/>
              </w:rPr>
              <w:t>Brian Kennedy</w:t>
            </w:r>
          </w:p>
        </w:tc>
      </w:tr>
      <w:tr w:rsidR="00854EF5" w:rsidRPr="0059665E" w14:paraId="3FEFD01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91856E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ROV Dive Supervisor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C9F604" w14:textId="7B341AC8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Dan Rogers</w:t>
            </w:r>
          </w:p>
        </w:tc>
      </w:tr>
      <w:tr w:rsidR="00854EF5" w:rsidRPr="0059665E" w14:paraId="416AE6E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E0EFDF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Mapping Lead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32A18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Mike White</w:t>
            </w:r>
          </w:p>
        </w:tc>
      </w:tr>
      <w:tr w:rsidR="00854EF5" w:rsidRPr="0059665E" w14:paraId="5FF006D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D28C3E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ROV Dive Name</w:t>
            </w:r>
          </w:p>
        </w:tc>
      </w:tr>
      <w:tr w:rsidR="00854EF5" w:rsidRPr="0059665E" w14:paraId="171F92B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642B64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Cruise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588629" w14:textId="7086D031" w:rsidR="00854EF5" w:rsidRPr="0059665E" w:rsidRDefault="00C0314A" w:rsidP="0062008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EX17</w:t>
            </w:r>
            <w:r w:rsidR="00620088">
              <w:rPr>
                <w:sz w:val="20"/>
              </w:rPr>
              <w:t>11</w:t>
            </w:r>
          </w:p>
        </w:tc>
      </w:tr>
      <w:tr w:rsidR="00854EF5" w:rsidRPr="0059665E" w14:paraId="3F41C4E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14D06D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Leg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0C706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854EF5" w:rsidRPr="0059665E" w14:paraId="51159AE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92C0B3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Dive Number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9B71E64" w14:textId="48528418" w:rsidR="00854EF5" w:rsidRPr="0059665E" w:rsidRDefault="00854EF5" w:rsidP="00266E0F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DIVE</w:t>
            </w:r>
            <w:r w:rsidR="00266E0F">
              <w:rPr>
                <w:sz w:val="20"/>
              </w:rPr>
              <w:t>14</w:t>
            </w:r>
          </w:p>
        </w:tc>
      </w:tr>
      <w:tr w:rsidR="00854EF5" w:rsidRPr="0059665E" w14:paraId="04C6622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44E448B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Equipment Deployed</w:t>
            </w:r>
          </w:p>
        </w:tc>
      </w:tr>
      <w:tr w:rsidR="00854EF5" w:rsidRPr="0059665E" w14:paraId="2388B25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9B166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B2B2F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Deep Discoverer</w:t>
            </w:r>
          </w:p>
        </w:tc>
      </w:tr>
      <w:tr w:rsidR="00854EF5" w:rsidRPr="0059665E" w14:paraId="224ED53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E2F13D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Camera Platform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F19F81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proofErr w:type="spellStart"/>
            <w:r>
              <w:rPr>
                <w:sz w:val="20"/>
              </w:rPr>
              <w:t>Seirios</w:t>
            </w:r>
            <w:proofErr w:type="spellEnd"/>
          </w:p>
        </w:tc>
      </w:tr>
      <w:tr w:rsidR="00854EF5" w:rsidRPr="0059665E" w14:paraId="26E29D2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 w:val="restart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5571AAA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ROV Measurements</w:t>
            </w:r>
          </w:p>
        </w:tc>
        <w:bookmarkStart w:id="0" w:name="Check1"/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9A6CA9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bookmarkEnd w:id="0"/>
            <w:r w:rsidRPr="0059665E">
              <w:rPr>
                <w:sz w:val="20"/>
              </w:rPr>
              <w:t xml:space="preserve"> CTD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7E79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Depth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03C5DA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Altitude</w:t>
            </w:r>
          </w:p>
        </w:tc>
      </w:tr>
      <w:tr w:rsidR="00854EF5" w:rsidRPr="0059665E" w14:paraId="79636D0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EB48D5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F9ED0C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Scanning Sonar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ABBD5B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USBL Position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30246D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Heading</w:t>
            </w:r>
          </w:p>
        </w:tc>
      </w:tr>
      <w:tr w:rsidR="00854EF5" w:rsidRPr="0059665E" w14:paraId="45CDF26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65AB31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950B1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Pitch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0D8335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Roll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135BE2F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1</w:t>
            </w:r>
          </w:p>
        </w:tc>
      </w:tr>
      <w:tr w:rsidR="00854EF5" w:rsidRPr="0059665E" w14:paraId="12806A5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8D957C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5081DAB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2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66F67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1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095EA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2</w:t>
            </w:r>
          </w:p>
        </w:tc>
      </w:tr>
      <w:tr w:rsidR="00854EF5" w:rsidRPr="0059665E" w14:paraId="4D79CA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37D08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89E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3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BB1059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4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12FAFD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A55D55">
              <w:rPr>
                <w:sz w:val="20"/>
                <w:lang w:bidi="en-US"/>
              </w:rPr>
            </w:r>
            <w:r w:rsidR="00A55D55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5</w:t>
            </w:r>
          </w:p>
        </w:tc>
      </w:tr>
      <w:tr w:rsidR="00854EF5" w:rsidRPr="0059665E" w14:paraId="782DAD4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45409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Equipment Malfunctions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6F1E011" w14:textId="26FA5114" w:rsidR="00854EF5" w:rsidRPr="0059665E" w:rsidRDefault="003A7E17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16B1D6C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5DC3C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 Dive Summary</w:t>
            </w:r>
            <w:r w:rsidRPr="0059665E">
              <w:rPr>
                <w:b w:val="0"/>
                <w:color w:val="333333"/>
                <w:sz w:val="20"/>
                <w:szCs w:val="24"/>
              </w:rPr>
              <w:br/>
              <w:t>(from processed ROV data)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91A7846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ab/>
              <w:t xml:space="preserve">  Dive Summary:</w:t>
            </w:r>
            <w:r w:rsidRPr="003A7E17">
              <w:rPr>
                <w:sz w:val="20"/>
                <w:lang w:bidi="en-US"/>
              </w:rPr>
              <w:tab/>
              <w:t>EX1711_DIVE14</w:t>
            </w:r>
          </w:p>
          <w:p w14:paraId="6784E97F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^^^^^^^^^^^^^^^^^^^^^^^^^^^^^^^^^^^^^^^^^^^^^^^^^^^</w:t>
            </w:r>
          </w:p>
          <w:p w14:paraId="70FEA5B2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In Water: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2017-12-17T16:07:04.722000</w:t>
            </w:r>
          </w:p>
          <w:p w14:paraId="74278177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27°, 39.987' </w:t>
            </w:r>
            <w:proofErr w:type="gramStart"/>
            <w:r w:rsidRPr="003A7E17">
              <w:rPr>
                <w:sz w:val="20"/>
                <w:lang w:bidi="en-US"/>
              </w:rPr>
              <w:t>N ;</w:t>
            </w:r>
            <w:proofErr w:type="gramEnd"/>
            <w:r w:rsidRPr="003A7E17">
              <w:rPr>
                <w:sz w:val="20"/>
                <w:lang w:bidi="en-US"/>
              </w:rPr>
              <w:t xml:space="preserve"> 091°, 20.620' W</w:t>
            </w:r>
          </w:p>
          <w:p w14:paraId="2A9EB056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4DFA1B2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Out Water: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2017-12-17T22:52:33.485000</w:t>
            </w:r>
          </w:p>
          <w:p w14:paraId="324AE3F6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27°, 39.472' </w:t>
            </w:r>
            <w:proofErr w:type="gramStart"/>
            <w:r w:rsidRPr="003A7E17">
              <w:rPr>
                <w:sz w:val="20"/>
                <w:lang w:bidi="en-US"/>
              </w:rPr>
              <w:t>N ;</w:t>
            </w:r>
            <w:proofErr w:type="gramEnd"/>
            <w:r w:rsidRPr="003A7E17">
              <w:rPr>
                <w:sz w:val="20"/>
                <w:lang w:bidi="en-US"/>
              </w:rPr>
              <w:t xml:space="preserve"> 091°, 20.671' W</w:t>
            </w:r>
          </w:p>
          <w:p w14:paraId="7E1813FA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7CC36630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Off Bottom: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2017-12-17T21:56:53.224000</w:t>
            </w:r>
          </w:p>
          <w:p w14:paraId="6F342FC1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27°, 39.804' </w:t>
            </w:r>
            <w:proofErr w:type="gramStart"/>
            <w:r w:rsidRPr="003A7E17">
              <w:rPr>
                <w:sz w:val="20"/>
                <w:lang w:bidi="en-US"/>
              </w:rPr>
              <w:t>N ;</w:t>
            </w:r>
            <w:proofErr w:type="gramEnd"/>
            <w:r w:rsidRPr="003A7E17">
              <w:rPr>
                <w:sz w:val="20"/>
                <w:lang w:bidi="en-US"/>
              </w:rPr>
              <w:t xml:space="preserve"> 091°, 21.054' W</w:t>
            </w:r>
          </w:p>
          <w:p w14:paraId="4018E3BE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15E5C7C4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On Bottom: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2017-12-17T16:49:17.825000</w:t>
            </w:r>
          </w:p>
          <w:p w14:paraId="2B2D7894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27°, 39.899' </w:t>
            </w:r>
            <w:proofErr w:type="gramStart"/>
            <w:r w:rsidRPr="003A7E17">
              <w:rPr>
                <w:sz w:val="20"/>
                <w:lang w:bidi="en-US"/>
              </w:rPr>
              <w:t>N ;</w:t>
            </w:r>
            <w:proofErr w:type="gramEnd"/>
            <w:r w:rsidRPr="003A7E17">
              <w:rPr>
                <w:sz w:val="20"/>
                <w:lang w:bidi="en-US"/>
              </w:rPr>
              <w:t xml:space="preserve"> 091°, 20.624' W</w:t>
            </w:r>
          </w:p>
          <w:p w14:paraId="0A779F75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A2D0F3E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Dive duration: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6:45:28</w:t>
            </w:r>
          </w:p>
          <w:p w14:paraId="1DAE78CB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495CD139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>Bottom Time:</w:t>
            </w:r>
            <w:r w:rsidRPr="003A7E17">
              <w:rPr>
                <w:sz w:val="20"/>
                <w:lang w:bidi="en-US"/>
              </w:rPr>
              <w:tab/>
            </w:r>
            <w:r w:rsidRPr="003A7E17">
              <w:rPr>
                <w:sz w:val="20"/>
                <w:lang w:bidi="en-US"/>
              </w:rPr>
              <w:tab/>
              <w:t xml:space="preserve"> 5:7:35</w:t>
            </w:r>
          </w:p>
          <w:p w14:paraId="08D34A82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CDE05B0" w14:textId="77777777" w:rsidR="003A7E17" w:rsidRPr="003A7E17" w:rsidRDefault="003A7E17" w:rsidP="003A7E17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3A7E17">
              <w:rPr>
                <w:sz w:val="20"/>
                <w:lang w:bidi="en-US"/>
              </w:rPr>
              <w:t xml:space="preserve">Max. depth: </w:t>
            </w:r>
            <w:r w:rsidRPr="003A7E17">
              <w:rPr>
                <w:sz w:val="20"/>
                <w:lang w:bidi="en-US"/>
              </w:rPr>
              <w:tab/>
            </w:r>
            <w:proofErr w:type="gramStart"/>
            <w:r w:rsidRPr="003A7E17">
              <w:rPr>
                <w:sz w:val="20"/>
                <w:lang w:bidi="en-US"/>
              </w:rPr>
              <w:tab/>
              <w:t xml:space="preserve">  805.4</w:t>
            </w:r>
            <w:proofErr w:type="gramEnd"/>
            <w:r w:rsidRPr="003A7E17">
              <w:rPr>
                <w:sz w:val="20"/>
                <w:lang w:bidi="en-US"/>
              </w:rPr>
              <w:t xml:space="preserve"> m</w:t>
            </w:r>
          </w:p>
          <w:p w14:paraId="272D7A1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082EBAB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88F43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Special Notes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40CF796" w14:textId="6C05426E" w:rsidR="00854EF5" w:rsidRPr="0059665E" w:rsidRDefault="003A7E17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02465EA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997BF1C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Scientists Involved</w:t>
            </w:r>
          </w:p>
          <w:p w14:paraId="0D8B73A9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(please provide name, location, affiliation, email)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tbl>
            <w:tblPr>
              <w:tblW w:w="6980" w:type="dxa"/>
              <w:tblLayout w:type="fixed"/>
              <w:tblLook w:val="04A0" w:firstRow="1" w:lastRow="0" w:firstColumn="1" w:lastColumn="0" w:noHBand="0" w:noVBand="1"/>
            </w:tblPr>
            <w:tblGrid>
              <w:gridCol w:w="1660"/>
              <w:gridCol w:w="2380"/>
              <w:gridCol w:w="2940"/>
            </w:tblGrid>
            <w:tr w:rsidR="00266E0F" w:rsidRPr="00266E0F" w14:paraId="2CBB0EF0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B999A4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Name</w:t>
                  </w:r>
                </w:p>
              </w:tc>
              <w:tc>
                <w:tcPr>
                  <w:tcW w:w="2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EC0FB87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Affiliation</w:t>
                  </w:r>
                </w:p>
              </w:tc>
              <w:tc>
                <w:tcPr>
                  <w:tcW w:w="2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C7E1A1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Email</w:t>
                  </w:r>
                </w:p>
              </w:tc>
            </w:tr>
            <w:tr w:rsidR="00266E0F" w:rsidRPr="00266E0F" w14:paraId="2ED0EF70" w14:textId="77777777" w:rsidTr="00266E0F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F38E455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 Avila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49C4DDE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Oregon State University / Nancy Foster Scholar (ONMS)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B64384E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alexandra.m.avila@gmail.com</w:t>
                  </w:r>
                </w:p>
              </w:tc>
            </w:tr>
            <w:tr w:rsidR="00266E0F" w:rsidRPr="00266E0F" w14:paraId="0D31F8C0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07E7322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Andrea </w:t>
                  </w: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Quattrini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E1391D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Harvey </w:t>
                  </w: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Mudd</w:t>
                  </w:r>
                  <w:proofErr w:type="spellEnd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FCF425E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aquattrini@g.hmc.edu</w:t>
                  </w:r>
                </w:p>
              </w:tc>
            </w:tr>
            <w:tr w:rsidR="00266E0F" w:rsidRPr="00266E0F" w14:paraId="0B1EDD05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120A71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Andrew Shuler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CB789FA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NOAA/JHT, </w:t>
                  </w: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inc.</w:t>
                  </w:r>
                  <w:proofErr w:type="spellEnd"/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8352D7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andrew.shuler@noaa.gov</w:t>
                  </w:r>
                </w:p>
              </w:tc>
            </w:tr>
            <w:tr w:rsidR="00266E0F" w:rsidRPr="00266E0F" w14:paraId="19EF1215" w14:textId="77777777" w:rsidTr="00266E0F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A11BCA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Asako</w:t>
                  </w:r>
                  <w:proofErr w:type="spellEnd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Matsumoto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57FBA45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Planetary Exploration Research Center, Chiba Institute of Technology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019D437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amatsu@gorgonian.jp</w:t>
                  </w:r>
                </w:p>
              </w:tc>
            </w:tr>
            <w:tr w:rsidR="00266E0F" w:rsidRPr="00266E0F" w14:paraId="364E252D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39569C7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Carolyn </w:t>
                  </w: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Ruppel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607A8F9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US Geological Survey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EEA1C58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cruppel@usgs.gov</w:t>
                  </w:r>
                </w:p>
              </w:tc>
            </w:tr>
            <w:tr w:rsidR="00266E0F" w:rsidRPr="00266E0F" w14:paraId="37BCA1A6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EF4F494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>Charles Messing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657CBAD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12D73B5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messingc@nova.edu</w:t>
                  </w:r>
                </w:p>
              </w:tc>
            </w:tr>
            <w:tr w:rsidR="00266E0F" w:rsidRPr="00266E0F" w14:paraId="006F3F67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A922E4D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Dhugal</w:t>
                  </w:r>
                  <w:proofErr w:type="spellEnd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Lindsay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5072760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JAMSTEC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E7E5AD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dhugal@jamstec.go.jp</w:t>
                  </w:r>
                </w:p>
              </w:tc>
            </w:tr>
            <w:tr w:rsidR="00266E0F" w:rsidRPr="00266E0F" w14:paraId="5589D622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6DFF18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 Amon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841170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Natural History Museum, London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41DC7E2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divaamon@gmail.com</w:t>
                  </w:r>
                </w:p>
              </w:tc>
            </w:tr>
            <w:tr w:rsidR="00266E0F" w:rsidRPr="00266E0F" w14:paraId="701895CA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3E8B690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Erik </w:t>
                  </w: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Cordes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1B06E7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Temple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88B390D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ecordes@temple.edu</w:t>
                  </w:r>
                </w:p>
              </w:tc>
            </w:tr>
            <w:tr w:rsidR="00266E0F" w:rsidRPr="00266E0F" w14:paraId="781D0AC2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A376010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Kenneth </w:t>
                  </w: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Sulak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96D456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0CDA3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ksulak@usgs.gov</w:t>
                  </w:r>
                </w:p>
              </w:tc>
            </w:tr>
            <w:tr w:rsidR="00266E0F" w:rsidRPr="00266E0F" w14:paraId="7E7CCA32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D32A1F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Kristopher Benson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A7BA949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Restoration Center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1A56B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kristopher.benson@noaa.gov</w:t>
                  </w:r>
                </w:p>
              </w:tc>
            </w:tr>
            <w:tr w:rsidR="00266E0F" w:rsidRPr="00266E0F" w14:paraId="542D66D7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465D0B6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 Jackson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1048300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NCEI-Stennis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5226945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Lauren.Jackson@noaa.gov</w:t>
                  </w:r>
                </w:p>
              </w:tc>
            </w:tr>
            <w:tr w:rsidR="00266E0F" w:rsidRPr="00266E0F" w14:paraId="61E8CA5E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CCF19B9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Les Watling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01AC351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University of Hawaii at </w:t>
                  </w: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Manoa</w:t>
                  </w:r>
                  <w:proofErr w:type="spellEnd"/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DC3F707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watling@hawaii.edu</w:t>
                  </w:r>
                </w:p>
              </w:tc>
            </w:tr>
            <w:tr w:rsidR="00266E0F" w:rsidRPr="00266E0F" w14:paraId="65B34CF3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AA857AF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Megan Cromwell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7389EC0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NCEI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2F2536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megan.cromwell@noaa.gov</w:t>
                  </w:r>
                </w:p>
              </w:tc>
            </w:tr>
            <w:tr w:rsidR="00266E0F" w:rsidRPr="00266E0F" w14:paraId="25A44CC0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A9BF94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Megan </w:t>
                  </w: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CB79C1F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Southern Maine Community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AED1DF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mccullermi@gmail.com</w:t>
                  </w:r>
                </w:p>
              </w:tc>
            </w:tr>
            <w:tr w:rsidR="00266E0F" w:rsidRPr="00266E0F" w14:paraId="71A487A6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B213380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Robert Carney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3C16F7F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Oceanography and Marine Sciences, LSU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EDF253E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rcarne1@lsu.edu</w:t>
                  </w:r>
                </w:p>
              </w:tc>
            </w:tr>
            <w:tr w:rsidR="00266E0F" w:rsidRPr="00266E0F" w14:paraId="63372023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FF4DA1F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Scott France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F60C9F9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at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F31592E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france@louisiana.edu</w:t>
                  </w:r>
                </w:p>
              </w:tc>
            </w:tr>
            <w:tr w:rsidR="00266E0F" w:rsidRPr="00266E0F" w14:paraId="12D655CE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4D8C42B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Tara Harmer Luke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AEA7D37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Stockton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D2676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luket@stockton.edu</w:t>
                  </w:r>
                </w:p>
              </w:tc>
            </w:tr>
            <w:tr w:rsidR="00266E0F" w:rsidRPr="00266E0F" w14:paraId="2828D623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3A682D2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Tina </w:t>
                  </w: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Molodtsova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5F59AF6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Shirshov</w:t>
                  </w:r>
                  <w:proofErr w:type="spellEnd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Institute of Oceanology RAS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A46C60E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tina@ocean.ru</w:t>
                  </w:r>
                </w:p>
              </w:tc>
            </w:tr>
            <w:tr w:rsidR="00266E0F" w:rsidRPr="00266E0F" w14:paraId="6DDA260C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1ABC865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William </w:t>
                  </w:r>
                  <w:proofErr w:type="spellStart"/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Shedd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6338FB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BOEM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31CAB08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william.shedd@boem.gov</w:t>
                  </w:r>
                </w:p>
              </w:tc>
            </w:tr>
            <w:tr w:rsidR="00266E0F" w:rsidRPr="00266E0F" w14:paraId="3B38C25F" w14:textId="77777777" w:rsidTr="00266E0F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4F299E3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Kody Kramer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A06794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BOEM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5683EA9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kody.kramer@boem.gov</w:t>
                  </w:r>
                </w:p>
              </w:tc>
            </w:tr>
            <w:tr w:rsidR="00266E0F" w:rsidRPr="00266E0F" w14:paraId="2D72076C" w14:textId="77777777" w:rsidTr="00266E0F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B857C6C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Mark Benfield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B0300C5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Louisiana State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414E9F" w14:textId="77777777" w:rsidR="00266E0F" w:rsidRPr="00266E0F" w:rsidRDefault="00266E0F" w:rsidP="00266E0F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266E0F">
                    <w:rPr>
                      <w:rFonts w:ascii="Arial" w:eastAsia="Times New Roman" w:hAnsi="Arial" w:cs="Arial"/>
                      <w:sz w:val="20"/>
                      <w:szCs w:val="20"/>
                    </w:rPr>
                    <w:t>mbenfie@lsu.edu</w:t>
                  </w:r>
                </w:p>
              </w:tc>
            </w:tr>
          </w:tbl>
          <w:p w14:paraId="39E0DB3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2E6F172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8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0AA748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Purpose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5B4CE5E" w14:textId="77777777" w:rsidR="0070772A" w:rsidRPr="004A7B26" w:rsidRDefault="0070772A" w:rsidP="0070772A">
            <w:pPr>
              <w:autoSpaceDE w:val="0"/>
              <w:autoSpaceDN w:val="0"/>
              <w:adjustRightInd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Times New Roman"/>
                <w:color w:val="FF0000"/>
                <w:sz w:val="20"/>
              </w:rPr>
            </w:pPr>
            <w:r w:rsidRPr="0037247A">
              <w:rPr>
                <w:rFonts w:ascii="Arial" w:hAnsi="Arial" w:cs="Times New Roman"/>
                <w:sz w:val="20"/>
              </w:rPr>
              <w:t xml:space="preserve">The dive site was located in a geologically active area where a number of BOEM seismic anomalies were detected, including oil and seeps. Additionally, surveys by the NOAA Ship </w:t>
            </w:r>
            <w:r w:rsidRPr="0037247A">
              <w:rPr>
                <w:rFonts w:ascii="Arial" w:hAnsi="Arial" w:cs="Times New Roman"/>
                <w:i/>
                <w:sz w:val="20"/>
              </w:rPr>
              <w:t>Okeanos Explorer</w:t>
            </w:r>
            <w:r w:rsidRPr="0037247A">
              <w:rPr>
                <w:rFonts w:ascii="Arial" w:hAnsi="Arial" w:cs="Times New Roman"/>
                <w:sz w:val="20"/>
              </w:rPr>
              <w:t xml:space="preserve"> in 2012 and 2014 detected a number of gas plumes, indicative of possible chemosynthetic habitats. </w:t>
            </w:r>
            <w:r w:rsidRPr="0037247A">
              <w:rPr>
                <w:rFonts w:ascii="Arial" w:hAnsi="Arial" w:cs="Times New Roman"/>
                <w:bCs/>
                <w:sz w:val="20"/>
              </w:rPr>
              <w:t xml:space="preserve">The </w:t>
            </w:r>
            <w:r w:rsidRPr="00872F89">
              <w:rPr>
                <w:rFonts w:ascii="Arial" w:hAnsi="Arial" w:cs="Times New Roman"/>
                <w:bCs/>
                <w:sz w:val="20"/>
              </w:rPr>
              <w:t xml:space="preserve">primary objective for this dive was to acquire baseline information on the distribution and abundance of benthic fauna, in particular at chemosynthetic habitats and for corals. This </w:t>
            </w:r>
            <w:r>
              <w:rPr>
                <w:rFonts w:ascii="Arial" w:hAnsi="Arial" w:cs="Times New Roman"/>
                <w:bCs/>
                <w:sz w:val="20"/>
              </w:rPr>
              <w:t>aided</w:t>
            </w:r>
            <w:r w:rsidRPr="00872F89">
              <w:rPr>
                <w:rFonts w:ascii="Arial" w:hAnsi="Arial" w:cs="Times New Roman"/>
                <w:bCs/>
                <w:sz w:val="20"/>
              </w:rPr>
              <w:t xml:space="preserve"> in gaining insight into the diversity, biogeography, and connectivity of these communities, which has management implications. Improving the geological understanding of the comp</w:t>
            </w:r>
            <w:r>
              <w:rPr>
                <w:rFonts w:ascii="Arial" w:hAnsi="Arial" w:cs="Times New Roman"/>
                <w:bCs/>
                <w:sz w:val="20"/>
              </w:rPr>
              <w:t>osition and origin of the area wa</w:t>
            </w:r>
            <w:r w:rsidRPr="00872F89">
              <w:rPr>
                <w:rFonts w:ascii="Arial" w:hAnsi="Arial" w:cs="Times New Roman"/>
                <w:bCs/>
                <w:sz w:val="20"/>
              </w:rPr>
              <w:t>s also of importance.</w:t>
            </w:r>
          </w:p>
          <w:p w14:paraId="06443D0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44D3635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0C94E1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Description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C17777B" w14:textId="77777777" w:rsidR="0070772A" w:rsidRPr="00D97EE2" w:rsidRDefault="0070772A" w:rsidP="00707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Lucida Grande"/>
                <w:color w:val="313131"/>
                <w:sz w:val="20"/>
                <w:szCs w:val="20"/>
              </w:rPr>
            </w:pPr>
            <w:r w:rsidRPr="00525FC6">
              <w:rPr>
                <w:rFonts w:ascii="Arial" w:hAnsi="Arial"/>
                <w:sz w:val="20"/>
              </w:rPr>
              <w:t xml:space="preserve">The ROV touched down on the </w:t>
            </w:r>
            <w:proofErr w:type="spellStart"/>
            <w:r w:rsidRPr="00525FC6">
              <w:rPr>
                <w:rFonts w:ascii="Arial" w:hAnsi="Arial"/>
                <w:sz w:val="20"/>
              </w:rPr>
              <w:t>sedimented</w:t>
            </w:r>
            <w:proofErr w:type="spellEnd"/>
            <w:r w:rsidRPr="00525FC6">
              <w:rPr>
                <w:rFonts w:ascii="Arial" w:hAnsi="Arial"/>
                <w:sz w:val="20"/>
              </w:rPr>
              <w:t xml:space="preserve"> seaflo</w:t>
            </w:r>
            <w:r>
              <w:rPr>
                <w:rFonts w:ascii="Arial" w:hAnsi="Arial"/>
                <w:sz w:val="20"/>
              </w:rPr>
              <w:t>or at 800 m in</w:t>
            </w:r>
            <w:r w:rsidRPr="00525FC6">
              <w:rPr>
                <w:rFonts w:ascii="Arial" w:hAnsi="Arial"/>
                <w:sz w:val="20"/>
              </w:rPr>
              <w:t xml:space="preserve"> ‘Penchant Basin’</w:t>
            </w:r>
            <w:r>
              <w:rPr>
                <w:rFonts w:ascii="Arial" w:hAnsi="Arial"/>
                <w:sz w:val="20"/>
              </w:rPr>
              <w:t>, where there was an abundance of</w:t>
            </w:r>
            <w:r w:rsidRPr="00525FC6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525FC6">
              <w:rPr>
                <w:rFonts w:ascii="Arial" w:hAnsi="Arial"/>
                <w:sz w:val="20"/>
              </w:rPr>
              <w:t>bentho</w:t>
            </w:r>
            <w:proofErr w:type="spellEnd"/>
            <w:r w:rsidRPr="00525FC6">
              <w:rPr>
                <w:rFonts w:ascii="Arial" w:hAnsi="Arial"/>
                <w:sz w:val="20"/>
              </w:rPr>
              <w:t>-pelagic fauna</w:t>
            </w:r>
            <w:r>
              <w:rPr>
                <w:rFonts w:ascii="Arial" w:hAnsi="Arial"/>
                <w:sz w:val="20"/>
              </w:rPr>
              <w:t>. This included</w:t>
            </w:r>
            <w:r w:rsidRPr="00525FC6">
              <w:rPr>
                <w:rFonts w:ascii="Arial" w:hAnsi="Arial"/>
                <w:sz w:val="20"/>
              </w:rPr>
              <w:t xml:space="preserve"> many fish species, </w:t>
            </w:r>
            <w:r>
              <w:rPr>
                <w:rFonts w:ascii="Arial" w:hAnsi="Arial"/>
                <w:sz w:val="20"/>
              </w:rPr>
              <w:t xml:space="preserve">as well as several </w:t>
            </w:r>
            <w:proofErr w:type="spellStart"/>
            <w:r w:rsidRPr="00FB52FD">
              <w:rPr>
                <w:rFonts w:ascii="Arial" w:hAnsi="Arial"/>
                <w:i/>
                <w:sz w:val="20"/>
              </w:rPr>
              <w:t>Bathocyroe</w:t>
            </w:r>
            <w:proofErr w:type="spellEnd"/>
            <w:r>
              <w:rPr>
                <w:rFonts w:ascii="Arial" w:hAnsi="Arial"/>
                <w:sz w:val="20"/>
              </w:rPr>
              <w:t xml:space="preserve"> sp. </w:t>
            </w:r>
            <w:r w:rsidRPr="00525FC6">
              <w:rPr>
                <w:rFonts w:ascii="Arial" w:hAnsi="Arial"/>
                <w:sz w:val="20"/>
              </w:rPr>
              <w:t xml:space="preserve">and </w:t>
            </w:r>
            <w:proofErr w:type="spellStart"/>
            <w:r w:rsidRPr="00FB52FD">
              <w:rPr>
                <w:rFonts w:ascii="Arial" w:hAnsi="Arial"/>
                <w:i/>
                <w:sz w:val="20"/>
              </w:rPr>
              <w:t>Benthocodon</w:t>
            </w:r>
            <w:proofErr w:type="spellEnd"/>
            <w:r w:rsidRPr="00FB52FD">
              <w:rPr>
                <w:rFonts w:ascii="Arial" w:hAnsi="Arial"/>
                <w:i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 xml:space="preserve">sp. This trend continued throughout the dive with </w:t>
            </w:r>
            <w:r>
              <w:rPr>
                <w:rFonts w:ascii="Arial" w:hAnsi="Arial" w:cs="Lucida Grande"/>
                <w:sz w:val="20"/>
                <w:szCs w:val="20"/>
              </w:rPr>
              <w:t>m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>any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 (&gt;10)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proofErr w:type="spellStart"/>
            <w:r w:rsidRPr="00A017AD">
              <w:rPr>
                <w:rFonts w:ascii="Arial" w:hAnsi="Arial" w:cs="Lucida Grande"/>
                <w:i/>
                <w:sz w:val="20"/>
                <w:szCs w:val="20"/>
              </w:rPr>
              <w:t>Periphylla</w:t>
            </w:r>
            <w:proofErr w:type="spellEnd"/>
            <w:r w:rsidRPr="00A017AD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A017AD">
              <w:rPr>
                <w:rFonts w:ascii="Arial" w:hAnsi="Arial" w:cs="Lucida Grande"/>
                <w:i/>
                <w:sz w:val="20"/>
                <w:szCs w:val="20"/>
              </w:rPr>
              <w:t>periphylla</w:t>
            </w:r>
            <w:proofErr w:type="spellEnd"/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and a pink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proofErr w:type="spellStart"/>
            <w:r w:rsidRPr="00513F13">
              <w:rPr>
                <w:rFonts w:ascii="Arial" w:hAnsi="Arial" w:cs="Lucida Grande"/>
                <w:sz w:val="20"/>
                <w:szCs w:val="20"/>
              </w:rPr>
              <w:t>siphonophore</w:t>
            </w:r>
            <w:proofErr w:type="spellEnd"/>
            <w:r w:rsidRPr="00513F13">
              <w:rPr>
                <w:rFonts w:ascii="Arial" w:hAnsi="Arial" w:cs="Lucida Grande"/>
                <w:sz w:val="20"/>
                <w:szCs w:val="20"/>
              </w:rPr>
              <w:t xml:space="preserve"> observed actively swimming into the seafloor. This was suggested to be a response to the bright lights of the ROV; these individuals attempted to move into deeper waters away from the light. A </w:t>
            </w:r>
            <w:proofErr w:type="spellStart"/>
            <w:r w:rsidRPr="00513F13">
              <w:rPr>
                <w:rFonts w:ascii="Arial" w:hAnsi="Arial" w:cs="Lucida Grande"/>
                <w:sz w:val="20"/>
                <w:szCs w:val="20"/>
              </w:rPr>
              <w:t>Rhodaliidae</w:t>
            </w:r>
            <w:proofErr w:type="spellEnd"/>
            <w:r w:rsidRPr="00513F13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sp. </w:t>
            </w:r>
            <w:r w:rsidRPr="00513F13">
              <w:rPr>
                <w:rFonts w:ascii="Arial" w:hAnsi="Arial" w:cs="Lucida Grande"/>
                <w:sz w:val="20"/>
                <w:szCs w:val="20"/>
              </w:rPr>
              <w:t xml:space="preserve">benthic </w:t>
            </w:r>
            <w:proofErr w:type="spellStart"/>
            <w:r w:rsidRPr="00513F13">
              <w:rPr>
                <w:rFonts w:ascii="Arial" w:hAnsi="Arial" w:cs="Lucida Grande"/>
                <w:sz w:val="20"/>
                <w:szCs w:val="20"/>
              </w:rPr>
              <w:t>siphonophore</w:t>
            </w:r>
            <w:proofErr w:type="spellEnd"/>
            <w:r w:rsidRPr="00513F13">
              <w:rPr>
                <w:rFonts w:ascii="Arial" w:hAnsi="Arial" w:cs="Lucida Grande"/>
                <w:sz w:val="20"/>
                <w:szCs w:val="20"/>
              </w:rPr>
              <w:t xml:space="preserve"> was also observed </w:t>
            </w:r>
            <w:r w:rsidRPr="00513F13">
              <w:rPr>
                <w:rFonts w:ascii="Arial" w:hAnsi="Arial" w:cs="Lucida Grande"/>
                <w:sz w:val="20"/>
                <w:szCs w:val="20"/>
              </w:rPr>
              <w:lastRenderedPageBreak/>
              <w:t xml:space="preserve">attached the seafloor, as well as an </w:t>
            </w:r>
            <w:proofErr w:type="spellStart"/>
            <w:r w:rsidRPr="00513F13">
              <w:rPr>
                <w:rFonts w:ascii="Arial" w:hAnsi="Arial" w:cs="Lucida Grande"/>
                <w:i/>
                <w:sz w:val="20"/>
                <w:szCs w:val="20"/>
              </w:rPr>
              <w:t>Apolemia</w:t>
            </w:r>
            <w:proofErr w:type="spellEnd"/>
            <w:r w:rsidRPr="00513F13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513F13">
              <w:rPr>
                <w:rFonts w:ascii="Arial" w:hAnsi="Arial" w:cs="Lucida Grande"/>
                <w:i/>
                <w:sz w:val="20"/>
                <w:szCs w:val="20"/>
              </w:rPr>
              <w:t>rubriversa</w:t>
            </w:r>
            <w:proofErr w:type="spellEnd"/>
            <w:r w:rsidRPr="00513F13">
              <w:rPr>
                <w:rFonts w:ascii="Arial" w:hAnsi="Arial" w:cs="Lucida Grande"/>
                <w:sz w:val="20"/>
                <w:szCs w:val="20"/>
              </w:rPr>
              <w:t xml:space="preserve"> or an undescribed </w:t>
            </w:r>
            <w:proofErr w:type="spellStart"/>
            <w:r w:rsidRPr="00513F13">
              <w:rPr>
                <w:rFonts w:ascii="Arial" w:hAnsi="Arial" w:cs="Lucida Grande"/>
                <w:i/>
                <w:sz w:val="20"/>
                <w:szCs w:val="20"/>
              </w:rPr>
              <w:t>Apolemia</w:t>
            </w:r>
            <w:proofErr w:type="spellEnd"/>
            <w:r w:rsidRPr="00513F13">
              <w:rPr>
                <w:rFonts w:ascii="Arial" w:hAnsi="Arial" w:cs="Lucida Grande"/>
                <w:sz w:val="20"/>
                <w:szCs w:val="20"/>
              </w:rPr>
              <w:t xml:space="preserve"> species in the water column towards the end of the dive.</w:t>
            </w:r>
          </w:p>
          <w:p w14:paraId="7B4F6D31" w14:textId="77777777" w:rsidR="0070772A" w:rsidRPr="00A56583" w:rsidRDefault="0070772A" w:rsidP="00707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Lucida Grande"/>
                <w:color w:val="313131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Moving upslope, the seafloor was covered with</w:t>
            </w:r>
            <w:r w:rsidRPr="00525FC6">
              <w:rPr>
                <w:rFonts w:ascii="Arial" w:hAnsi="Arial"/>
                <w:sz w:val="20"/>
              </w:rPr>
              <w:t xml:space="preserve"> many burrows and mounds. </w:t>
            </w:r>
            <w:r>
              <w:rPr>
                <w:rFonts w:ascii="Arial" w:hAnsi="Arial"/>
                <w:sz w:val="20"/>
              </w:rPr>
              <w:t xml:space="preserve">Arthropod species observed within burrows and sediment were </w:t>
            </w:r>
            <w:proofErr w:type="spellStart"/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Trichopeltarion</w:t>
            </w:r>
            <w:proofErr w:type="spellEnd"/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 xml:space="preserve"> 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sp., </w:t>
            </w:r>
            <w:proofErr w:type="spellStart"/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Bathynomus</w:t>
            </w:r>
            <w:proofErr w:type="spellEnd"/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 xml:space="preserve"> </w:t>
            </w:r>
            <w:proofErr w:type="spellStart"/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giganteus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, </w:t>
            </w:r>
            <w:proofErr w:type="spellStart"/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Neolithodes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? sp., </w:t>
            </w:r>
            <w:proofErr w:type="spellStart"/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Nephropsis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sp., </w:t>
            </w:r>
            <w:proofErr w:type="spellStart"/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Acanthacaris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</w:t>
            </w:r>
            <w:r w:rsidRPr="00E7451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caeca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, </w:t>
            </w:r>
            <w:proofErr w:type="spellStart"/>
            <w:r w:rsidRPr="00E7451C">
              <w:rPr>
                <w:rFonts w:ascii="Arial" w:hAnsi="Arial"/>
                <w:i/>
                <w:sz w:val="20"/>
              </w:rPr>
              <w:t>Glyphocrangon</w:t>
            </w:r>
            <w:proofErr w:type="spellEnd"/>
            <w:r w:rsidRPr="00525FC6">
              <w:rPr>
                <w:rFonts w:ascii="Arial" w:hAnsi="Arial"/>
                <w:sz w:val="20"/>
              </w:rPr>
              <w:t xml:space="preserve"> sp.</w:t>
            </w:r>
            <w:r>
              <w:rPr>
                <w:rFonts w:ascii="Arial" w:hAnsi="Arial"/>
                <w:sz w:val="20"/>
              </w:rPr>
              <w:t xml:space="preserve">, and </w:t>
            </w:r>
            <w:proofErr w:type="spellStart"/>
            <w:r>
              <w:rPr>
                <w:rFonts w:ascii="Arial" w:hAnsi="Arial"/>
                <w:sz w:val="20"/>
              </w:rPr>
              <w:t>Paguroidea</w:t>
            </w:r>
            <w:proofErr w:type="spellEnd"/>
            <w:r>
              <w:rPr>
                <w:rFonts w:ascii="Arial" w:hAnsi="Arial"/>
                <w:sz w:val="20"/>
              </w:rPr>
              <w:t xml:space="preserve"> with colonial </w:t>
            </w:r>
            <w:proofErr w:type="spellStart"/>
            <w:r>
              <w:rPr>
                <w:rFonts w:ascii="Arial" w:hAnsi="Arial"/>
                <w:sz w:val="20"/>
              </w:rPr>
              <w:t>Zoanthidae</w:t>
            </w:r>
            <w:proofErr w:type="spellEnd"/>
            <w:r>
              <w:rPr>
                <w:rFonts w:ascii="Arial" w:hAnsi="Arial"/>
                <w:sz w:val="20"/>
              </w:rPr>
              <w:t xml:space="preserve"> sp. growing in place or on top of the shell. </w:t>
            </w:r>
          </w:p>
          <w:p w14:paraId="311CE3E4" w14:textId="77777777" w:rsidR="0070772A" w:rsidRPr="009406AC" w:rsidRDefault="0070772A" w:rsidP="00707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Lucida Grande"/>
                <w:sz w:val="20"/>
                <w:szCs w:val="20"/>
              </w:rPr>
            </w:pPr>
            <w:r>
              <w:rPr>
                <w:rFonts w:ascii="Arial" w:hAnsi="Arial"/>
                <w:sz w:val="20"/>
              </w:rPr>
              <w:t>There were also</w:t>
            </w:r>
            <w:r w:rsidRPr="00525FC6">
              <w:rPr>
                <w:rFonts w:ascii="Arial" w:hAnsi="Arial"/>
                <w:sz w:val="20"/>
              </w:rPr>
              <w:t xml:space="preserve"> small areas of reduced sediments </w:t>
            </w:r>
            <w:r>
              <w:rPr>
                <w:rFonts w:ascii="Arial" w:hAnsi="Arial"/>
                <w:sz w:val="20"/>
              </w:rPr>
              <w:t>observed in shallow depressions. These were inhabited by</w:t>
            </w:r>
            <w:r w:rsidRPr="00525FC6">
              <w:rPr>
                <w:rFonts w:ascii="Arial" w:hAnsi="Arial"/>
                <w:sz w:val="20"/>
              </w:rPr>
              <w:t xml:space="preserve"> bacterial mats, empty </w:t>
            </w:r>
            <w:proofErr w:type="spellStart"/>
            <w:r w:rsidRPr="00525FC6">
              <w:rPr>
                <w:rFonts w:ascii="Arial" w:hAnsi="Arial"/>
                <w:sz w:val="20"/>
              </w:rPr>
              <w:t>vesicomyid</w:t>
            </w:r>
            <w:proofErr w:type="spellEnd"/>
            <w:r w:rsidRPr="00525FC6">
              <w:rPr>
                <w:rFonts w:ascii="Arial" w:hAnsi="Arial"/>
                <w:sz w:val="20"/>
              </w:rPr>
              <w:t xml:space="preserve"> shells, two species of live gastropods (</w:t>
            </w:r>
            <w:proofErr w:type="spellStart"/>
            <w:r w:rsidRPr="00E7451C">
              <w:rPr>
                <w:rFonts w:ascii="Arial" w:hAnsi="Arial"/>
                <w:i/>
                <w:sz w:val="20"/>
              </w:rPr>
              <w:t>Kanoia</w:t>
            </w:r>
            <w:proofErr w:type="spellEnd"/>
            <w:r w:rsidRPr="00E7451C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E7451C">
              <w:rPr>
                <w:rFonts w:ascii="Arial" w:hAnsi="Arial"/>
                <w:i/>
                <w:sz w:val="20"/>
              </w:rPr>
              <w:t>meroglypta</w:t>
            </w:r>
            <w:proofErr w:type="spellEnd"/>
            <w:r>
              <w:rPr>
                <w:rFonts w:ascii="Arial" w:hAnsi="Arial"/>
                <w:sz w:val="20"/>
              </w:rPr>
              <w:t xml:space="preserve"> and </w:t>
            </w:r>
            <w:proofErr w:type="spellStart"/>
            <w:r w:rsidRPr="009406AC">
              <w:rPr>
                <w:rFonts w:ascii="Arial" w:hAnsi="Arial"/>
                <w:i/>
                <w:sz w:val="20"/>
              </w:rPr>
              <w:t>Phymorhynchus</w:t>
            </w:r>
            <w:proofErr w:type="spellEnd"/>
            <w:r w:rsidRPr="00525FC6">
              <w:rPr>
                <w:rFonts w:ascii="Arial" w:hAnsi="Arial"/>
                <w:sz w:val="20"/>
              </w:rPr>
              <w:t xml:space="preserve"> sp.), </w:t>
            </w:r>
            <w:proofErr w:type="spellStart"/>
            <w:r w:rsidRPr="00E7451C">
              <w:rPr>
                <w:rFonts w:ascii="Arial" w:hAnsi="Arial"/>
                <w:i/>
                <w:sz w:val="20"/>
              </w:rPr>
              <w:t>Siboglinum</w:t>
            </w:r>
            <w:proofErr w:type="spellEnd"/>
            <w:r w:rsidRPr="00525FC6">
              <w:rPr>
                <w:rFonts w:ascii="Arial" w:hAnsi="Arial"/>
                <w:sz w:val="20"/>
              </w:rPr>
              <w:t xml:space="preserve"> sp. and </w:t>
            </w:r>
            <w:proofErr w:type="spellStart"/>
            <w:r w:rsidRPr="00E7451C">
              <w:rPr>
                <w:rFonts w:ascii="Arial" w:hAnsi="Arial" w:cs="Lucida Grande"/>
                <w:i/>
                <w:sz w:val="20"/>
                <w:szCs w:val="20"/>
              </w:rPr>
              <w:t>Monomitopus</w:t>
            </w:r>
            <w:proofErr w:type="spellEnd"/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sp. </w:t>
            </w:r>
            <w:r>
              <w:rPr>
                <w:rFonts w:ascii="Arial" w:hAnsi="Arial" w:cs="Lucida Grande"/>
                <w:sz w:val="20"/>
                <w:szCs w:val="20"/>
              </w:rPr>
              <w:t>The ROV also came across a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dead or </w:t>
            </w:r>
            <w:proofErr w:type="spellStart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>moulted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Chaceon</w:t>
            </w:r>
            <w:proofErr w:type="spellEnd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quinquedens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scavenged by &gt;10 </w:t>
            </w:r>
            <w:proofErr w:type="spellStart"/>
            <w:r w:rsidRPr="009406AC">
              <w:rPr>
                <w:rFonts w:ascii="Arial" w:hAnsi="Arial"/>
                <w:i/>
                <w:sz w:val="20"/>
              </w:rPr>
              <w:t>Phymorhynchus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 with a </w:t>
            </w:r>
            <w:r w:rsidRPr="00B560F4"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small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Lycenchelys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paxillus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>?</w:t>
            </w:r>
            <w:r w:rsidRPr="00B560F4"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</w:t>
            </w:r>
            <w:r>
              <w:rPr>
                <w:rFonts w:ascii="Arial" w:hAnsi="Arial" w:cs="Lucida Grande"/>
                <w:color w:val="313131"/>
                <w:sz w:val="20"/>
                <w:szCs w:val="20"/>
              </w:rPr>
              <w:t>underneath the carcass.</w:t>
            </w:r>
            <w:r w:rsidRPr="00B560F4"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</w:t>
            </w:r>
          </w:p>
          <w:p w14:paraId="3C5F7BAB" w14:textId="77777777" w:rsidR="0070772A" w:rsidRPr="00525FC6" w:rsidRDefault="0070772A" w:rsidP="00707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Lucida Grande"/>
                <w:sz w:val="20"/>
                <w:szCs w:val="20"/>
              </w:rPr>
            </w:pPr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Towards the summit of the slope, two straight-edged elongated carbonate ridges were observed. The first was colonized by hundreds of brachiopods, </w:t>
            </w:r>
            <w:proofErr w:type="spellStart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>Zoanthidae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sp., one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Acesta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sp., several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Rochinia</w:t>
            </w:r>
            <w:proofErr w:type="spellEnd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crassa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, and encrusting demosponges, The second outcrop observed at the top of the feature had a light purple </w:t>
            </w:r>
            <w:proofErr w:type="spellStart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>Plexauridae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sp., solitary cup corals, a yellow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Paramuricea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 with commensal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Ophiocreas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 and </w:t>
            </w:r>
            <w:proofErr w:type="spellStart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>aplacophorans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, a purple/yellow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Paramuricea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 with commensal </w:t>
            </w:r>
            <w:proofErr w:type="spellStart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>Asteroschematidae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sp., a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Swiftia</w:t>
            </w:r>
            <w:proofErr w:type="spellEnd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koreni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, a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Sibopathes</w:t>
            </w:r>
            <w:proofErr w:type="spellEnd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macrospina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,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Acanthogorgia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sp., </w:t>
            </w:r>
            <w:proofErr w:type="spellStart"/>
            <w:r w:rsidRPr="009406AC">
              <w:rPr>
                <w:rFonts w:ascii="Arial" w:hAnsi="Arial" w:cs="Lucida Grande"/>
                <w:i/>
                <w:color w:val="313131"/>
                <w:sz w:val="20"/>
                <w:szCs w:val="20"/>
              </w:rPr>
              <w:t>Acesta</w:t>
            </w:r>
            <w:proofErr w:type="spellEnd"/>
            <w:r>
              <w:rPr>
                <w:rFonts w:ascii="Arial" w:hAnsi="Arial" w:cs="Lucida Grande"/>
                <w:color w:val="313131"/>
                <w:sz w:val="20"/>
                <w:szCs w:val="20"/>
              </w:rPr>
              <w:t xml:space="preserve"> sp. bivalves, encrusting demosponges and brachiopods (although not as many as before). One of the most interesting observations for the dive was &gt;20 elasmobranch egg cases (hatched, unhatched and only 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>attachment threads</w:t>
            </w:r>
            <w:r>
              <w:rPr>
                <w:rFonts w:ascii="Arial" w:hAnsi="Arial" w:cs="Lucida Grande"/>
                <w:sz w:val="20"/>
                <w:szCs w:val="20"/>
              </w:rPr>
              <w:t>)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attached to the above </w:t>
            </w:r>
            <w:proofErr w:type="spellStart"/>
            <w:r>
              <w:rPr>
                <w:rFonts w:ascii="Arial" w:hAnsi="Arial" w:cs="Lucida Grande"/>
                <w:sz w:val="20"/>
                <w:szCs w:val="20"/>
              </w:rPr>
              <w:t>octocorals</w:t>
            </w:r>
            <w:proofErr w:type="spellEnd"/>
            <w:r>
              <w:rPr>
                <w:rFonts w:ascii="Arial" w:hAnsi="Arial" w:cs="Lucida Grande"/>
                <w:sz w:val="20"/>
                <w:szCs w:val="20"/>
              </w:rPr>
              <w:t xml:space="preserve"> and </w:t>
            </w:r>
            <w:proofErr w:type="spellStart"/>
            <w:r>
              <w:rPr>
                <w:rFonts w:ascii="Arial" w:hAnsi="Arial" w:cs="Lucida Grande"/>
                <w:sz w:val="20"/>
                <w:szCs w:val="20"/>
              </w:rPr>
              <w:t>antipatharians</w:t>
            </w:r>
            <w:proofErr w:type="spellEnd"/>
            <w:r>
              <w:rPr>
                <w:rFonts w:ascii="Arial" w:hAnsi="Arial" w:cs="Lucida Grande"/>
                <w:sz w:val="20"/>
                <w:szCs w:val="20"/>
              </w:rPr>
              <w:t>, indicating that these corals are a nursery for elasmobranchs in the area. Many of the egg cases had been overgrown by coral tissue with polyps.</w:t>
            </w:r>
          </w:p>
          <w:p w14:paraId="361820CB" w14:textId="77777777" w:rsidR="0070772A" w:rsidRPr="00525FC6" w:rsidRDefault="0070772A" w:rsidP="00707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Lucida Grande"/>
                <w:b/>
                <w:sz w:val="20"/>
                <w:szCs w:val="20"/>
              </w:rPr>
            </w:pPr>
            <w:r>
              <w:rPr>
                <w:rFonts w:ascii="Arial" w:hAnsi="Arial" w:cs="Lucida Grande"/>
                <w:sz w:val="20"/>
                <w:szCs w:val="20"/>
              </w:rPr>
              <w:t xml:space="preserve">Fish observed throughout the dive included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Pseudophichthyes</w:t>
            </w:r>
            <w:proofErr w:type="spellEnd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perturbator</w:t>
            </w:r>
            <w:proofErr w:type="spellEnd"/>
            <w:r w:rsidRPr="00525FC6">
              <w:rPr>
                <w:rFonts w:ascii="Arial" w:hAnsi="Arial" w:cs="Lucida Grande"/>
                <w:sz w:val="20"/>
                <w:szCs w:val="20"/>
              </w:rPr>
              <w:t xml:space="preserve">,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Dicrolene</w:t>
            </w:r>
            <w:proofErr w:type="spellEnd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kanazawai</w:t>
            </w:r>
            <w:proofErr w:type="spellEnd"/>
            <w:r>
              <w:rPr>
                <w:rFonts w:ascii="Arial" w:hAnsi="Arial" w:cs="Lucida Grande"/>
                <w:sz w:val="20"/>
                <w:szCs w:val="20"/>
              </w:rPr>
              <w:t>,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Synaphobranchus</w:t>
            </w:r>
            <w:proofErr w:type="spellEnd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affinis</w:t>
            </w:r>
            <w:proofErr w:type="spellEnd"/>
            <w:r>
              <w:rPr>
                <w:rFonts w:ascii="Arial" w:hAnsi="Arial" w:cs="Lucida Grande"/>
                <w:sz w:val="20"/>
                <w:szCs w:val="20"/>
              </w:rPr>
              <w:t>,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Bathypterois</w:t>
            </w:r>
            <w:proofErr w:type="spellEnd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viridensis</w:t>
            </w:r>
            <w:proofErr w:type="spellEnd"/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with parasites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,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Coryphaenoides</w:t>
            </w:r>
            <w:proofErr w:type="spellEnd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mexicanus</w:t>
            </w:r>
            <w:proofErr w:type="spellEnd"/>
            <w:r>
              <w:rPr>
                <w:rFonts w:ascii="Arial" w:hAnsi="Arial" w:cs="Lucida Grande"/>
                <w:sz w:val="20"/>
                <w:szCs w:val="20"/>
              </w:rPr>
              <w:t>,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r>
              <w:rPr>
                <w:rFonts w:ascii="Arial" w:hAnsi="Arial" w:cs="Lucida Grande"/>
                <w:sz w:val="20"/>
                <w:szCs w:val="20"/>
              </w:rPr>
              <w:t xml:space="preserve">two 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juvenile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Hydrolagus</w:t>
            </w:r>
            <w:proofErr w:type="spellEnd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alberti</w:t>
            </w:r>
            <w:proofErr w:type="spellEnd"/>
            <w:r w:rsidRPr="00525FC6">
              <w:rPr>
                <w:rFonts w:ascii="Arial" w:hAnsi="Arial" w:cs="Lucida Grande"/>
                <w:sz w:val="20"/>
                <w:szCs w:val="20"/>
              </w:rPr>
              <w:t xml:space="preserve">,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Argentina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striata</w:t>
            </w:r>
            <w:proofErr w:type="spellEnd"/>
            <w:r>
              <w:rPr>
                <w:rFonts w:ascii="Arial" w:hAnsi="Arial" w:cs="Lucida Grande"/>
                <w:sz w:val="20"/>
                <w:szCs w:val="20"/>
              </w:rPr>
              <w:t xml:space="preserve">,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Synaphobranchus</w:t>
            </w:r>
            <w:proofErr w:type="spellEnd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brevidorsalis</w:t>
            </w:r>
            <w:proofErr w:type="spellEnd"/>
            <w:r>
              <w:rPr>
                <w:rFonts w:ascii="Arial" w:hAnsi="Arial" w:cs="Lucida Grande"/>
                <w:sz w:val="20"/>
                <w:szCs w:val="20"/>
              </w:rPr>
              <w:t>,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Nezumia</w:t>
            </w:r>
            <w:proofErr w:type="spellEnd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aequalis</w:t>
            </w:r>
            <w:proofErr w:type="spellEnd"/>
            <w:r>
              <w:rPr>
                <w:rFonts w:ascii="Arial" w:hAnsi="Arial" w:cs="Lucida Grande"/>
                <w:sz w:val="20"/>
                <w:szCs w:val="20"/>
              </w:rPr>
              <w:t xml:space="preserve">,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Notacanthus</w:t>
            </w:r>
            <w:proofErr w:type="spellEnd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bonapartei</w:t>
            </w:r>
            <w:proofErr w:type="spellEnd"/>
            <w:r>
              <w:rPr>
                <w:rFonts w:ascii="Arial" w:hAnsi="Arial" w:cs="Lucida Grande"/>
                <w:sz w:val="20"/>
                <w:szCs w:val="20"/>
              </w:rPr>
              <w:t>,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Epigonus</w:t>
            </w:r>
            <w:proofErr w:type="spellEnd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pandionus</w:t>
            </w:r>
            <w:proofErr w:type="spellEnd"/>
            <w:r>
              <w:rPr>
                <w:rFonts w:ascii="Arial" w:hAnsi="Arial" w:cs="Lucida Grande"/>
                <w:sz w:val="20"/>
                <w:szCs w:val="20"/>
              </w:rPr>
              <w:t>,</w:t>
            </w:r>
            <w:r w:rsidRPr="00525FC6">
              <w:rPr>
                <w:rFonts w:ascii="Arial" w:hAnsi="Arial" w:cs="Lucida Grande"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Gadomus</w:t>
            </w:r>
            <w:proofErr w:type="spellEnd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arcuatus</w:t>
            </w:r>
            <w:proofErr w:type="spellEnd"/>
            <w:r>
              <w:rPr>
                <w:rFonts w:ascii="Arial" w:hAnsi="Arial" w:cs="Lucida Grande"/>
                <w:sz w:val="20"/>
                <w:szCs w:val="20"/>
              </w:rPr>
              <w:t xml:space="preserve"> and </w:t>
            </w:r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 xml:space="preserve">G. </w:t>
            </w:r>
            <w:proofErr w:type="spellStart"/>
            <w:r w:rsidRPr="009406AC">
              <w:rPr>
                <w:rFonts w:ascii="Arial" w:hAnsi="Arial" w:cs="Lucida Grande"/>
                <w:i/>
                <w:sz w:val="20"/>
                <w:szCs w:val="20"/>
              </w:rPr>
              <w:t>longifilis</w:t>
            </w:r>
            <w:proofErr w:type="spellEnd"/>
            <w:r>
              <w:rPr>
                <w:rFonts w:ascii="Arial" w:hAnsi="Arial" w:cs="Lucida Grande"/>
                <w:sz w:val="20"/>
                <w:szCs w:val="20"/>
              </w:rPr>
              <w:t xml:space="preserve">. </w:t>
            </w:r>
          </w:p>
          <w:p w14:paraId="56AEE522" w14:textId="77777777" w:rsidR="0070772A" w:rsidRPr="00525FC6" w:rsidRDefault="0070772A" w:rsidP="00707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sz w:val="20"/>
              </w:rPr>
            </w:pPr>
            <w:r w:rsidRPr="00525FC6">
              <w:rPr>
                <w:rFonts w:ascii="Arial" w:hAnsi="Arial"/>
                <w:sz w:val="20"/>
              </w:rPr>
              <w:t>N</w:t>
            </w:r>
            <w:r>
              <w:rPr>
                <w:rFonts w:ascii="Arial" w:hAnsi="Arial"/>
                <w:sz w:val="20"/>
              </w:rPr>
              <w:t xml:space="preserve">otable observations including many that were firsts for this expedition were a </w:t>
            </w:r>
            <w:proofErr w:type="spellStart"/>
            <w:r>
              <w:rPr>
                <w:rFonts w:ascii="Arial" w:hAnsi="Arial"/>
                <w:sz w:val="20"/>
              </w:rPr>
              <w:t>P</w:t>
            </w:r>
            <w:r w:rsidRPr="00525FC6">
              <w:rPr>
                <w:rFonts w:ascii="Arial" w:hAnsi="Arial"/>
                <w:sz w:val="20"/>
              </w:rPr>
              <w:t>olychelidae</w:t>
            </w:r>
            <w:proofErr w:type="spellEnd"/>
            <w:r w:rsidRPr="00525FC6">
              <w:rPr>
                <w:rFonts w:ascii="Arial" w:hAnsi="Arial"/>
                <w:sz w:val="20"/>
              </w:rPr>
              <w:t xml:space="preserve"> sp.</w:t>
            </w:r>
            <w:r>
              <w:rPr>
                <w:rFonts w:ascii="Arial" w:hAnsi="Arial"/>
                <w:sz w:val="20"/>
              </w:rPr>
              <w:t>, the first dark red</w:t>
            </w:r>
            <w:r w:rsidRPr="00525FC6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525FC6">
              <w:rPr>
                <w:rFonts w:ascii="Arial" w:hAnsi="Arial"/>
                <w:sz w:val="20"/>
              </w:rPr>
              <w:t>pteropod</w:t>
            </w:r>
            <w:proofErr w:type="spellEnd"/>
            <w:r w:rsidRPr="00525FC6">
              <w:rPr>
                <w:rFonts w:ascii="Arial" w:hAnsi="Arial"/>
                <w:sz w:val="20"/>
              </w:rPr>
              <w:t xml:space="preserve">, a possible </w:t>
            </w:r>
            <w:proofErr w:type="spellStart"/>
            <w:r w:rsidRPr="00525FC6">
              <w:rPr>
                <w:rFonts w:ascii="Arial" w:hAnsi="Arial"/>
                <w:sz w:val="20"/>
              </w:rPr>
              <w:t>Edwardsiidae</w:t>
            </w:r>
            <w:proofErr w:type="spellEnd"/>
            <w:r w:rsidRPr="00525FC6">
              <w:rPr>
                <w:rFonts w:ascii="Arial" w:hAnsi="Arial"/>
                <w:sz w:val="20"/>
              </w:rPr>
              <w:t xml:space="preserve"> sp.</w:t>
            </w:r>
            <w:r>
              <w:rPr>
                <w:rFonts w:ascii="Arial" w:hAnsi="Arial"/>
                <w:sz w:val="20"/>
              </w:rPr>
              <w:t xml:space="preserve"> and a tumbling </w:t>
            </w:r>
            <w:r w:rsidRPr="00280A81">
              <w:rPr>
                <w:rFonts w:ascii="Arial" w:hAnsi="Arial"/>
                <w:i/>
                <w:sz w:val="20"/>
              </w:rPr>
              <w:t>Gaza</w:t>
            </w:r>
            <w:r>
              <w:rPr>
                <w:rFonts w:ascii="Arial" w:hAnsi="Arial"/>
                <w:sz w:val="20"/>
              </w:rPr>
              <w:t xml:space="preserve"> sp.</w:t>
            </w:r>
          </w:p>
          <w:p w14:paraId="75C5EAF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6457A32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96CC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Overall Map of the ROV Dive Area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DADFE1"/>
            <w:vAlign w:val="center"/>
          </w:tcPr>
          <w:p w14:paraId="4024F1A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333333"/>
                <w:sz w:val="20"/>
                <w:lang w:bidi="en-US"/>
              </w:rPr>
            </w:pPr>
            <w:r w:rsidRPr="0059665E">
              <w:rPr>
                <w:color w:val="333333"/>
                <w:sz w:val="20"/>
                <w:lang w:bidi="en-US"/>
              </w:rPr>
              <w:t>Close-up Map of Main Dive Site</w:t>
            </w:r>
          </w:p>
        </w:tc>
      </w:tr>
      <w:tr w:rsidR="00854EF5" w:rsidRPr="0059665E" w14:paraId="2D06405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111B094E" w14:textId="0ECA6AB2" w:rsidR="00854EF5" w:rsidRPr="0059665E" w:rsidRDefault="003A7E17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4"/>
              </w:rPr>
            </w:pPr>
            <w:r>
              <w:rPr>
                <w:noProof/>
                <w:color w:val="auto"/>
                <w:sz w:val="20"/>
                <w:szCs w:val="24"/>
              </w:rPr>
              <w:lastRenderedPageBreak/>
              <w:drawing>
                <wp:inline distT="0" distB="0" distL="0" distR="0" wp14:anchorId="2A61C047" wp14:editId="5F7B0DB9">
                  <wp:extent cx="2819400" cy="1879600"/>
                  <wp:effectExtent l="0" t="0" r="0" b="0"/>
                  <wp:docPr id="9" name="Picture 9" descr="../HypackScreenGrabs/DIVE14_Hypack_w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HypackScreenGrabs/DIVE14_Hypack_w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8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40ABA8" w14:textId="102087E3" w:rsidR="00854EF5" w:rsidRPr="0059665E" w:rsidRDefault="003A7E17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4424B93" wp14:editId="42A6B2A7">
                  <wp:extent cx="2882900" cy="1739900"/>
                  <wp:effectExtent l="0" t="0" r="12700" b="12700"/>
                  <wp:docPr id="11" name="Picture 11" descr="../HypackScreenGrabs/DIVE14_Hypack_z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HypackScreenGrabs/DIVE14_Hypack_z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0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6516EF5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DADFE1"/>
            <w:vAlign w:val="center"/>
          </w:tcPr>
          <w:p w14:paraId="63DE600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lang w:bidi="en-US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Representative Photos of the Dive</w:t>
            </w:r>
          </w:p>
        </w:tc>
      </w:tr>
      <w:tr w:rsidR="00854EF5" w:rsidRPr="0059665E" w14:paraId="41710A6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3BE9C888" w14:textId="68194609" w:rsidR="00854EF5" w:rsidRPr="00D84B5D" w:rsidRDefault="00DA02A9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0"/>
              </w:rPr>
            </w:pPr>
            <w:r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2CA0AC80" wp14:editId="58301232">
                  <wp:extent cx="2825750" cy="2050415"/>
                  <wp:effectExtent l="0" t="0" r="0" b="698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himaera juv EX1711_IMG_20171217T191727Z_ROVHD_CC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750" cy="205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2BEEC04" w14:textId="74240DEA" w:rsidR="00854EF5" w:rsidRPr="0059665E" w:rsidRDefault="00F14E99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2636CB09" wp14:editId="4A7DD8EC">
                  <wp:extent cx="2882900" cy="2070100"/>
                  <wp:effectExtent l="0" t="0" r="0" b="635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Carbonate outcrop brachiopods EX1711_IMG_20171217T195313Z_ROVHD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0" cy="207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327C9C4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28A9E18C" w14:textId="7734B60F" w:rsidR="00854EF5" w:rsidRPr="00095052" w:rsidRDefault="00095052" w:rsidP="00D84B5D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0"/>
              </w:rPr>
            </w:pPr>
            <w:r>
              <w:rPr>
                <w:b w:val="0"/>
                <w:color w:val="auto"/>
                <w:sz w:val="20"/>
                <w:szCs w:val="20"/>
              </w:rPr>
              <w:t xml:space="preserve">Juvenile Gulf Chimaera, </w:t>
            </w:r>
            <w:proofErr w:type="spellStart"/>
            <w:r>
              <w:rPr>
                <w:b w:val="0"/>
                <w:i/>
                <w:color w:val="auto"/>
                <w:sz w:val="20"/>
                <w:szCs w:val="20"/>
              </w:rPr>
              <w:t>Hydrolagus</w:t>
            </w:r>
            <w:proofErr w:type="spellEnd"/>
            <w:r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>
              <w:rPr>
                <w:b w:val="0"/>
                <w:i/>
                <w:color w:val="auto"/>
                <w:sz w:val="20"/>
                <w:szCs w:val="20"/>
              </w:rPr>
              <w:t>alberti</w:t>
            </w:r>
            <w:proofErr w:type="spellEnd"/>
            <w:r>
              <w:rPr>
                <w:b w:val="0"/>
                <w:color w:val="auto"/>
                <w:sz w:val="20"/>
                <w:szCs w:val="20"/>
              </w:rPr>
              <w:t>, at a depth of 793 m.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3E8B8F" w14:textId="04ABC911" w:rsidR="00854EF5" w:rsidRPr="00F14E99" w:rsidRDefault="00F14E99" w:rsidP="00F14E99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A narrow, tilted carbonate rock outcrop with numerous </w:t>
            </w:r>
            <w:proofErr w:type="spellStart"/>
            <w:r>
              <w:rPr>
                <w:color w:val="auto"/>
                <w:sz w:val="20"/>
                <w:szCs w:val="20"/>
              </w:rPr>
              <w:t>rhynchonelliform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 brachiopods anchored on an overhanging face (left foreground). Depth: </w:t>
            </w:r>
            <w:r w:rsidR="00095052">
              <w:rPr>
                <w:color w:val="auto"/>
                <w:sz w:val="20"/>
                <w:szCs w:val="20"/>
              </w:rPr>
              <w:t>785 m.</w:t>
            </w:r>
          </w:p>
        </w:tc>
      </w:tr>
      <w:tr w:rsidR="00C0314A" w:rsidRPr="0059665E" w14:paraId="50634ABA" w14:textId="77777777" w:rsidTr="00C031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71852E61" w14:textId="59B62813" w:rsidR="00C0314A" w:rsidRPr="0059665E" w:rsidRDefault="00D84B5D" w:rsidP="00C0314A">
            <w:pPr>
              <w:pStyle w:val="Subtitle"/>
              <w:pBdr>
                <w:between w:val="single" w:sz="4" w:space="1" w:color="667A85" w:themeColor="text1"/>
              </w:pBdr>
            </w:pPr>
            <w:r>
              <w:rPr>
                <w:noProof/>
              </w:rPr>
              <w:drawing>
                <wp:inline distT="0" distB="0" distL="0" distR="0" wp14:anchorId="3C2C3951" wp14:editId="58FEE7AE">
                  <wp:extent cx="2825750" cy="192913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hymorhynchus snails on Chaceon molt EX1711_IMG_20171217T205025Z_ROVHD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750" cy="1929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1D513B79" w14:textId="3C59DA63" w:rsidR="00C0314A" w:rsidRPr="0059665E" w:rsidRDefault="00D84B5D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D84B5D">
              <w:rPr>
                <w:b/>
                <w:noProof/>
                <w:color w:val="auto"/>
                <w:sz w:val="20"/>
                <w:szCs w:val="20"/>
              </w:rPr>
              <w:drawing>
                <wp:inline distT="0" distB="0" distL="0" distR="0" wp14:anchorId="5E1BCD92" wp14:editId="6BAA506C">
                  <wp:extent cx="2825750" cy="2033270"/>
                  <wp:effectExtent l="0" t="0" r="0" b="508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elasmo egg case EX1711_IMG_20171217T211049Z_ROVHD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750" cy="203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61B9AC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369D23" w14:textId="5CFDCD41" w:rsidR="00C0314A" w:rsidRPr="00F14E99" w:rsidRDefault="00F14E99" w:rsidP="002E62D1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proofErr w:type="spellStart"/>
            <w:r>
              <w:rPr>
                <w:b w:val="0"/>
                <w:i/>
                <w:color w:val="auto"/>
                <w:sz w:val="20"/>
                <w:szCs w:val="20"/>
              </w:rPr>
              <w:t>Phymorhynchus</w:t>
            </w:r>
            <w:proofErr w:type="spellEnd"/>
            <w:r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r>
              <w:rPr>
                <w:b w:val="0"/>
                <w:color w:val="auto"/>
                <w:sz w:val="20"/>
                <w:szCs w:val="20"/>
              </w:rPr>
              <w:t xml:space="preserve">sp. snails </w:t>
            </w:r>
            <w:r w:rsidR="00095052">
              <w:rPr>
                <w:b w:val="0"/>
                <w:color w:val="auto"/>
                <w:sz w:val="20"/>
                <w:szCs w:val="20"/>
              </w:rPr>
              <w:t>(</w:t>
            </w:r>
            <w:proofErr w:type="spellStart"/>
            <w:r w:rsidR="00095052">
              <w:rPr>
                <w:b w:val="0"/>
                <w:color w:val="auto"/>
                <w:sz w:val="20"/>
                <w:szCs w:val="20"/>
              </w:rPr>
              <w:t>Rachito</w:t>
            </w:r>
            <w:r>
              <w:rPr>
                <w:b w:val="0"/>
                <w:color w:val="auto"/>
                <w:sz w:val="20"/>
                <w:szCs w:val="20"/>
              </w:rPr>
              <w:t>midae</w:t>
            </w:r>
            <w:proofErr w:type="spellEnd"/>
            <w:r>
              <w:rPr>
                <w:b w:val="0"/>
                <w:color w:val="auto"/>
                <w:sz w:val="20"/>
                <w:szCs w:val="20"/>
              </w:rPr>
              <w:t xml:space="preserve">) feast on the </w:t>
            </w:r>
            <w:r w:rsidR="00095052">
              <w:rPr>
                <w:b w:val="0"/>
                <w:color w:val="auto"/>
                <w:sz w:val="20"/>
                <w:szCs w:val="20"/>
              </w:rPr>
              <w:t xml:space="preserve">molted </w:t>
            </w:r>
            <w:r>
              <w:rPr>
                <w:b w:val="0"/>
                <w:color w:val="auto"/>
                <w:sz w:val="20"/>
                <w:szCs w:val="20"/>
              </w:rPr>
              <w:t xml:space="preserve">exoskeleton of a deep-sea red crab, </w:t>
            </w:r>
            <w:proofErr w:type="spellStart"/>
            <w:r>
              <w:rPr>
                <w:b w:val="0"/>
                <w:i/>
                <w:color w:val="auto"/>
                <w:sz w:val="20"/>
                <w:szCs w:val="20"/>
              </w:rPr>
              <w:t>Chaceon</w:t>
            </w:r>
            <w:proofErr w:type="spellEnd"/>
            <w:r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>
              <w:rPr>
                <w:b w:val="0"/>
                <w:i/>
                <w:color w:val="auto"/>
                <w:sz w:val="20"/>
                <w:szCs w:val="20"/>
              </w:rPr>
              <w:t>quinquidens</w:t>
            </w:r>
            <w:proofErr w:type="spellEnd"/>
            <w:r>
              <w:rPr>
                <w:b w:val="0"/>
                <w:color w:val="auto"/>
                <w:sz w:val="20"/>
                <w:szCs w:val="20"/>
              </w:rPr>
              <w:t xml:space="preserve">, which also hosts numerous small </w:t>
            </w:r>
            <w:proofErr w:type="spellStart"/>
            <w:r>
              <w:rPr>
                <w:b w:val="0"/>
                <w:color w:val="auto"/>
                <w:sz w:val="20"/>
                <w:szCs w:val="20"/>
              </w:rPr>
              <w:t>scalpellid</w:t>
            </w:r>
            <w:proofErr w:type="spellEnd"/>
            <w:r>
              <w:rPr>
                <w:b w:val="0"/>
                <w:color w:val="auto"/>
                <w:sz w:val="20"/>
                <w:szCs w:val="20"/>
              </w:rPr>
              <w:t xml:space="preserve"> gooseneck barnacles. Depth:</w:t>
            </w:r>
            <w:r w:rsidR="00095052">
              <w:rPr>
                <w:b w:val="0"/>
                <w:color w:val="auto"/>
                <w:sz w:val="20"/>
                <w:szCs w:val="20"/>
              </w:rPr>
              <w:t xml:space="preserve"> 767 m.</w:t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636F9D8" w14:textId="278434EC" w:rsidR="00C0314A" w:rsidRPr="00D84B5D" w:rsidRDefault="00D84B5D" w:rsidP="00D84B5D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D84B5D">
              <w:rPr>
                <w:color w:val="auto"/>
                <w:sz w:val="20"/>
                <w:szCs w:val="20"/>
              </w:rPr>
              <w:t xml:space="preserve">An </w:t>
            </w:r>
            <w:r>
              <w:rPr>
                <w:color w:val="auto"/>
                <w:sz w:val="20"/>
                <w:szCs w:val="20"/>
              </w:rPr>
              <w:t xml:space="preserve">empty </w:t>
            </w:r>
            <w:r w:rsidRPr="00D84B5D">
              <w:rPr>
                <w:color w:val="auto"/>
                <w:sz w:val="20"/>
                <w:szCs w:val="20"/>
              </w:rPr>
              <w:t xml:space="preserve">elasmobranch egg case overgrown with polyps of the </w:t>
            </w:r>
            <w:proofErr w:type="spellStart"/>
            <w:r w:rsidRPr="00D84B5D">
              <w:rPr>
                <w:i/>
                <w:color w:val="auto"/>
                <w:sz w:val="20"/>
                <w:szCs w:val="20"/>
              </w:rPr>
              <w:t>Paramuricea</w:t>
            </w:r>
            <w:proofErr w:type="spellEnd"/>
            <w:r w:rsidRPr="00D84B5D">
              <w:rPr>
                <w:i/>
                <w:color w:val="auto"/>
                <w:sz w:val="20"/>
                <w:szCs w:val="20"/>
              </w:rPr>
              <w:t xml:space="preserve"> </w:t>
            </w:r>
            <w:r w:rsidRPr="00D84B5D">
              <w:rPr>
                <w:color w:val="auto"/>
                <w:sz w:val="20"/>
                <w:szCs w:val="20"/>
              </w:rPr>
              <w:t xml:space="preserve">sp. </w:t>
            </w:r>
            <w:proofErr w:type="spellStart"/>
            <w:r w:rsidRPr="00D84B5D">
              <w:rPr>
                <w:color w:val="auto"/>
                <w:sz w:val="20"/>
                <w:szCs w:val="20"/>
              </w:rPr>
              <w:t>octocoral</w:t>
            </w:r>
            <w:proofErr w:type="spellEnd"/>
            <w:r w:rsidRPr="00D84B5D">
              <w:rPr>
                <w:color w:val="auto"/>
                <w:sz w:val="20"/>
                <w:szCs w:val="20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>to</w:t>
            </w:r>
            <w:r w:rsidRPr="00D84B5D">
              <w:rPr>
                <w:color w:val="auto"/>
                <w:sz w:val="20"/>
                <w:szCs w:val="20"/>
              </w:rPr>
              <w:t xml:space="preserve"> which it anchored. The pink snake-like structure is the arm of an </w:t>
            </w:r>
            <w:proofErr w:type="spellStart"/>
            <w:r w:rsidRPr="00D84B5D">
              <w:rPr>
                <w:color w:val="auto"/>
                <w:sz w:val="20"/>
                <w:szCs w:val="20"/>
              </w:rPr>
              <w:t>asteroschematid</w:t>
            </w:r>
            <w:proofErr w:type="spellEnd"/>
            <w:r w:rsidRPr="00D84B5D">
              <w:rPr>
                <w:color w:val="auto"/>
                <w:sz w:val="20"/>
                <w:szCs w:val="20"/>
              </w:rPr>
              <w:t xml:space="preserve"> snake star coiled on the </w:t>
            </w:r>
            <w:proofErr w:type="spellStart"/>
            <w:r w:rsidRPr="00D84B5D">
              <w:rPr>
                <w:color w:val="auto"/>
                <w:sz w:val="20"/>
                <w:szCs w:val="20"/>
              </w:rPr>
              <w:t>octocoral</w:t>
            </w:r>
            <w:proofErr w:type="spellEnd"/>
            <w:r w:rsidRPr="00D84B5D">
              <w:rPr>
                <w:color w:val="auto"/>
                <w:sz w:val="20"/>
                <w:szCs w:val="20"/>
              </w:rPr>
              <w:t>. Depth:</w:t>
            </w:r>
            <w:r w:rsidR="00095052">
              <w:rPr>
                <w:color w:val="auto"/>
                <w:sz w:val="20"/>
                <w:szCs w:val="20"/>
              </w:rPr>
              <w:t xml:space="preserve"> 761 m.</w:t>
            </w:r>
          </w:p>
        </w:tc>
      </w:tr>
      <w:tr w:rsidR="00C0314A" w:rsidRPr="0059665E" w14:paraId="1198F41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0E8151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</w:pP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383C7E9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0314A" w:rsidRPr="0059665E" w14:paraId="7848DD3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3D7C90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lang w:bidi="en-US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Samples Collected</w:t>
            </w:r>
          </w:p>
        </w:tc>
      </w:tr>
      <w:tr w:rsidR="00C0314A" w:rsidRPr="0059665E" w14:paraId="6710EE0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CBED0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FFFFFF" w:themeColor="background1"/>
                <w:lang w:bidi="en-US"/>
              </w:rPr>
            </w:pPr>
            <w:r w:rsidRPr="0059665E">
              <w:rPr>
                <w:b w:val="0"/>
                <w:color w:val="FFFFFF" w:themeColor="background1"/>
                <w:lang w:bidi="en-US"/>
              </w:rPr>
              <w:t>Sample</w:t>
            </w:r>
          </w:p>
        </w:tc>
      </w:tr>
      <w:tr w:rsidR="00C0314A" w:rsidRPr="0059665E" w14:paraId="42EB462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F8872C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0A8669C" w14:textId="7B52EDC1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EX1711_20171217T200237_D2_DIVE14_SPEC01GEO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7751D20" w14:textId="230D0B01" w:rsidR="00C0314A" w:rsidRPr="0059665E" w:rsidRDefault="00BB2C23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232B7645" wp14:editId="73841C5C">
                  <wp:extent cx="2876764" cy="1617781"/>
                  <wp:effectExtent l="0" t="0" r="0" b="1905"/>
                  <wp:docPr id="1" name="Picture 1" descr="C:\EX_SODA\dive14\EX1711_IMG_20171217T200040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EX_SODA\dive14\EX1711_IMG_20171217T200040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115" cy="1627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3B8CE67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6EEBF8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3564F9" w14:textId="59BE3B30" w:rsidR="00C0314A" w:rsidRPr="0059665E" w:rsidRDefault="00BB2C23" w:rsidP="00BB2C23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20171217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B6F654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29066A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772AB1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5196F5C" w14:textId="37F711BD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200237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BD2017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83EEA7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8C04A0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E4AB28" w14:textId="515EF711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785.22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871BB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477D9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0B586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EF33ACD" w14:textId="40B714DC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5.83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42382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2F6F894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7EA96B8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48E44C6" w14:textId="40F08C03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Carbonate Rock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0F1452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6229B9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37AB38EE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540C1903" w14:textId="77777777" w:rsidR="00C0314A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BB2C23">
              <w:rPr>
                <w:sz w:val="20"/>
                <w:lang w:bidi="en-US"/>
              </w:rPr>
              <w:t>Brachiopoda</w:t>
            </w:r>
            <w:proofErr w:type="spellEnd"/>
            <w:r w:rsidRPr="00BB2C23">
              <w:rPr>
                <w:sz w:val="20"/>
                <w:lang w:bidi="en-US"/>
              </w:rPr>
              <w:t xml:space="preserve"> A</w:t>
            </w:r>
            <w:r>
              <w:rPr>
                <w:sz w:val="20"/>
                <w:lang w:bidi="en-US"/>
              </w:rPr>
              <w:t xml:space="preserve"> N=2</w:t>
            </w:r>
          </w:p>
          <w:p w14:paraId="664D823C" w14:textId="77777777" w:rsidR="00BB2C23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BB2C23">
              <w:rPr>
                <w:sz w:val="20"/>
                <w:lang w:bidi="en-US"/>
              </w:rPr>
              <w:t>Porifera</w:t>
            </w:r>
            <w:proofErr w:type="spellEnd"/>
            <w:r>
              <w:rPr>
                <w:sz w:val="20"/>
                <w:lang w:bidi="en-US"/>
              </w:rPr>
              <w:t xml:space="preserve"> N=1</w:t>
            </w:r>
          </w:p>
          <w:p w14:paraId="3EB3E345" w14:textId="08287A58" w:rsidR="00BB2C23" w:rsidRPr="00C7552B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BB2C23">
              <w:rPr>
                <w:sz w:val="20"/>
                <w:lang w:bidi="en-US"/>
              </w:rPr>
              <w:t>Brachiopoda</w:t>
            </w:r>
            <w:proofErr w:type="spellEnd"/>
            <w:r w:rsidRPr="00BB2C23">
              <w:rPr>
                <w:sz w:val="20"/>
                <w:lang w:bidi="en-US"/>
              </w:rPr>
              <w:t xml:space="preserve"> B</w:t>
            </w:r>
            <w:r>
              <w:rPr>
                <w:sz w:val="20"/>
                <w:lang w:bidi="en-US"/>
              </w:rPr>
              <w:t xml:space="preserve"> N=3</w:t>
            </w:r>
          </w:p>
        </w:tc>
      </w:tr>
      <w:tr w:rsidR="00C0314A" w:rsidRPr="0059665E" w14:paraId="7F5C61E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B8D62A" w14:textId="468A2498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E40EC1C" w14:textId="77777777" w:rsidR="00C0314A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BAEBD3A" w14:textId="77777777" w:rsidR="00BB2C23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75FCD3F5" w14:textId="77777777" w:rsidR="00BB2C23" w:rsidRPr="0059665E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4ECEA34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623C29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4812BE2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E1B47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0D42E17" w14:textId="4421C807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EX1711_20171217T210642_D2_DIVE14_SPEC02BIO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6F8F66D" w14:textId="0B0DE044" w:rsidR="00C0314A" w:rsidRPr="0059665E" w:rsidRDefault="00BB2C23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49AD5283" wp14:editId="3BD11098">
                  <wp:extent cx="2979505" cy="1675559"/>
                  <wp:effectExtent l="0" t="0" r="0" b="1270"/>
                  <wp:docPr id="2" name="Picture 2" descr="C:\EX_SODA\dive14\EX1711_IMG_20171217T210024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EX_SODA\dive14\EX1711_IMG_20171217T210024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179" cy="1683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C10FD30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2153F6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42D069D" w14:textId="278100AA" w:rsidR="00C0314A" w:rsidRPr="0059665E" w:rsidRDefault="00BB2C23" w:rsidP="00BB2C23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20171217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E638C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BEB5D6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CDDE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D3FF7C" w14:textId="7E0EC3F3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210642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FD27C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B688D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F69F72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F3C683E" w14:textId="53484BA4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761.25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B77E5C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E0513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AC648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A98EF93" w14:textId="70183E27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BB2C23">
              <w:rPr>
                <w:sz w:val="20"/>
                <w:lang w:bidi="en-US"/>
              </w:rPr>
              <w:t>5.91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82BA92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97B1624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53C39FBC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2D3D2E1" w14:textId="7182D36C" w:rsidR="00C0314A" w:rsidRPr="0059665E" w:rsidRDefault="00BB2C23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BB2C23">
              <w:rPr>
                <w:sz w:val="20"/>
                <w:lang w:bidi="en-US"/>
              </w:rPr>
              <w:t>Plexauridae</w:t>
            </w:r>
            <w:proofErr w:type="spellEnd"/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34DC49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FDAD83F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420D3BA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10B5F73F" w14:textId="270BDF9D" w:rsidR="00C0314A" w:rsidRPr="00C7552B" w:rsidRDefault="00BB2C2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BB2C23">
              <w:rPr>
                <w:sz w:val="20"/>
                <w:lang w:bidi="en-US"/>
              </w:rPr>
              <w:t>Amphipoda</w:t>
            </w:r>
            <w:proofErr w:type="spellEnd"/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0314A" w:rsidRPr="0059665E" w14:paraId="00497D4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B0BD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AD74A4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</w:tbl>
    <w:p w14:paraId="4B376034" w14:textId="77777777" w:rsidR="00A52AFC" w:rsidRPr="001D67EE" w:rsidRDefault="00A52AFC" w:rsidP="00C0314A">
      <w:pPr>
        <w:pStyle w:val="Heading1"/>
      </w:pPr>
      <w:r w:rsidRPr="001D67EE">
        <w:t>Please direct inquiries to:</w:t>
      </w:r>
    </w:p>
    <w:p w14:paraId="10F09BE7" w14:textId="2B716DE7" w:rsidR="00A52AFC" w:rsidRPr="00BF5955" w:rsidRDefault="00A52AFC" w:rsidP="00C0314A">
      <w:r>
        <w:t>NOAA Office of Ocean Exploration &amp; Research</w:t>
      </w:r>
      <w:r>
        <w:br/>
        <w:t>1315 East-West Highway (SSMC3 10th Floor)</w:t>
      </w:r>
      <w:r>
        <w:br/>
        <w:t>Silver Spring, MD 20910</w:t>
      </w:r>
      <w:r>
        <w:br/>
        <w:t>(301) 734-1014</w:t>
      </w:r>
      <w:bookmarkStart w:id="1" w:name="_GoBack"/>
      <w:bookmarkEnd w:id="1"/>
    </w:p>
    <w:p w14:paraId="7999B479" w14:textId="77777777" w:rsidR="00BF5955" w:rsidRPr="00BF5955" w:rsidRDefault="00BF5955" w:rsidP="00C0314A">
      <w:pPr>
        <w:pStyle w:val="Title"/>
      </w:pPr>
    </w:p>
    <w:sectPr w:rsidR="00BF5955" w:rsidRPr="00BF5955" w:rsidSect="001337AB">
      <w:footerReference w:type="default" r:id="rId16"/>
      <w:headerReference w:type="first" r:id="rId17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292A551" w14:textId="77777777" w:rsidR="00A55D55" w:rsidRDefault="00A55D55" w:rsidP="009C2ED4">
      <w:pPr>
        <w:spacing w:after="0" w:line="240" w:lineRule="auto"/>
      </w:pPr>
      <w:r>
        <w:separator/>
      </w:r>
    </w:p>
  </w:endnote>
  <w:endnote w:type="continuationSeparator" w:id="0">
    <w:p w14:paraId="3A043707" w14:textId="77777777" w:rsidR="00A55D55" w:rsidRDefault="00A55D55" w:rsidP="009C2E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E0740" w14:textId="77777777" w:rsidR="009C2ED4" w:rsidRDefault="00A529D6" w:rsidP="00A529D6">
    <w:pPr>
      <w:pStyle w:val="Footer"/>
      <w:jc w:val="center"/>
    </w:pPr>
    <w:r w:rsidRPr="00A529D6">
      <w:rPr>
        <w:noProof/>
      </w:rPr>
      <w:drawing>
        <wp:anchor distT="0" distB="0" distL="114300" distR="114300" simplePos="0" relativeHeight="251672576" behindDoc="0" locked="0" layoutInCell="1" allowOverlap="1" wp14:anchorId="131861BA" wp14:editId="2969DDC2">
          <wp:simplePos x="0" y="0"/>
          <wp:positionH relativeFrom="column">
            <wp:posOffset>19050</wp:posOffset>
          </wp:positionH>
          <wp:positionV relativeFrom="paragraph">
            <wp:posOffset>-61595</wp:posOffset>
          </wp:positionV>
          <wp:extent cx="1733550" cy="505561"/>
          <wp:effectExtent l="0" t="0" r="0" b="889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3550" cy="5055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5D6D365D" wp14:editId="41CB744A">
              <wp:simplePos x="0" y="0"/>
              <wp:positionH relativeFrom="column">
                <wp:posOffset>5452110</wp:posOffset>
              </wp:positionH>
              <wp:positionV relativeFrom="paragraph">
                <wp:posOffset>-23495</wp:posOffset>
              </wp:positionV>
              <wp:extent cx="549910" cy="41973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9910" cy="4197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1068F53" w14:textId="0EB4C56A" w:rsidR="00A529D6" w:rsidRDefault="00A55D55" w:rsidP="00A529D6">
                          <w:pPr>
                            <w:pStyle w:val="Footer"/>
                            <w:jc w:val="right"/>
                          </w:pPr>
                          <w:sdt>
                            <w:sdtPr>
                              <w:id w:val="1816905280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EndPr>
                              <w:rPr>
                                <w:noProof/>
                              </w:rPr>
                            </w:sdtEndPr>
                            <w:sdtContent>
                              <w:r w:rsidR="00A529D6">
                                <w:fldChar w:fldCharType="begin"/>
                              </w:r>
                              <w:r w:rsidR="00A529D6">
                                <w:instrText xml:space="preserve"> PAGE   \* MERGEFORMAT </w:instrText>
                              </w:r>
                              <w:r w:rsidR="00A529D6">
                                <w:fldChar w:fldCharType="separate"/>
                              </w:r>
                              <w:r w:rsidR="008677C2">
                                <w:rPr>
                                  <w:noProof/>
                                </w:rPr>
                                <w:t>6</w:t>
                              </w:r>
                              <w:r w:rsidR="00A529D6">
                                <w:rPr>
                                  <w:noProof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6D365D" id="_x0000_t202" coordsize="21600,21600" o:spt="202" path="m0,0l0,21600,21600,21600,21600,0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429.3pt;margin-top:-1.8pt;width:43.3pt;height:3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" filled="f" stroked="f">
              <v:textbox>
                <w:txbxContent>
                  <w:p w14:paraId="01068F53" w14:textId="0EB4C56A" w:rsidR="00A529D6" w:rsidRDefault="00A55D55" w:rsidP="00A529D6">
                    <w:pPr>
                      <w:pStyle w:val="Footer"/>
                      <w:jc w:val="right"/>
                    </w:pPr>
                    <w:sdt>
                      <w:sdtPr>
                        <w:id w:val="1816905280"/>
                        <w:docPartObj>
                          <w:docPartGallery w:val="Page Numbers (Bottom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r w:rsidR="00A529D6">
                          <w:fldChar w:fldCharType="begin"/>
                        </w:r>
                        <w:r w:rsidR="00A529D6">
                          <w:instrText xml:space="preserve"> PAGE   \* MERGEFORMAT </w:instrText>
                        </w:r>
                        <w:r w:rsidR="00A529D6">
                          <w:fldChar w:fldCharType="separate"/>
                        </w:r>
                        <w:r w:rsidR="008677C2">
                          <w:rPr>
                            <w:noProof/>
                          </w:rPr>
                          <w:t>6</w:t>
                        </w:r>
                        <w:r w:rsidR="00A529D6">
                          <w:rPr>
                            <w:noProof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1281B1C" w14:textId="77777777" w:rsidR="00A55D55" w:rsidRDefault="00A55D55" w:rsidP="009C2ED4">
      <w:pPr>
        <w:spacing w:after="0" w:line="240" w:lineRule="auto"/>
      </w:pPr>
      <w:r>
        <w:separator/>
      </w:r>
    </w:p>
  </w:footnote>
  <w:footnote w:type="continuationSeparator" w:id="0">
    <w:p w14:paraId="73CE789A" w14:textId="77777777" w:rsidR="00A55D55" w:rsidRDefault="00A55D55" w:rsidP="009C2E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75EAEE" w14:textId="77777777" w:rsidR="00A529D6" w:rsidRDefault="007924BD">
    <w:pPr>
      <w:pStyle w:val="Header"/>
    </w:pPr>
    <w:r w:rsidRPr="00A529D6">
      <w:rPr>
        <w:noProof/>
      </w:rPr>
      <w:drawing>
        <wp:anchor distT="0" distB="0" distL="114300" distR="114300" simplePos="0" relativeHeight="251663360" behindDoc="0" locked="0" layoutInCell="1" allowOverlap="1" wp14:anchorId="353900F1" wp14:editId="66E5F105">
          <wp:simplePos x="0" y="0"/>
          <wp:positionH relativeFrom="column">
            <wp:posOffset>25400</wp:posOffset>
          </wp:positionH>
          <wp:positionV relativeFrom="paragraph">
            <wp:posOffset>-192372</wp:posOffset>
          </wp:positionV>
          <wp:extent cx="2879488" cy="83975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9488" cy="839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529D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E5C33FF" wp14:editId="524375AF">
              <wp:simplePos x="0" y="0"/>
              <wp:positionH relativeFrom="column">
                <wp:posOffset>-914400</wp:posOffset>
              </wp:positionH>
              <wp:positionV relativeFrom="margin">
                <wp:posOffset>-1371600</wp:posOffset>
              </wp:positionV>
              <wp:extent cx="7772400" cy="1371600"/>
              <wp:effectExtent l="0" t="0" r="0" b="0"/>
              <wp:wrapTopAndBottom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1371600"/>
                      </a:xfrm>
                      <a:prstGeom prst="rect">
                        <a:avLst/>
                      </a:prstGeom>
                      <a:solidFill>
                        <a:srgbClr val="0085C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w16se="http://schemas.microsoft.com/office/word/2015/wordml/symex">
          <w:pict>
            <v:rect w14:anchorId="7D16159C" id="Rectangle 3" o:spid="_x0000_s1026" style="position:absolute;margin-left:-1in;margin-top:-108pt;width:612pt;height:10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" fillcolor="#0085ca" stroked="f" strokeweight="2pt">
              <w10:wrap type="topAndBottom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2AFC"/>
    <w:rsid w:val="00013491"/>
    <w:rsid w:val="00074ED1"/>
    <w:rsid w:val="00095052"/>
    <w:rsid w:val="000A7183"/>
    <w:rsid w:val="001337AB"/>
    <w:rsid w:val="001B6B86"/>
    <w:rsid w:val="002211DB"/>
    <w:rsid w:val="00253193"/>
    <w:rsid w:val="00266E0F"/>
    <w:rsid w:val="002D198E"/>
    <w:rsid w:val="002E6028"/>
    <w:rsid w:val="002E618F"/>
    <w:rsid w:val="003A7E17"/>
    <w:rsid w:val="003A7EE3"/>
    <w:rsid w:val="003B2495"/>
    <w:rsid w:val="003E4CC5"/>
    <w:rsid w:val="004876BA"/>
    <w:rsid w:val="004D4B83"/>
    <w:rsid w:val="005035F4"/>
    <w:rsid w:val="00561BE0"/>
    <w:rsid w:val="0059665E"/>
    <w:rsid w:val="005A5399"/>
    <w:rsid w:val="005E14EB"/>
    <w:rsid w:val="00620088"/>
    <w:rsid w:val="006A1A3B"/>
    <w:rsid w:val="006A251F"/>
    <w:rsid w:val="006D0BFF"/>
    <w:rsid w:val="006E29E2"/>
    <w:rsid w:val="0070772A"/>
    <w:rsid w:val="00717EE9"/>
    <w:rsid w:val="007638FC"/>
    <w:rsid w:val="00766FA9"/>
    <w:rsid w:val="007924BD"/>
    <w:rsid w:val="007E5DD3"/>
    <w:rsid w:val="00803F27"/>
    <w:rsid w:val="008435A6"/>
    <w:rsid w:val="00854EF5"/>
    <w:rsid w:val="008677C2"/>
    <w:rsid w:val="0090449E"/>
    <w:rsid w:val="00995B06"/>
    <w:rsid w:val="009C2ED4"/>
    <w:rsid w:val="009F10BA"/>
    <w:rsid w:val="00A03E65"/>
    <w:rsid w:val="00A52870"/>
    <w:rsid w:val="00A529D6"/>
    <w:rsid w:val="00A52AFC"/>
    <w:rsid w:val="00A55D55"/>
    <w:rsid w:val="00AB53FD"/>
    <w:rsid w:val="00B403C5"/>
    <w:rsid w:val="00BA5C1A"/>
    <w:rsid w:val="00BB28AC"/>
    <w:rsid w:val="00BB2C23"/>
    <w:rsid w:val="00BD1336"/>
    <w:rsid w:val="00BE1C56"/>
    <w:rsid w:val="00BF5955"/>
    <w:rsid w:val="00C0314A"/>
    <w:rsid w:val="00C7552B"/>
    <w:rsid w:val="00CE1859"/>
    <w:rsid w:val="00CE416C"/>
    <w:rsid w:val="00D84B5D"/>
    <w:rsid w:val="00DA02A9"/>
    <w:rsid w:val="00E4711A"/>
    <w:rsid w:val="00EC6FEE"/>
    <w:rsid w:val="00F14E99"/>
    <w:rsid w:val="00F5094C"/>
    <w:rsid w:val="00FC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DAE761B"/>
  <w15:docId w15:val="{4EDB4EA0-8E68-4C32-A547-5EDE9A5D6B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52AFC"/>
    <w:rPr>
      <w:color w:val="000000"/>
      <w:sz w:val="24"/>
    </w:rPr>
  </w:style>
  <w:style w:type="paragraph" w:styleId="Heading1">
    <w:name w:val="heading 1"/>
    <w:aliases w:val="Heading"/>
    <w:basedOn w:val="Normal"/>
    <w:next w:val="Normal"/>
    <w:link w:val="Heading1Char"/>
    <w:uiPriority w:val="9"/>
    <w:qFormat/>
    <w:rsid w:val="007638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E4711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ED4"/>
  </w:style>
  <w:style w:type="paragraph" w:styleId="Footer">
    <w:name w:val="footer"/>
    <w:basedOn w:val="Normal"/>
    <w:link w:val="Foot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ED4"/>
  </w:style>
  <w:style w:type="paragraph" w:styleId="BalloonText">
    <w:name w:val="Balloon Text"/>
    <w:basedOn w:val="Normal"/>
    <w:link w:val="BalloonTextChar"/>
    <w:uiPriority w:val="99"/>
    <w:semiHidden/>
    <w:unhideWhenUsed/>
    <w:rsid w:val="009C2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ED4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Char"/>
    <w:basedOn w:val="DefaultParagraphFont"/>
    <w:link w:val="Heading1"/>
    <w:uiPriority w:val="9"/>
    <w:rsid w:val="007638FC"/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F5955"/>
    <w:pPr>
      <w:spacing w:after="300" w:line="240" w:lineRule="auto"/>
      <w:contextualSpacing/>
    </w:pPr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F5955"/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711A"/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638FC"/>
    <w:pPr>
      <w:numPr>
        <w:ilvl w:val="1"/>
      </w:numPr>
    </w:pPr>
    <w:rPr>
      <w:rFonts w:ascii="Calibri" w:eastAsiaTheme="majorEastAsia" w:hAnsi="Calibri" w:cstheme="majorBidi"/>
      <w:iCs/>
      <w:color w:val="0085CA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638FC"/>
    <w:rPr>
      <w:rFonts w:ascii="Calibri" w:eastAsiaTheme="majorEastAsia" w:hAnsi="Calibri" w:cstheme="majorBidi"/>
      <w:iCs/>
      <w:color w:val="0085CA"/>
      <w:sz w:val="24"/>
      <w:szCs w:val="24"/>
    </w:rPr>
  </w:style>
  <w:style w:type="paragraph" w:styleId="NoSpacing">
    <w:name w:val="No Spacing"/>
    <w:link w:val="NoSpacingChar"/>
    <w:uiPriority w:val="1"/>
    <w:rsid w:val="00E4711A"/>
    <w:pPr>
      <w:spacing w:after="0" w:line="240" w:lineRule="auto"/>
    </w:pPr>
    <w:rPr>
      <w:rFonts w:ascii="Calibri Light" w:hAnsi="Calibri Light"/>
      <w:color w:val="667A85"/>
      <w:sz w:val="24"/>
    </w:rPr>
  </w:style>
  <w:style w:type="paragraph" w:customStyle="1" w:styleId="OERStyle">
    <w:name w:val="OER Style"/>
    <w:basedOn w:val="NoSpacing"/>
    <w:link w:val="OERStyleChar"/>
    <w:rsid w:val="00E4711A"/>
  </w:style>
  <w:style w:type="character" w:customStyle="1" w:styleId="NoSpacingChar">
    <w:name w:val="No Spacing Char"/>
    <w:basedOn w:val="DefaultParagraphFont"/>
    <w:link w:val="NoSpacing"/>
    <w:uiPriority w:val="1"/>
    <w:rsid w:val="00E4711A"/>
    <w:rPr>
      <w:rFonts w:ascii="Calibri Light" w:hAnsi="Calibri Light"/>
      <w:color w:val="667A85"/>
      <w:sz w:val="24"/>
    </w:rPr>
  </w:style>
  <w:style w:type="character" w:customStyle="1" w:styleId="OERStyleChar">
    <w:name w:val="OER Style Char"/>
    <w:basedOn w:val="NoSpacingChar"/>
    <w:link w:val="OERStyle"/>
    <w:rsid w:val="00E4711A"/>
    <w:rPr>
      <w:rFonts w:ascii="Calibri Light" w:hAnsi="Calibri Light"/>
      <w:color w:val="667A85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rsid w:val="00BF595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BF5955"/>
    <w:rPr>
      <w:i/>
      <w:iCs/>
      <w:color w:val="333333"/>
      <w:sz w:val="24"/>
    </w:rPr>
  </w:style>
  <w:style w:type="character" w:styleId="Strong">
    <w:name w:val="Strong"/>
    <w:basedOn w:val="DefaultParagraphFont"/>
    <w:uiPriority w:val="22"/>
    <w:qFormat/>
    <w:rsid w:val="00BF5955"/>
    <w:rPr>
      <w:rFonts w:asciiTheme="minorHAnsi" w:hAnsiTheme="minorHAnsi"/>
      <w:b/>
      <w:bCs/>
      <w:color w:val="333333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E4711A"/>
    <w:pPr>
      <w:pBdr>
        <w:bottom w:val="single" w:sz="4" w:space="4" w:color="2A5877" w:themeColor="accent1"/>
      </w:pBdr>
      <w:spacing w:before="200" w:after="280"/>
      <w:ind w:left="936" w:right="936"/>
    </w:pPr>
    <w:rPr>
      <w:b/>
      <w:bCs/>
      <w:i/>
      <w:iCs/>
      <w:color w:val="2A587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11A"/>
    <w:rPr>
      <w:b/>
      <w:bCs/>
      <w:i/>
      <w:iCs/>
      <w:color w:val="2A5877" w:themeColor="accent1"/>
      <w:sz w:val="24"/>
    </w:rPr>
  </w:style>
  <w:style w:type="character" w:styleId="SubtleReference">
    <w:name w:val="Subtle Reference"/>
    <w:basedOn w:val="DefaultParagraphFont"/>
    <w:uiPriority w:val="31"/>
    <w:rsid w:val="00E4711A"/>
    <w:rPr>
      <w:smallCaps/>
      <w:color w:val="0078A9" w:themeColor="accent2"/>
      <w:u w:val="single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A52AFC"/>
    <w:pPr>
      <w:widowControl w:val="0"/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A52AF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187B7" w:themeColor="accent1" w:themeTint="BF"/>
        <w:left w:val="single" w:sz="8" w:space="0" w:color="4187B7" w:themeColor="accent1" w:themeTint="BF"/>
        <w:bottom w:val="single" w:sz="8" w:space="0" w:color="4187B7" w:themeColor="accent1" w:themeTint="BF"/>
        <w:right w:val="single" w:sz="8" w:space="0" w:color="4187B7" w:themeColor="accent1" w:themeTint="BF"/>
        <w:insideH w:val="single" w:sz="8" w:space="0" w:color="4187B7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  <w:shd w:val="clear" w:color="auto" w:fill="2A58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7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D7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4852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44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04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95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59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066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624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058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49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456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758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367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71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061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893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9452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91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2608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7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634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588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859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307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534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53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56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90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538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54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61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12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393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222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2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0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756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650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802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211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13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19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133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96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footer" Target="footer1.xml"/><Relationship Id="rId17" Type="http://schemas.openxmlformats.org/officeDocument/2006/relationships/header" Target="header1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matthew.king\Documents\Art%20Assets\Word\OER-Word-Template-With-Cover-Page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667A85"/>
      </a:dk1>
      <a:lt1>
        <a:sysClr val="window" lastClr="FFFFFF"/>
      </a:lt1>
      <a:dk2>
        <a:srgbClr val="667A85"/>
      </a:dk2>
      <a:lt2>
        <a:srgbClr val="E3EBEA"/>
      </a:lt2>
      <a:accent1>
        <a:srgbClr val="2A5877"/>
      </a:accent1>
      <a:accent2>
        <a:srgbClr val="0078A9"/>
      </a:accent2>
      <a:accent3>
        <a:srgbClr val="7F7F7F"/>
      </a:accent3>
      <a:accent4>
        <a:srgbClr val="17365D"/>
      </a:accent4>
      <a:accent5>
        <a:srgbClr val="BFBFBF"/>
      </a:accent5>
      <a:accent6>
        <a:srgbClr val="548DD4"/>
      </a:accent6>
      <a:hlink>
        <a:srgbClr val="0078A9"/>
      </a:hlink>
      <a:folHlink>
        <a:srgbClr val="0078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691107-0BA6-704E-8DDF-3EA02BACB9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C:\Users\matthew.king\Documents\Art Assets\Word\OER-Word-Template-With-Cover-Page.dotx</Template>
  <TotalTime>1</TotalTime>
  <Pages>6</Pages>
  <Words>1203</Words>
  <Characters>6858</Characters>
  <Application>Microsoft Macintosh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NOAA</Company>
  <LinksUpToDate>false</LinksUpToDate>
  <CharactersWithSpaces>8045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Matthew King</dc:creator>
  <cp:lastModifiedBy>Brian Kennedy</cp:lastModifiedBy>
  <cp:revision>2</cp:revision>
  <dcterms:created xsi:type="dcterms:W3CDTF">2018-02-09T18:11:00Z</dcterms:created>
  <dcterms:modified xsi:type="dcterms:W3CDTF">2018-02-09T18:11:00Z</dcterms:modified>
</cp:coreProperties>
</file>