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54CC76E" w14:textId="77777777" w:rsidR="007924BD" w:rsidRDefault="007924BD" w:rsidP="00C0314A">
      <w:pPr>
        <w:pBdr>
          <w:between w:val="single" w:sz="4" w:space="1" w:color="667A85" w:themeColor="text1"/>
        </w:pBdr>
      </w:pPr>
    </w:p>
    <w:p w14:paraId="0D8B9317" w14:textId="77777777" w:rsidR="00A52AFC" w:rsidRDefault="00A52AFC" w:rsidP="00C0314A">
      <w:pPr>
        <w:pStyle w:val="Title"/>
      </w:pPr>
      <w:r w:rsidRPr="006A587A">
        <w:rPr>
          <w:i/>
        </w:rPr>
        <w:t>Okeanos Explorer</w:t>
      </w:r>
      <w:r>
        <w:t xml:space="preserve"> ROV</w:t>
      </w:r>
      <w:r w:rsidRPr="006A587A">
        <w:rPr>
          <w:rStyle w:val="TitleChar"/>
        </w:rPr>
        <w:t xml:space="preserve"> </w:t>
      </w:r>
      <w:r>
        <w:t>Dive Summary</w:t>
      </w:r>
    </w:p>
    <w:tbl>
      <w:tblPr>
        <w:tblStyle w:val="MediumShading1-Accent11"/>
        <w:tblW w:w="0" w:type="auto"/>
        <w:tblInd w:w="115" w:type="dxa"/>
        <w:tblBorders>
          <w:top w:val="single" w:sz="6" w:space="0" w:color="A3A9AC"/>
          <w:left w:val="single" w:sz="6" w:space="0" w:color="A3A9AC"/>
          <w:bottom w:val="single" w:sz="6" w:space="0" w:color="A3A9AC"/>
          <w:right w:val="single" w:sz="6" w:space="0" w:color="A3A9AC"/>
          <w:insideH w:val="single" w:sz="6" w:space="0" w:color="A3A9AC"/>
          <w:insideV w:val="single" w:sz="6" w:space="0" w:color="A3A9AC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800"/>
        <w:gridCol w:w="720"/>
        <w:gridCol w:w="2160"/>
        <w:gridCol w:w="150"/>
        <w:gridCol w:w="2310"/>
        <w:gridCol w:w="2310"/>
      </w:tblGrid>
      <w:tr w:rsidR="00A52AFC" w:rsidRPr="0059665E" w14:paraId="33CA74D7" w14:textId="77777777" w:rsidTr="0059665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1489"/>
            <w:vAlign w:val="center"/>
          </w:tcPr>
          <w:p w14:paraId="3E96A1D0" w14:textId="77777777" w:rsidR="00A52AFC" w:rsidRPr="0059665E" w:rsidRDefault="00A52AFC" w:rsidP="00C0314A">
            <w:pPr>
              <w:pBdr>
                <w:between w:val="single" w:sz="4" w:space="1" w:color="667A85" w:themeColor="text1"/>
              </w:pBdr>
              <w:rPr>
                <w:b w:val="0"/>
                <w:sz w:val="20"/>
                <w:szCs w:val="24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Dive Information</w:t>
            </w:r>
          </w:p>
        </w:tc>
      </w:tr>
      <w:tr w:rsidR="00A52AFC" w:rsidRPr="0059665E" w14:paraId="08F28AEA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8F1327F" w14:textId="77777777" w:rsidR="00A52AFC" w:rsidRPr="0059665E" w:rsidRDefault="002D198E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General Location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82B1C89" w14:textId="1CE8485C" w:rsidR="00A52AFC" w:rsidRPr="0059665E" w:rsidRDefault="00887D5F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noProof/>
                <w:sz w:val="20"/>
                <w:szCs w:val="24"/>
              </w:rPr>
              <w:drawing>
                <wp:inline distT="0" distB="0" distL="0" distR="0" wp14:anchorId="162CAB0B" wp14:editId="4AAA929F">
                  <wp:extent cx="4254500" cy="3190875"/>
                  <wp:effectExtent l="0" t="0" r="0" b="952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EX1711_SummaryMap.pdf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4500" cy="319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1264985A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shd w:val="clear" w:color="auto" w:fill="DADFE1"/>
            <w:vAlign w:val="center"/>
          </w:tcPr>
          <w:p w14:paraId="5BC7F00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General Area Descriptor</w:t>
            </w:r>
          </w:p>
        </w:tc>
        <w:tc>
          <w:tcPr>
            <w:tcW w:w="6930" w:type="dxa"/>
            <w:gridSpan w:val="4"/>
            <w:shd w:val="clear" w:color="auto" w:fill="auto"/>
            <w:vAlign w:val="center"/>
          </w:tcPr>
          <w:p w14:paraId="204F044C" w14:textId="1D93D45C" w:rsidR="00C0314A" w:rsidRPr="0059665E" w:rsidRDefault="003B249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Gulf of Mexico</w:t>
            </w:r>
          </w:p>
        </w:tc>
      </w:tr>
      <w:tr w:rsidR="00A52AFC" w:rsidRPr="0059665E" w14:paraId="31B296EC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83565C6" w14:textId="77777777" w:rsidR="00A52AFC" w:rsidRPr="0059665E" w:rsidRDefault="00A52AFC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Site Name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38E35CB" w14:textId="3E5005E1" w:rsidR="00A52AFC" w:rsidRPr="0059665E" w:rsidRDefault="00DC4A3E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 w:rsidRPr="00DC4A3E">
              <w:rPr>
                <w:sz w:val="20"/>
                <w:szCs w:val="24"/>
              </w:rPr>
              <w:t>Escarpment Canyon</w:t>
            </w:r>
          </w:p>
        </w:tc>
      </w:tr>
      <w:tr w:rsidR="00854EF5" w:rsidRPr="0059665E" w14:paraId="7AB3C29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shd w:val="clear" w:color="auto" w:fill="DADFE1"/>
            <w:vAlign w:val="center"/>
          </w:tcPr>
          <w:p w14:paraId="2B549E0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Science Team Leads</w:t>
            </w:r>
          </w:p>
        </w:tc>
        <w:tc>
          <w:tcPr>
            <w:tcW w:w="6930" w:type="dxa"/>
            <w:gridSpan w:val="4"/>
            <w:shd w:val="clear" w:color="auto" w:fill="auto"/>
            <w:vAlign w:val="center"/>
          </w:tcPr>
          <w:p w14:paraId="684002AE" w14:textId="1CA39D81" w:rsidR="00854EF5" w:rsidRDefault="003B249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Diva Amon</w:t>
            </w:r>
            <w:r w:rsidR="00620088">
              <w:rPr>
                <w:sz w:val="20"/>
                <w:szCs w:val="24"/>
              </w:rPr>
              <w:t xml:space="preserve"> and Charles Messing</w:t>
            </w:r>
          </w:p>
        </w:tc>
      </w:tr>
      <w:tr w:rsidR="00854EF5" w:rsidRPr="0059665E" w14:paraId="1FA1B13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D3E3FCD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Expedition Coordinator</w:t>
            </w:r>
            <w:r w:rsidRPr="0059665E">
              <w:rPr>
                <w:b w:val="0"/>
                <w:color w:val="333333"/>
                <w:sz w:val="20"/>
                <w:szCs w:val="24"/>
              </w:rPr>
              <w:t xml:space="preserve"> 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82286FF" w14:textId="17E02403" w:rsidR="00854EF5" w:rsidRPr="0059665E" w:rsidRDefault="0062008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 w:rsidRPr="00620088">
              <w:rPr>
                <w:sz w:val="20"/>
                <w:szCs w:val="24"/>
              </w:rPr>
              <w:t>Brian Kennedy</w:t>
            </w:r>
          </w:p>
        </w:tc>
      </w:tr>
      <w:tr w:rsidR="00854EF5" w:rsidRPr="0059665E" w14:paraId="3FEFD01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91856E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ROV Dive Supervisor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5C9F604" w14:textId="7B341AC8" w:rsidR="00854EF5" w:rsidRPr="0059665E" w:rsidRDefault="0062008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Dan Rogers</w:t>
            </w:r>
          </w:p>
        </w:tc>
      </w:tr>
      <w:tr w:rsidR="00854EF5" w:rsidRPr="0059665E" w14:paraId="416AE6E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E0EFDF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Mapping Lead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032A18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Mike White</w:t>
            </w:r>
          </w:p>
        </w:tc>
      </w:tr>
      <w:tr w:rsidR="00854EF5" w:rsidRPr="0059665E" w14:paraId="5FF006D3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3D28C3E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ROV Dive Name</w:t>
            </w:r>
          </w:p>
        </w:tc>
      </w:tr>
      <w:tr w:rsidR="00854EF5" w:rsidRPr="0059665E" w14:paraId="171F92BC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642B64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Cruise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588629" w14:textId="7086D031" w:rsidR="00854EF5" w:rsidRPr="0059665E" w:rsidRDefault="00C0314A" w:rsidP="00620088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EX17</w:t>
            </w:r>
            <w:r w:rsidR="00620088">
              <w:rPr>
                <w:sz w:val="20"/>
              </w:rPr>
              <w:t>11</w:t>
            </w:r>
          </w:p>
        </w:tc>
      </w:tr>
      <w:tr w:rsidR="00854EF5" w:rsidRPr="0059665E" w14:paraId="3F41C4EA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14D06D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Leg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30C706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854EF5" w:rsidRPr="0059665E" w14:paraId="51159AE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92C0B3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Dive Number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9B71E64" w14:textId="21466BDC" w:rsidR="00854EF5" w:rsidRPr="0059665E" w:rsidRDefault="00854EF5" w:rsidP="00DC4A3E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DIVE</w:t>
            </w:r>
            <w:r w:rsidR="00DC4A3E">
              <w:rPr>
                <w:sz w:val="20"/>
              </w:rPr>
              <w:t>02</w:t>
            </w:r>
          </w:p>
        </w:tc>
      </w:tr>
      <w:tr w:rsidR="00854EF5" w:rsidRPr="0059665E" w14:paraId="04C6622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44E448B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Equipment Deployed</w:t>
            </w:r>
          </w:p>
        </w:tc>
      </w:tr>
      <w:tr w:rsidR="00854EF5" w:rsidRPr="0059665E" w14:paraId="2388B25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9B1666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ROV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5B2B2F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Deep Discoverer</w:t>
            </w:r>
          </w:p>
        </w:tc>
      </w:tr>
      <w:tr w:rsidR="00854EF5" w:rsidRPr="0059665E" w14:paraId="224ED53C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E2F13D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Camera Platform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F19F81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proofErr w:type="spellStart"/>
            <w:r>
              <w:rPr>
                <w:sz w:val="20"/>
              </w:rPr>
              <w:t>Seirios</w:t>
            </w:r>
            <w:proofErr w:type="spellEnd"/>
          </w:p>
        </w:tc>
      </w:tr>
      <w:tr w:rsidR="00854EF5" w:rsidRPr="0059665E" w14:paraId="26E29D2D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 w:val="restart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5571AAA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ROV Measurements</w:t>
            </w:r>
          </w:p>
        </w:tc>
        <w:bookmarkStart w:id="0" w:name="Check1"/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9A6CA9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3456C">
              <w:rPr>
                <w:sz w:val="20"/>
                <w:lang w:bidi="en-US"/>
              </w:rPr>
            </w:r>
            <w:r w:rsidR="0063456C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bookmarkEnd w:id="0"/>
            <w:r w:rsidRPr="0059665E">
              <w:rPr>
                <w:sz w:val="20"/>
              </w:rPr>
              <w:t xml:space="preserve"> CTD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B7E79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3456C">
              <w:rPr>
                <w:sz w:val="20"/>
                <w:lang w:bidi="en-US"/>
              </w:rPr>
            </w:r>
            <w:r w:rsidR="0063456C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Depth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03C5DA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3456C">
              <w:rPr>
                <w:sz w:val="20"/>
                <w:lang w:bidi="en-US"/>
              </w:rPr>
            </w:r>
            <w:r w:rsidR="0063456C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Altitude</w:t>
            </w:r>
          </w:p>
        </w:tc>
      </w:tr>
      <w:tr w:rsidR="00854EF5" w:rsidRPr="0059665E" w14:paraId="79636D0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EB48D5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F9ED0C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3456C">
              <w:rPr>
                <w:sz w:val="20"/>
                <w:lang w:bidi="en-US"/>
              </w:rPr>
            </w:r>
            <w:r w:rsidR="0063456C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Scanning Sonar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ABBD5B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3456C">
              <w:rPr>
                <w:sz w:val="20"/>
                <w:lang w:bidi="en-US"/>
              </w:rPr>
            </w:r>
            <w:r w:rsidR="0063456C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USBL Position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30246D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3456C">
              <w:rPr>
                <w:sz w:val="20"/>
                <w:lang w:bidi="en-US"/>
              </w:rPr>
            </w:r>
            <w:r w:rsidR="0063456C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Heading</w:t>
            </w:r>
          </w:p>
        </w:tc>
      </w:tr>
      <w:tr w:rsidR="00854EF5" w:rsidRPr="0059665E" w14:paraId="45CDF268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65AB31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0950B1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3456C">
              <w:rPr>
                <w:sz w:val="20"/>
                <w:lang w:bidi="en-US"/>
              </w:rPr>
            </w:r>
            <w:r w:rsidR="0063456C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Pitch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0D8335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3456C">
              <w:rPr>
                <w:sz w:val="20"/>
                <w:lang w:bidi="en-US"/>
              </w:rPr>
            </w:r>
            <w:r w:rsidR="0063456C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Roll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4135BE2F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3456C">
              <w:rPr>
                <w:sz w:val="20"/>
                <w:lang w:bidi="en-US"/>
              </w:rPr>
            </w:r>
            <w:r w:rsidR="0063456C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HD Camera 1</w:t>
            </w:r>
          </w:p>
        </w:tc>
      </w:tr>
      <w:tr w:rsidR="00854EF5" w:rsidRPr="0059665E" w14:paraId="12806A5C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8D957C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5081DAB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3456C">
              <w:rPr>
                <w:sz w:val="20"/>
                <w:lang w:bidi="en-US"/>
              </w:rPr>
            </w:r>
            <w:r w:rsidR="0063456C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HD Camera 2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366F67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3456C">
              <w:rPr>
                <w:sz w:val="20"/>
                <w:lang w:bidi="en-US"/>
              </w:rPr>
            </w:r>
            <w:r w:rsidR="0063456C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1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0095EA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3456C">
              <w:rPr>
                <w:sz w:val="20"/>
                <w:lang w:bidi="en-US"/>
              </w:rPr>
            </w:r>
            <w:r w:rsidR="0063456C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2</w:t>
            </w:r>
          </w:p>
        </w:tc>
      </w:tr>
      <w:tr w:rsidR="00854EF5" w:rsidRPr="0059665E" w14:paraId="4D79CA5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37D086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B89ECD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3456C">
              <w:rPr>
                <w:sz w:val="20"/>
                <w:lang w:bidi="en-US"/>
              </w:rPr>
            </w:r>
            <w:r w:rsidR="0063456C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3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BB1059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3456C">
              <w:rPr>
                <w:sz w:val="20"/>
                <w:lang w:bidi="en-US"/>
              </w:rPr>
            </w:r>
            <w:r w:rsidR="0063456C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4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12FAFD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3456C">
              <w:rPr>
                <w:sz w:val="20"/>
                <w:lang w:bidi="en-US"/>
              </w:rPr>
            </w:r>
            <w:r w:rsidR="0063456C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5</w:t>
            </w:r>
          </w:p>
        </w:tc>
      </w:tr>
      <w:tr w:rsidR="00854EF5" w:rsidRPr="0059665E" w14:paraId="782DAD49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454093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Equipment Malfunctions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6F1E011" w14:textId="21A16880" w:rsidR="00854EF5" w:rsidRPr="0059665E" w:rsidRDefault="00185ED3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854EF5" w:rsidRPr="0059665E" w14:paraId="16B1D6C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B5DC3C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ROV Dive Summary</w:t>
            </w:r>
            <w:r w:rsidRPr="0059665E">
              <w:rPr>
                <w:b w:val="0"/>
                <w:color w:val="333333"/>
                <w:sz w:val="20"/>
                <w:szCs w:val="24"/>
              </w:rPr>
              <w:br/>
              <w:t>(from processed ROV data)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F418E14" w14:textId="77777777" w:rsidR="00185ED3" w:rsidRPr="00185ED3" w:rsidRDefault="00185ED3" w:rsidP="00185ED3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85ED3">
              <w:rPr>
                <w:sz w:val="20"/>
                <w:lang w:bidi="en-US"/>
              </w:rPr>
              <w:tab/>
              <w:t xml:space="preserve">  Dive Summary:</w:t>
            </w:r>
            <w:r w:rsidRPr="00185ED3">
              <w:rPr>
                <w:sz w:val="20"/>
                <w:lang w:bidi="en-US"/>
              </w:rPr>
              <w:tab/>
              <w:t>EX1711_DIVE02</w:t>
            </w:r>
          </w:p>
          <w:p w14:paraId="00F44FCA" w14:textId="77777777" w:rsidR="00185ED3" w:rsidRPr="00185ED3" w:rsidRDefault="00185ED3" w:rsidP="00185ED3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85ED3">
              <w:rPr>
                <w:sz w:val="20"/>
                <w:lang w:bidi="en-US"/>
              </w:rPr>
              <w:t>^^^^^^^^^^^^^^^^^^^^^^^^^^^^^^^^^^^^^^^^^^^^^^^^^^^</w:t>
            </w:r>
          </w:p>
          <w:p w14:paraId="37A5A68A" w14:textId="77777777" w:rsidR="00185ED3" w:rsidRPr="00185ED3" w:rsidRDefault="00185ED3" w:rsidP="00185ED3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85ED3">
              <w:rPr>
                <w:sz w:val="20"/>
                <w:lang w:bidi="en-US"/>
              </w:rPr>
              <w:t>In Water:</w:t>
            </w:r>
            <w:r w:rsidRPr="00185ED3">
              <w:rPr>
                <w:sz w:val="20"/>
                <w:lang w:bidi="en-US"/>
              </w:rPr>
              <w:tab/>
            </w:r>
            <w:r w:rsidRPr="00185ED3">
              <w:rPr>
                <w:sz w:val="20"/>
                <w:lang w:bidi="en-US"/>
              </w:rPr>
              <w:tab/>
              <w:t xml:space="preserve"> 2017-12-01T13:43:24.283000</w:t>
            </w:r>
          </w:p>
          <w:p w14:paraId="68F2D1C6" w14:textId="77777777" w:rsidR="00185ED3" w:rsidRPr="00185ED3" w:rsidRDefault="00185ED3" w:rsidP="00185ED3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85ED3">
              <w:rPr>
                <w:sz w:val="20"/>
                <w:lang w:bidi="en-US"/>
              </w:rPr>
              <w:tab/>
            </w:r>
            <w:r w:rsidRPr="00185ED3">
              <w:rPr>
                <w:sz w:val="20"/>
                <w:lang w:bidi="en-US"/>
              </w:rPr>
              <w:tab/>
            </w:r>
            <w:r w:rsidRPr="00185ED3">
              <w:rPr>
                <w:sz w:val="20"/>
                <w:lang w:bidi="en-US"/>
              </w:rPr>
              <w:tab/>
              <w:t xml:space="preserve"> 24°, 37.343' </w:t>
            </w:r>
            <w:proofErr w:type="gramStart"/>
            <w:r w:rsidRPr="00185ED3">
              <w:rPr>
                <w:sz w:val="20"/>
                <w:lang w:bidi="en-US"/>
              </w:rPr>
              <w:t>N ;</w:t>
            </w:r>
            <w:proofErr w:type="gramEnd"/>
            <w:r w:rsidRPr="00185ED3">
              <w:rPr>
                <w:sz w:val="20"/>
                <w:lang w:bidi="en-US"/>
              </w:rPr>
              <w:t xml:space="preserve"> 084°, 06.237' W</w:t>
            </w:r>
          </w:p>
          <w:p w14:paraId="466695D6" w14:textId="77777777" w:rsidR="00185ED3" w:rsidRPr="00185ED3" w:rsidRDefault="00185ED3" w:rsidP="00185ED3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688F04B6" w14:textId="77777777" w:rsidR="00185ED3" w:rsidRPr="00185ED3" w:rsidRDefault="00185ED3" w:rsidP="00185ED3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85ED3">
              <w:rPr>
                <w:sz w:val="20"/>
                <w:lang w:bidi="en-US"/>
              </w:rPr>
              <w:t>Out Water:</w:t>
            </w:r>
            <w:r w:rsidRPr="00185ED3">
              <w:rPr>
                <w:sz w:val="20"/>
                <w:lang w:bidi="en-US"/>
              </w:rPr>
              <w:tab/>
            </w:r>
            <w:r w:rsidRPr="00185ED3">
              <w:rPr>
                <w:sz w:val="20"/>
                <w:lang w:bidi="en-US"/>
              </w:rPr>
              <w:tab/>
              <w:t xml:space="preserve"> 2017-12-01T21:42:37.435000</w:t>
            </w:r>
          </w:p>
          <w:p w14:paraId="51B4AF61" w14:textId="77777777" w:rsidR="00185ED3" w:rsidRPr="00185ED3" w:rsidRDefault="00185ED3" w:rsidP="00185ED3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85ED3">
              <w:rPr>
                <w:sz w:val="20"/>
                <w:lang w:bidi="en-US"/>
              </w:rPr>
              <w:tab/>
            </w:r>
            <w:r w:rsidRPr="00185ED3">
              <w:rPr>
                <w:sz w:val="20"/>
                <w:lang w:bidi="en-US"/>
              </w:rPr>
              <w:tab/>
            </w:r>
            <w:r w:rsidRPr="00185ED3">
              <w:rPr>
                <w:sz w:val="20"/>
                <w:lang w:bidi="en-US"/>
              </w:rPr>
              <w:tab/>
              <w:t xml:space="preserve"> 24°, 36.240' </w:t>
            </w:r>
            <w:proofErr w:type="gramStart"/>
            <w:r w:rsidRPr="00185ED3">
              <w:rPr>
                <w:sz w:val="20"/>
                <w:lang w:bidi="en-US"/>
              </w:rPr>
              <w:t>N ;</w:t>
            </w:r>
            <w:proofErr w:type="gramEnd"/>
            <w:r w:rsidRPr="00185ED3">
              <w:rPr>
                <w:sz w:val="20"/>
                <w:lang w:bidi="en-US"/>
              </w:rPr>
              <w:t xml:space="preserve"> 084°, 05.366' W</w:t>
            </w:r>
          </w:p>
          <w:p w14:paraId="1BB90058" w14:textId="77777777" w:rsidR="00185ED3" w:rsidRPr="00185ED3" w:rsidRDefault="00185ED3" w:rsidP="00185ED3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234EFD39" w14:textId="77777777" w:rsidR="00185ED3" w:rsidRPr="00185ED3" w:rsidRDefault="00185ED3" w:rsidP="00185ED3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85ED3">
              <w:rPr>
                <w:sz w:val="20"/>
                <w:lang w:bidi="en-US"/>
              </w:rPr>
              <w:t>Off Bottom:</w:t>
            </w:r>
            <w:r w:rsidRPr="00185ED3">
              <w:rPr>
                <w:sz w:val="20"/>
                <w:lang w:bidi="en-US"/>
              </w:rPr>
              <w:tab/>
            </w:r>
            <w:r w:rsidRPr="00185ED3">
              <w:rPr>
                <w:sz w:val="20"/>
                <w:lang w:bidi="en-US"/>
              </w:rPr>
              <w:tab/>
              <w:t xml:space="preserve"> 2017-12-01T20:20:58.976000</w:t>
            </w:r>
          </w:p>
          <w:p w14:paraId="28553199" w14:textId="77777777" w:rsidR="00185ED3" w:rsidRPr="00185ED3" w:rsidRDefault="00185ED3" w:rsidP="00185ED3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85ED3">
              <w:rPr>
                <w:sz w:val="20"/>
                <w:lang w:bidi="en-US"/>
              </w:rPr>
              <w:tab/>
            </w:r>
            <w:r w:rsidRPr="00185ED3">
              <w:rPr>
                <w:sz w:val="20"/>
                <w:lang w:bidi="en-US"/>
              </w:rPr>
              <w:tab/>
            </w:r>
            <w:r w:rsidRPr="00185ED3">
              <w:rPr>
                <w:sz w:val="20"/>
                <w:lang w:bidi="en-US"/>
              </w:rPr>
              <w:tab/>
              <w:t xml:space="preserve"> 24°, 37.422' </w:t>
            </w:r>
            <w:proofErr w:type="gramStart"/>
            <w:r w:rsidRPr="00185ED3">
              <w:rPr>
                <w:sz w:val="20"/>
                <w:lang w:bidi="en-US"/>
              </w:rPr>
              <w:t>N ;</w:t>
            </w:r>
            <w:proofErr w:type="gramEnd"/>
            <w:r w:rsidRPr="00185ED3">
              <w:rPr>
                <w:sz w:val="20"/>
                <w:lang w:bidi="en-US"/>
              </w:rPr>
              <w:t xml:space="preserve"> 084°, 06.279' W</w:t>
            </w:r>
          </w:p>
          <w:p w14:paraId="675C95C5" w14:textId="77777777" w:rsidR="00185ED3" w:rsidRPr="00185ED3" w:rsidRDefault="00185ED3" w:rsidP="00185ED3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65EA8294" w14:textId="77777777" w:rsidR="00185ED3" w:rsidRPr="00185ED3" w:rsidRDefault="00185ED3" w:rsidP="00185ED3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85ED3">
              <w:rPr>
                <w:sz w:val="20"/>
                <w:lang w:bidi="en-US"/>
              </w:rPr>
              <w:t>On Bottom:</w:t>
            </w:r>
            <w:r w:rsidRPr="00185ED3">
              <w:rPr>
                <w:sz w:val="20"/>
                <w:lang w:bidi="en-US"/>
              </w:rPr>
              <w:tab/>
            </w:r>
            <w:r w:rsidRPr="00185ED3">
              <w:rPr>
                <w:sz w:val="20"/>
                <w:lang w:bidi="en-US"/>
              </w:rPr>
              <w:tab/>
              <w:t xml:space="preserve"> 2017-12-01T15:06:01.051000</w:t>
            </w:r>
          </w:p>
          <w:p w14:paraId="70A043B3" w14:textId="77777777" w:rsidR="00185ED3" w:rsidRPr="00185ED3" w:rsidRDefault="00185ED3" w:rsidP="00185ED3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85ED3">
              <w:rPr>
                <w:sz w:val="20"/>
                <w:lang w:bidi="en-US"/>
              </w:rPr>
              <w:tab/>
            </w:r>
            <w:r w:rsidRPr="00185ED3">
              <w:rPr>
                <w:sz w:val="20"/>
                <w:lang w:bidi="en-US"/>
              </w:rPr>
              <w:tab/>
            </w:r>
            <w:r w:rsidRPr="00185ED3">
              <w:rPr>
                <w:sz w:val="20"/>
                <w:lang w:bidi="en-US"/>
              </w:rPr>
              <w:tab/>
              <w:t xml:space="preserve"> 24°, 37.260' </w:t>
            </w:r>
            <w:proofErr w:type="gramStart"/>
            <w:r w:rsidRPr="00185ED3">
              <w:rPr>
                <w:sz w:val="20"/>
                <w:lang w:bidi="en-US"/>
              </w:rPr>
              <w:t>N ;</w:t>
            </w:r>
            <w:proofErr w:type="gramEnd"/>
            <w:r w:rsidRPr="00185ED3">
              <w:rPr>
                <w:sz w:val="20"/>
                <w:lang w:bidi="en-US"/>
              </w:rPr>
              <w:t xml:space="preserve"> 084°, 06.173' W</w:t>
            </w:r>
          </w:p>
          <w:p w14:paraId="4F52255C" w14:textId="77777777" w:rsidR="00185ED3" w:rsidRPr="00185ED3" w:rsidRDefault="00185ED3" w:rsidP="00185ED3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1D7013AA" w14:textId="77777777" w:rsidR="00185ED3" w:rsidRPr="00185ED3" w:rsidRDefault="00185ED3" w:rsidP="00185ED3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85ED3">
              <w:rPr>
                <w:sz w:val="20"/>
                <w:lang w:bidi="en-US"/>
              </w:rPr>
              <w:t>Dive duration:</w:t>
            </w:r>
            <w:r w:rsidRPr="00185ED3">
              <w:rPr>
                <w:sz w:val="20"/>
                <w:lang w:bidi="en-US"/>
              </w:rPr>
              <w:tab/>
            </w:r>
            <w:r w:rsidRPr="00185ED3">
              <w:rPr>
                <w:sz w:val="20"/>
                <w:lang w:bidi="en-US"/>
              </w:rPr>
              <w:tab/>
              <w:t xml:space="preserve"> 7:59:13</w:t>
            </w:r>
          </w:p>
          <w:p w14:paraId="6FAF210B" w14:textId="77777777" w:rsidR="00185ED3" w:rsidRPr="00185ED3" w:rsidRDefault="00185ED3" w:rsidP="00185ED3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2C939D5B" w14:textId="77777777" w:rsidR="00185ED3" w:rsidRPr="00185ED3" w:rsidRDefault="00185ED3" w:rsidP="00185ED3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85ED3">
              <w:rPr>
                <w:sz w:val="20"/>
                <w:lang w:bidi="en-US"/>
              </w:rPr>
              <w:t>Bottom Time:</w:t>
            </w:r>
            <w:r w:rsidRPr="00185ED3">
              <w:rPr>
                <w:sz w:val="20"/>
                <w:lang w:bidi="en-US"/>
              </w:rPr>
              <w:tab/>
            </w:r>
            <w:r w:rsidRPr="00185ED3">
              <w:rPr>
                <w:sz w:val="20"/>
                <w:lang w:bidi="en-US"/>
              </w:rPr>
              <w:tab/>
              <w:t xml:space="preserve"> 5:14:57</w:t>
            </w:r>
          </w:p>
          <w:p w14:paraId="3608775D" w14:textId="77777777" w:rsidR="00185ED3" w:rsidRPr="00185ED3" w:rsidRDefault="00185ED3" w:rsidP="00185ED3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272D7A19" w14:textId="7DD7F350" w:rsidR="00854EF5" w:rsidRPr="0059665E" w:rsidRDefault="00185ED3" w:rsidP="00185ED3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85ED3">
              <w:rPr>
                <w:sz w:val="20"/>
                <w:lang w:bidi="en-US"/>
              </w:rPr>
              <w:t xml:space="preserve">Max. depth: </w:t>
            </w:r>
            <w:r w:rsidRPr="00185ED3">
              <w:rPr>
                <w:sz w:val="20"/>
                <w:lang w:bidi="en-US"/>
              </w:rPr>
              <w:tab/>
            </w:r>
            <w:r w:rsidRPr="00185ED3">
              <w:rPr>
                <w:sz w:val="20"/>
                <w:lang w:bidi="en-US"/>
              </w:rPr>
              <w:tab/>
              <w:t xml:space="preserve"> 2321.5 m</w:t>
            </w:r>
          </w:p>
        </w:tc>
      </w:tr>
      <w:tr w:rsidR="00854EF5" w:rsidRPr="0059665E" w14:paraId="0082EBAB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F88F43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Special Notes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40CF796" w14:textId="25A4A599" w:rsidR="00854EF5" w:rsidRPr="0059665E" w:rsidRDefault="00DC4A3E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854EF5" w:rsidRPr="0059665E" w14:paraId="02465EA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997BF1C" w14:textId="77777777" w:rsidR="00854EF5" w:rsidRPr="0059665E" w:rsidRDefault="00854EF5" w:rsidP="006A251F">
            <w:pP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Scientists Involved</w:t>
            </w:r>
          </w:p>
          <w:p w14:paraId="0D8B73A9" w14:textId="77777777" w:rsidR="00854EF5" w:rsidRPr="0059665E" w:rsidRDefault="00854EF5" w:rsidP="006A251F">
            <w:pP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(please provide name, location, affiliation, email)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tbl>
            <w:tblPr>
              <w:tblW w:w="6980" w:type="dxa"/>
              <w:tblLayout w:type="fixed"/>
              <w:tblLook w:val="04A0" w:firstRow="1" w:lastRow="0" w:firstColumn="1" w:lastColumn="0" w:noHBand="0" w:noVBand="1"/>
            </w:tblPr>
            <w:tblGrid>
              <w:gridCol w:w="1660"/>
              <w:gridCol w:w="2380"/>
              <w:gridCol w:w="2940"/>
            </w:tblGrid>
            <w:tr w:rsidR="00F360D7" w:rsidRPr="00F360D7" w14:paraId="00F348B0" w14:textId="77777777" w:rsidTr="00F360D7">
              <w:trPr>
                <w:trHeight w:val="320"/>
              </w:trPr>
              <w:tc>
                <w:tcPr>
                  <w:tcW w:w="16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50A40E7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Name</w:t>
                  </w:r>
                </w:p>
              </w:tc>
              <w:tc>
                <w:tcPr>
                  <w:tcW w:w="238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568E491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Affiliation</w:t>
                  </w:r>
                </w:p>
              </w:tc>
              <w:tc>
                <w:tcPr>
                  <w:tcW w:w="294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41551E3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Email</w:t>
                  </w:r>
                </w:p>
              </w:tc>
            </w:tr>
            <w:tr w:rsidR="00F360D7" w:rsidRPr="00F360D7" w14:paraId="44BCF5A6" w14:textId="77777777" w:rsidTr="00F360D7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038258A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Adam </w:t>
                  </w:r>
                  <w:proofErr w:type="spellStart"/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Skarke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504C8F1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Mississippi State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39DB888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adam.skarke@msstate.edu</w:t>
                  </w:r>
                </w:p>
              </w:tc>
            </w:tr>
            <w:tr w:rsidR="00F360D7" w:rsidRPr="00F360D7" w14:paraId="06A30F62" w14:textId="77777777" w:rsidTr="00F360D7">
              <w:trPr>
                <w:trHeight w:val="80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028BCA5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Alexandra Avila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5D9C987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Oregon State University / Nancy Foster Scholar (ONMS)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F1513BD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alexandra.m.avila@gmail.com</w:t>
                  </w:r>
                </w:p>
              </w:tc>
            </w:tr>
            <w:tr w:rsidR="00F360D7" w:rsidRPr="00F360D7" w14:paraId="6BC174E7" w14:textId="77777777" w:rsidTr="00F360D7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891CE49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Amanda Demopoulos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CA39C63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USGS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BB361F3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ademopoulos@usgs.gov</w:t>
                  </w:r>
                </w:p>
              </w:tc>
            </w:tr>
            <w:tr w:rsidR="00F360D7" w:rsidRPr="00F360D7" w14:paraId="2CE1F2CF" w14:textId="77777777" w:rsidTr="00F360D7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7AEA2A6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Andrea </w:t>
                  </w:r>
                  <w:proofErr w:type="spellStart"/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Quattrini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1A2A754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Harvey </w:t>
                  </w:r>
                  <w:proofErr w:type="spellStart"/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Mudd</w:t>
                  </w:r>
                  <w:proofErr w:type="spellEnd"/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College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7FA0014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aquattrini@g.hmc.edu</w:t>
                  </w:r>
                </w:p>
              </w:tc>
            </w:tr>
            <w:tr w:rsidR="00F360D7" w:rsidRPr="00F360D7" w14:paraId="360FC933" w14:textId="77777777" w:rsidTr="00F360D7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32CB195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Anna Ling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4A59EC9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Miami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0C95006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a.ling@rsmas.miami.edu</w:t>
                  </w:r>
                </w:p>
              </w:tc>
            </w:tr>
            <w:tr w:rsidR="00F360D7" w:rsidRPr="00F360D7" w14:paraId="3FE29734" w14:textId="77777777" w:rsidTr="00F360D7">
              <w:trPr>
                <w:trHeight w:val="80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6A68D42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proofErr w:type="spellStart"/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lastRenderedPageBreak/>
                    <w:t>Asako</w:t>
                  </w:r>
                  <w:proofErr w:type="spellEnd"/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Matsumoto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E85EDC1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Planetary Exploration Research Center, Chiba Institute of Technology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2FEB13F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amatsu@gorgonian.jp</w:t>
                  </w:r>
                </w:p>
              </w:tc>
            </w:tr>
            <w:tr w:rsidR="00F360D7" w:rsidRPr="00F360D7" w14:paraId="093DDFB6" w14:textId="77777777" w:rsidTr="00F360D7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2CF6D25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Carolyn </w:t>
                  </w:r>
                  <w:proofErr w:type="spellStart"/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Ruppel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A9B1AAE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US Geological Survey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B5B50F7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cruppel@usgs.gov</w:t>
                  </w:r>
                </w:p>
              </w:tc>
            </w:tr>
            <w:tr w:rsidR="00F360D7" w:rsidRPr="00F360D7" w14:paraId="777D5DA0" w14:textId="77777777" w:rsidTr="00F360D7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5BC03A3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Charles Messing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8E458BC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Nova Southeastern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B2CF9F1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messingc@nova.edu</w:t>
                  </w:r>
                </w:p>
              </w:tc>
            </w:tr>
            <w:tr w:rsidR="00F360D7" w:rsidRPr="00F360D7" w14:paraId="1756B68A" w14:textId="77777777" w:rsidTr="00F360D7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F7DC37B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Cindy Van Dover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6C0FF01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Duke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503A17B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clv3@duke.edu</w:t>
                  </w:r>
                </w:p>
              </w:tc>
            </w:tr>
            <w:tr w:rsidR="00F360D7" w:rsidRPr="00F360D7" w14:paraId="6DBF192A" w14:textId="77777777" w:rsidTr="00F360D7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4A59137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Claire Roberts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EC0D6F5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Gulf of Mexico Fishery Management Council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7031EBE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claire.roberts@gulfcouncil.org</w:t>
                  </w:r>
                </w:p>
              </w:tc>
            </w:tr>
            <w:tr w:rsidR="00F360D7" w:rsidRPr="00F360D7" w14:paraId="65F532ED" w14:textId="77777777" w:rsidTr="00F360D7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7355EA9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Daniel Wagner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57D63B8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6675A05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daniel.wagner@noaa.gov</w:t>
                  </w:r>
                </w:p>
              </w:tc>
            </w:tr>
            <w:tr w:rsidR="00F360D7" w:rsidRPr="00F360D7" w14:paraId="0CB20B17" w14:textId="77777777" w:rsidTr="00F360D7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AAFA862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Diva Amon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FDB7BDD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Natural History Museum, London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22B92F7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divaamon@gmail.com</w:t>
                  </w:r>
                </w:p>
              </w:tc>
            </w:tr>
            <w:tr w:rsidR="00F360D7" w:rsidRPr="00F360D7" w14:paraId="46193013" w14:textId="77777777" w:rsidTr="00F360D7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560207D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George </w:t>
                  </w:r>
                  <w:proofErr w:type="spellStart"/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Sedberry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3CB188C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 ONMS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179BB74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george.sedberry@noaa.gov</w:t>
                  </w:r>
                </w:p>
              </w:tc>
            </w:tr>
            <w:tr w:rsidR="00F360D7" w:rsidRPr="00F360D7" w14:paraId="22C497B6" w14:textId="77777777" w:rsidTr="00F360D7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F562810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Jason </w:t>
                  </w:r>
                  <w:proofErr w:type="spellStart"/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Chaytor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74BBB84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USGS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F65784A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jchaytor@usgs.gov</w:t>
                  </w:r>
                </w:p>
              </w:tc>
            </w:tr>
            <w:tr w:rsidR="00F360D7" w:rsidRPr="00F360D7" w14:paraId="1264AE7B" w14:textId="77777777" w:rsidTr="00F360D7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AFCD916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John Reed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1211523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Harbor Branch Oceanographic Institute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D3481CE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jreed12@fau.edu</w:t>
                  </w:r>
                </w:p>
              </w:tc>
            </w:tr>
            <w:tr w:rsidR="00F360D7" w:rsidRPr="00F360D7" w14:paraId="6EA9D24C" w14:textId="77777777" w:rsidTr="00F360D7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B866041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Kevin </w:t>
                  </w:r>
                  <w:proofErr w:type="spellStart"/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Rademacher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D27609A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NOAA/NMFS/MS Labs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AB1B641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kevin.r.rademacher@noaa.gov</w:t>
                  </w:r>
                </w:p>
              </w:tc>
            </w:tr>
            <w:tr w:rsidR="00F360D7" w:rsidRPr="00F360D7" w14:paraId="6F8D6D5B" w14:textId="77777777" w:rsidTr="00F360D7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3F5A307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Kimberly Galvez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17BE8F0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Miami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9A3E4CE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kgalvez@rsmas.miami.edu</w:t>
                  </w:r>
                </w:p>
              </w:tc>
            </w:tr>
            <w:tr w:rsidR="00F360D7" w:rsidRPr="00F360D7" w14:paraId="696366C4" w14:textId="77777777" w:rsidTr="00F360D7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FA91C15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Kristopher Benson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5A70F98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 Restoration Center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50E1C5F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kristopher.benson@noaa.gov</w:t>
                  </w:r>
                </w:p>
              </w:tc>
            </w:tr>
            <w:tr w:rsidR="00F360D7" w:rsidRPr="00F360D7" w14:paraId="17A88DA9" w14:textId="77777777" w:rsidTr="00F360D7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56A4984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Les Watling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9931E66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University of Hawaii at </w:t>
                  </w:r>
                  <w:proofErr w:type="spellStart"/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Manoa</w:t>
                  </w:r>
                  <w:proofErr w:type="spellEnd"/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C0219E8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watling@hawaii.edu</w:t>
                  </w:r>
                </w:p>
              </w:tc>
            </w:tr>
            <w:tr w:rsidR="00F360D7" w:rsidRPr="00F360D7" w14:paraId="3A5B5F82" w14:textId="77777777" w:rsidTr="00F360D7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84F3E99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Mary </w:t>
                  </w:r>
                  <w:proofErr w:type="spellStart"/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Wicksten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32141E2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Texas A&amp;M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DE94DD3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wicksten@bio.tamu.edu</w:t>
                  </w:r>
                </w:p>
              </w:tc>
            </w:tr>
            <w:tr w:rsidR="00F360D7" w:rsidRPr="00F360D7" w14:paraId="179BC002" w14:textId="77777777" w:rsidTr="00F360D7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E6BDF7B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Meagan Putts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B69690B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Hawaii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5EFB266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meagan.putts@noaa.gov</w:t>
                  </w:r>
                </w:p>
              </w:tc>
            </w:tr>
            <w:tr w:rsidR="00F360D7" w:rsidRPr="00F360D7" w14:paraId="29060530" w14:textId="77777777" w:rsidTr="00F360D7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D21D51B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Megan </w:t>
                  </w:r>
                  <w:proofErr w:type="spellStart"/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McCuller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5F9587C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Southern Maine Community College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9C44132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mccullermi@gmail.com</w:t>
                  </w:r>
                </w:p>
              </w:tc>
            </w:tr>
            <w:tr w:rsidR="00F360D7" w:rsidRPr="00F360D7" w14:paraId="541A7337" w14:textId="77777777" w:rsidTr="00F360D7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701DD19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Melanie </w:t>
                  </w:r>
                  <w:proofErr w:type="spellStart"/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Damour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D8C000B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Bureau of Ocean Energy Management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EEA786C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Melanie.Damour@boem.gov</w:t>
                  </w:r>
                </w:p>
              </w:tc>
            </w:tr>
            <w:tr w:rsidR="00F360D7" w:rsidRPr="00F360D7" w14:paraId="1C3D9663" w14:textId="77777777" w:rsidTr="00F360D7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5C2F6B9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Mike Ford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37FE6B4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 Fisheries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CC27CE2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michael.ford@noaa.gov</w:t>
                  </w:r>
                </w:p>
              </w:tc>
            </w:tr>
            <w:tr w:rsidR="00F360D7" w:rsidRPr="00F360D7" w14:paraId="5937D41B" w14:textId="77777777" w:rsidTr="00F360D7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1BF14DB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Morgan Kilgour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A8FD493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Gulf of Mexico Fishery Management Council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ADADC08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morgan.kilgour@gulfcouncil.org</w:t>
                  </w:r>
                </w:p>
              </w:tc>
            </w:tr>
            <w:tr w:rsidR="00F360D7" w:rsidRPr="00F360D7" w14:paraId="323FD832" w14:textId="77777777" w:rsidTr="00F360D7">
              <w:trPr>
                <w:trHeight w:val="106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DD0E84C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Nolan Barrett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26C994D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Harbor Branch Oceanographic Institute at Florida Atlantic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B421C2D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barrettnh@g.cofc.edu</w:t>
                  </w:r>
                </w:p>
              </w:tc>
            </w:tr>
            <w:tr w:rsidR="00F360D7" w:rsidRPr="00F360D7" w14:paraId="5CAC09D0" w14:textId="77777777" w:rsidTr="00F360D7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655B4BA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Robert Carney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103371C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Oceanography and Marine Sciences, LSU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3660A75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rcarne1@lsu.edu</w:t>
                  </w:r>
                </w:p>
              </w:tc>
            </w:tr>
            <w:tr w:rsidR="00F360D7" w:rsidRPr="00F360D7" w14:paraId="5960AC8D" w14:textId="77777777" w:rsidTr="00F360D7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F014C33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Scott France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FD51FFB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Louisiana at Lafayette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E38F01F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france@louisiana.edu</w:t>
                  </w:r>
                </w:p>
              </w:tc>
            </w:tr>
            <w:tr w:rsidR="00F360D7" w:rsidRPr="00F360D7" w14:paraId="7D9CFE3F" w14:textId="77777777" w:rsidTr="00F360D7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CC88E83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Shirley </w:t>
                  </w:r>
                  <w:proofErr w:type="spellStart"/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Pomponi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5102A01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CIOERT - FAU HBOI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828504A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SPomponi@fau.edu</w:t>
                  </w:r>
                </w:p>
              </w:tc>
            </w:tr>
            <w:tr w:rsidR="00F360D7" w:rsidRPr="00F360D7" w14:paraId="37F6FB73" w14:textId="77777777" w:rsidTr="00F360D7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AD2AF26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Steve Ross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F960CCF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Univ. of NC at Wilmington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A765064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rosss@uncw.edu</w:t>
                  </w:r>
                </w:p>
              </w:tc>
            </w:tr>
            <w:tr w:rsidR="00F360D7" w:rsidRPr="00F360D7" w14:paraId="64D07199" w14:textId="77777777" w:rsidTr="00F360D7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9192C91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lastRenderedPageBreak/>
                    <w:t xml:space="preserve">Steve </w:t>
                  </w:r>
                  <w:proofErr w:type="spellStart"/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Auscavitch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5CF7C95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Temple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3EB4C07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steven.auscavitch@temple.edu</w:t>
                  </w:r>
                </w:p>
              </w:tc>
            </w:tr>
            <w:tr w:rsidR="00F360D7" w:rsidRPr="00F360D7" w14:paraId="3387BC0D" w14:textId="77777777" w:rsidTr="00F360D7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BA2D83E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Tara Harmer Luke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14E9E50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Stockton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01C2A18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luket@stockton.edu</w:t>
                  </w:r>
                </w:p>
              </w:tc>
            </w:tr>
            <w:tr w:rsidR="00F360D7" w:rsidRPr="00F360D7" w14:paraId="23FB4137" w14:textId="77777777" w:rsidTr="00F360D7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94616AF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Thomas </w:t>
                  </w:r>
                  <w:proofErr w:type="spellStart"/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Hansknecht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0E14138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Past taxonomist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C8FCEBF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tjhansk@comcast.net</w:t>
                  </w:r>
                </w:p>
              </w:tc>
            </w:tr>
            <w:tr w:rsidR="00F360D7" w:rsidRPr="00F360D7" w14:paraId="3A28C0CA" w14:textId="77777777" w:rsidTr="00F360D7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901ADEC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Tina </w:t>
                  </w:r>
                  <w:proofErr w:type="spellStart"/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Molodtsova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07A39DC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proofErr w:type="spellStart"/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Shirshov</w:t>
                  </w:r>
                  <w:proofErr w:type="spellEnd"/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Institute of Oceanology RAS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C0A81F6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tina@ocean.ru</w:t>
                  </w:r>
                </w:p>
              </w:tc>
            </w:tr>
            <w:tr w:rsidR="00F360D7" w:rsidRPr="00F360D7" w14:paraId="76A3D1EC" w14:textId="77777777" w:rsidTr="00F360D7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878DA20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William </w:t>
                  </w:r>
                  <w:proofErr w:type="spellStart"/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Kiene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F54E82C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 Office of National Marine Sanctuaries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75BC510" w14:textId="77777777" w:rsidR="00F360D7" w:rsidRPr="00F360D7" w:rsidRDefault="00F360D7" w:rsidP="00F360D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F360D7">
                    <w:rPr>
                      <w:rFonts w:ascii="Arial" w:eastAsia="Times New Roman" w:hAnsi="Arial" w:cs="Arial"/>
                      <w:sz w:val="20"/>
                      <w:szCs w:val="20"/>
                    </w:rPr>
                    <w:t>William.Kiene@noaa.gov</w:t>
                  </w:r>
                </w:p>
              </w:tc>
            </w:tr>
          </w:tbl>
          <w:p w14:paraId="39E0DB3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02E6F172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8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0AA748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Purpose of the Dive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41C7F382" w14:textId="31C0FB88" w:rsidR="00185ED3" w:rsidRDefault="00185ED3" w:rsidP="00185ED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C54204">
              <w:t>The Florida Escarpment southwest of Pulley Ridge has a complex canyon and promontory system with relief exceeding 1000 m. These extraordinary “spur and groove” or “saw-tooth” structures have steep cliff</w:t>
            </w:r>
            <w:r>
              <w:t xml:space="preserve">s and canyon features with </w:t>
            </w:r>
            <w:r w:rsidRPr="00C54204">
              <w:t>extensive hard substrate walls that are ideal for the establishment of deep</w:t>
            </w:r>
            <w:r w:rsidR="00072EA3">
              <w:t>-</w:t>
            </w:r>
            <w:r w:rsidRPr="00C54204">
              <w:t>water sessile communities</w:t>
            </w:r>
            <w:r>
              <w:t xml:space="preserve">, as well as soft-sediment habitats. </w:t>
            </w:r>
            <w:r w:rsidRPr="00555673">
              <w:t>This dive site, given the canyon location</w:t>
            </w:r>
            <w:r>
              <w:t xml:space="preserve">, allowed us </w:t>
            </w:r>
            <w:r w:rsidRPr="00555673">
              <w:rPr>
                <w:bCs/>
              </w:rPr>
              <w:t xml:space="preserve">to encounter and characterize a variety of </w:t>
            </w:r>
            <w:r>
              <w:rPr>
                <w:bCs/>
              </w:rPr>
              <w:t xml:space="preserve">benthic </w:t>
            </w:r>
            <w:r w:rsidRPr="00555673">
              <w:rPr>
                <w:bCs/>
              </w:rPr>
              <w:t xml:space="preserve">habitats and </w:t>
            </w:r>
            <w:r>
              <w:rPr>
                <w:bCs/>
              </w:rPr>
              <w:t xml:space="preserve">associated </w:t>
            </w:r>
            <w:r w:rsidRPr="00555673">
              <w:rPr>
                <w:bCs/>
              </w:rPr>
              <w:t xml:space="preserve">communities, including the distribution and abundance </w:t>
            </w:r>
            <w:r>
              <w:rPr>
                <w:bCs/>
              </w:rPr>
              <w:t>of corals and sponges. This</w:t>
            </w:r>
            <w:r w:rsidRPr="00555673">
              <w:rPr>
                <w:bCs/>
              </w:rPr>
              <w:t xml:space="preserve"> </w:t>
            </w:r>
            <w:r>
              <w:rPr>
                <w:bCs/>
              </w:rPr>
              <w:t xml:space="preserve">generated information on </w:t>
            </w:r>
            <w:r w:rsidRPr="00555673">
              <w:rPr>
                <w:bCs/>
              </w:rPr>
              <w:t xml:space="preserve">the </w:t>
            </w:r>
            <w:r>
              <w:rPr>
                <w:bCs/>
              </w:rPr>
              <w:t xml:space="preserve">distribution, </w:t>
            </w:r>
            <w:r w:rsidRPr="00555673">
              <w:rPr>
                <w:bCs/>
              </w:rPr>
              <w:t>diversity, biogeography, and connectivity of these communities.</w:t>
            </w:r>
          </w:p>
          <w:p w14:paraId="06443D0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44D3635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0C94E1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Description of the Dive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7F19B02" w14:textId="77777777" w:rsidR="00286444" w:rsidRDefault="00185ED3" w:rsidP="00185E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0F17A3">
              <w:t>EX1711 Dive 2 was at ‘Escarpment Canyon’</w:t>
            </w:r>
            <w:r w:rsidR="00002A9F">
              <w:t>,</w:t>
            </w:r>
            <w:r w:rsidRPr="000F17A3">
              <w:t xml:space="preserve"> located west of south Florida.</w:t>
            </w:r>
            <w:r w:rsidRPr="00052466">
              <w:rPr>
                <w:color w:val="FF0000"/>
              </w:rPr>
              <w:t xml:space="preserve"> </w:t>
            </w:r>
            <w:r w:rsidRPr="00D6190E">
              <w:t xml:space="preserve">The ROV descended to the </w:t>
            </w:r>
            <w:proofErr w:type="spellStart"/>
            <w:r>
              <w:t>sedimented</w:t>
            </w:r>
            <w:proofErr w:type="spellEnd"/>
            <w:r>
              <w:t xml:space="preserve"> </w:t>
            </w:r>
            <w:r w:rsidRPr="00D6190E">
              <w:t>canyon floor at 2319 m</w:t>
            </w:r>
            <w:r>
              <w:t xml:space="preserve"> </w:t>
            </w:r>
            <w:r w:rsidR="00002A9F">
              <w:t>and encountered</w:t>
            </w:r>
            <w:r>
              <w:t xml:space="preserve"> </w:t>
            </w:r>
            <w:proofErr w:type="spellStart"/>
            <w:r w:rsidRPr="00CB521E">
              <w:rPr>
                <w:i/>
              </w:rPr>
              <w:t>Nematocarcinus</w:t>
            </w:r>
            <w:proofErr w:type="spellEnd"/>
            <w:r>
              <w:t xml:space="preserve"> </w:t>
            </w:r>
            <w:r w:rsidR="00002A9F">
              <w:t xml:space="preserve">sp. </w:t>
            </w:r>
            <w:r>
              <w:t xml:space="preserve">and </w:t>
            </w:r>
            <w:proofErr w:type="spellStart"/>
            <w:r w:rsidR="00002A9F">
              <w:rPr>
                <w:i/>
              </w:rPr>
              <w:t>Pleoticus</w:t>
            </w:r>
            <w:proofErr w:type="spellEnd"/>
            <w:r w:rsidR="00002A9F">
              <w:rPr>
                <w:i/>
              </w:rPr>
              <w:t xml:space="preserve"> </w:t>
            </w:r>
            <w:proofErr w:type="spellStart"/>
            <w:r w:rsidR="00002A9F">
              <w:rPr>
                <w:i/>
              </w:rPr>
              <w:t>robustus</w:t>
            </w:r>
            <w:proofErr w:type="spellEnd"/>
            <w:r w:rsidR="00002A9F">
              <w:rPr>
                <w:i/>
              </w:rPr>
              <w:t xml:space="preserve"> </w:t>
            </w:r>
            <w:r w:rsidR="00002A9F">
              <w:t>(</w:t>
            </w:r>
            <w:r>
              <w:t>Royal Red shrimp</w:t>
            </w:r>
            <w:r w:rsidR="00002A9F">
              <w:t>)</w:t>
            </w:r>
            <w:r>
              <w:t xml:space="preserve"> before quickly traversing to the base of the canyon wall. The wall initially appeared to be fractured blocky carbonate with a ferromanganese crust and hosted a number of sponge species (</w:t>
            </w:r>
            <w:proofErr w:type="spellStart"/>
            <w:r>
              <w:t>Euplectellidae</w:t>
            </w:r>
            <w:proofErr w:type="spellEnd"/>
            <w:r>
              <w:t xml:space="preserve"> sp., </w:t>
            </w:r>
            <w:proofErr w:type="spellStart"/>
            <w:r>
              <w:t>Cladorhizidae</w:t>
            </w:r>
            <w:proofErr w:type="spellEnd"/>
            <w:r>
              <w:t xml:space="preserve"> sp. and </w:t>
            </w:r>
            <w:proofErr w:type="spellStart"/>
            <w:r w:rsidRPr="00002A9F">
              <w:t>Hyalonema</w:t>
            </w:r>
            <w:r w:rsidR="00002A9F">
              <w:t>tidae</w:t>
            </w:r>
            <w:proofErr w:type="spellEnd"/>
            <w:r>
              <w:t xml:space="preserve"> sp.). </w:t>
            </w:r>
            <w:r w:rsidR="00002A9F">
              <w:t>Additional organisms included tw</w:t>
            </w:r>
            <w:r>
              <w:t xml:space="preserve">o </w:t>
            </w:r>
            <w:proofErr w:type="spellStart"/>
            <w:r>
              <w:t>ophidiids</w:t>
            </w:r>
            <w:proofErr w:type="spellEnd"/>
            <w:r>
              <w:t xml:space="preserve"> (</w:t>
            </w:r>
            <w:proofErr w:type="spellStart"/>
            <w:r w:rsidRPr="006038C3">
              <w:rPr>
                <w:i/>
              </w:rPr>
              <w:t>Acanthonus</w:t>
            </w:r>
            <w:proofErr w:type="spellEnd"/>
            <w:r w:rsidRPr="006038C3">
              <w:rPr>
                <w:i/>
              </w:rPr>
              <w:t xml:space="preserve"> </w:t>
            </w:r>
            <w:proofErr w:type="spellStart"/>
            <w:r w:rsidRPr="006038C3">
              <w:rPr>
                <w:i/>
              </w:rPr>
              <w:t>armatus</w:t>
            </w:r>
            <w:proofErr w:type="spellEnd"/>
            <w:r>
              <w:t xml:space="preserve"> and </w:t>
            </w:r>
            <w:proofErr w:type="spellStart"/>
            <w:r>
              <w:t>Ophidiidae</w:t>
            </w:r>
            <w:proofErr w:type="spellEnd"/>
            <w:r>
              <w:t xml:space="preserve"> sp.), several </w:t>
            </w:r>
            <w:proofErr w:type="spellStart"/>
            <w:r w:rsidRPr="000A54FA">
              <w:rPr>
                <w:i/>
              </w:rPr>
              <w:t>Bathypterois</w:t>
            </w:r>
            <w:proofErr w:type="spellEnd"/>
            <w:r>
              <w:t xml:space="preserve"> sp. (tripod fish), a </w:t>
            </w:r>
            <w:proofErr w:type="spellStart"/>
            <w:r w:rsidR="00002A9F">
              <w:t>B</w:t>
            </w:r>
            <w:r>
              <w:t>athycrinidae</w:t>
            </w:r>
            <w:proofErr w:type="spellEnd"/>
            <w:r>
              <w:t xml:space="preserve"> </w:t>
            </w:r>
            <w:r w:rsidR="00002A9F">
              <w:t xml:space="preserve">sp. </w:t>
            </w:r>
            <w:r>
              <w:t xml:space="preserve">stalked crinoid, </w:t>
            </w:r>
            <w:r w:rsidR="00002A9F">
              <w:t>and</w:t>
            </w:r>
            <w:r>
              <w:t xml:space="preserve"> </w:t>
            </w:r>
            <w:proofErr w:type="spellStart"/>
            <w:r w:rsidRPr="000A54FA">
              <w:rPr>
                <w:i/>
              </w:rPr>
              <w:t>Enypniastes</w:t>
            </w:r>
            <w:proofErr w:type="spellEnd"/>
            <w:r w:rsidRPr="000A54FA">
              <w:rPr>
                <w:i/>
              </w:rPr>
              <w:t xml:space="preserve"> </w:t>
            </w:r>
            <w:proofErr w:type="spellStart"/>
            <w:r w:rsidRPr="000A54FA">
              <w:rPr>
                <w:i/>
              </w:rPr>
              <w:t>eximia</w:t>
            </w:r>
            <w:proofErr w:type="spellEnd"/>
            <w:r w:rsidRPr="000A54FA">
              <w:rPr>
                <w:i/>
              </w:rPr>
              <w:t xml:space="preserve"> </w:t>
            </w:r>
            <w:r w:rsidR="00002A9F">
              <w:t>holothurian.</w:t>
            </w:r>
            <w:r>
              <w:t xml:space="preserve"> Moving up the wall, the slope </w:t>
            </w:r>
            <w:r w:rsidR="00002A9F">
              <w:t>shallowed to</w:t>
            </w:r>
            <w:r>
              <w:t xml:space="preserve"> another </w:t>
            </w:r>
            <w:proofErr w:type="spellStart"/>
            <w:r>
              <w:t>sedimented</w:t>
            </w:r>
            <w:proofErr w:type="spellEnd"/>
            <w:r>
              <w:t xml:space="preserve"> area where an </w:t>
            </w:r>
            <w:proofErr w:type="spellStart"/>
            <w:r w:rsidR="00072EA3">
              <w:rPr>
                <w:i/>
              </w:rPr>
              <w:t>Argonauta</w:t>
            </w:r>
            <w:proofErr w:type="spellEnd"/>
            <w:r>
              <w:t xml:space="preserve"> </w:t>
            </w:r>
            <w:r w:rsidR="00072EA3">
              <w:t>egg case</w:t>
            </w:r>
            <w:r>
              <w:t xml:space="preserve">, a ctenophore, several </w:t>
            </w:r>
            <w:proofErr w:type="spellStart"/>
            <w:r>
              <w:t>halosaurs</w:t>
            </w:r>
            <w:proofErr w:type="spellEnd"/>
            <w:r>
              <w:t xml:space="preserve">, an asteroid, a </w:t>
            </w:r>
            <w:proofErr w:type="spellStart"/>
            <w:r>
              <w:t>corallimorpharian</w:t>
            </w:r>
            <w:proofErr w:type="spellEnd"/>
            <w:r>
              <w:t xml:space="preserve"> and a </w:t>
            </w:r>
            <w:proofErr w:type="spellStart"/>
            <w:r w:rsidRPr="000A54FA">
              <w:rPr>
                <w:i/>
              </w:rPr>
              <w:t>Coryphaenoides</w:t>
            </w:r>
            <w:proofErr w:type="spellEnd"/>
            <w:r>
              <w:t xml:space="preserve"> </w:t>
            </w:r>
            <w:proofErr w:type="spellStart"/>
            <w:r>
              <w:t>macrourid</w:t>
            </w:r>
            <w:proofErr w:type="spellEnd"/>
            <w:r>
              <w:t xml:space="preserve"> were observed.</w:t>
            </w:r>
            <w:r w:rsidR="00002A9F">
              <w:t xml:space="preserve"> </w:t>
            </w:r>
          </w:p>
          <w:p w14:paraId="759C92CD" w14:textId="63F70E6F" w:rsidR="00185ED3" w:rsidRDefault="00002A9F" w:rsidP="00185E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The canyon wall steepened again as</w:t>
            </w:r>
            <w:r w:rsidR="00185ED3">
              <w:t xml:space="preserve"> the ROV continued ascent</w:t>
            </w:r>
            <w:r>
              <w:t>. Sparse</w:t>
            </w:r>
            <w:r w:rsidR="00185ED3">
              <w:t xml:space="preserve"> fauna </w:t>
            </w:r>
            <w:r>
              <w:t>dominated by</w:t>
            </w:r>
            <w:r w:rsidR="00185ED3">
              <w:t xml:space="preserve"> </w:t>
            </w:r>
            <w:r>
              <w:t xml:space="preserve">a few </w:t>
            </w:r>
            <w:proofErr w:type="spellStart"/>
            <w:r w:rsidR="00185ED3">
              <w:t>Euplectellidae</w:t>
            </w:r>
            <w:proofErr w:type="spellEnd"/>
            <w:r w:rsidR="00185ED3">
              <w:t xml:space="preserve"> sp. sponges</w:t>
            </w:r>
            <w:r>
              <w:t xml:space="preserve"> </w:t>
            </w:r>
            <w:r w:rsidR="00286444">
              <w:t>led to</w:t>
            </w:r>
            <w:r w:rsidR="00185ED3">
              <w:t xml:space="preserve"> a section of wall with thousands of </w:t>
            </w:r>
            <w:proofErr w:type="spellStart"/>
            <w:r w:rsidR="00185ED3">
              <w:t>Euplectellidae</w:t>
            </w:r>
            <w:proofErr w:type="spellEnd"/>
            <w:r w:rsidR="00185ED3">
              <w:t xml:space="preserve"> sponges, as well as areas of large coral colonies (</w:t>
            </w:r>
            <w:proofErr w:type="spellStart"/>
            <w:r w:rsidR="00185ED3">
              <w:t>Isididae</w:t>
            </w:r>
            <w:proofErr w:type="spellEnd"/>
            <w:r w:rsidR="00185ED3">
              <w:t xml:space="preserve"> spp., </w:t>
            </w:r>
            <w:proofErr w:type="spellStart"/>
            <w:r w:rsidR="00185ED3">
              <w:t>Chrysogorgiidae</w:t>
            </w:r>
            <w:proofErr w:type="spellEnd"/>
            <w:r w:rsidR="00185ED3">
              <w:t xml:space="preserve"> spp., </w:t>
            </w:r>
            <w:proofErr w:type="spellStart"/>
            <w:r w:rsidR="00185ED3" w:rsidRPr="00D7164C">
              <w:rPr>
                <w:i/>
              </w:rPr>
              <w:t>Anthomastus</w:t>
            </w:r>
            <w:proofErr w:type="spellEnd"/>
            <w:r w:rsidR="00185ED3" w:rsidRPr="00D7164C">
              <w:rPr>
                <w:i/>
              </w:rPr>
              <w:t>/</w:t>
            </w:r>
            <w:proofErr w:type="spellStart"/>
            <w:r w:rsidR="00185ED3" w:rsidRPr="00D7164C">
              <w:rPr>
                <w:i/>
              </w:rPr>
              <w:t>Pseudoanthomastus</w:t>
            </w:r>
            <w:proofErr w:type="spellEnd"/>
            <w:r w:rsidR="00185ED3">
              <w:t xml:space="preserve">? sp., </w:t>
            </w:r>
            <w:proofErr w:type="spellStart"/>
            <w:r w:rsidR="00185ED3" w:rsidRPr="00D7164C">
              <w:rPr>
                <w:i/>
              </w:rPr>
              <w:t>Corallium</w:t>
            </w:r>
            <w:proofErr w:type="spellEnd"/>
            <w:r w:rsidR="00185ED3">
              <w:t xml:space="preserve"> sp.</w:t>
            </w:r>
            <w:r w:rsidR="00072EA3">
              <w:t>,</w:t>
            </w:r>
            <w:r w:rsidR="00185ED3">
              <w:t xml:space="preserve"> and solitary </w:t>
            </w:r>
            <w:r>
              <w:t>cup corals) apparently restricted</w:t>
            </w:r>
            <w:r w:rsidR="00185ED3">
              <w:t xml:space="preserve"> to </w:t>
            </w:r>
            <w:r w:rsidR="00072EA3">
              <w:t xml:space="preserve">projections and </w:t>
            </w:r>
            <w:r w:rsidR="00185ED3">
              <w:t>corners (</w:t>
            </w:r>
            <w:r w:rsidR="00072EA3">
              <w:t xml:space="preserve">likely </w:t>
            </w:r>
            <w:r w:rsidR="00185ED3">
              <w:t xml:space="preserve">areas of </w:t>
            </w:r>
            <w:r w:rsidR="00072EA3">
              <w:t>elevated</w:t>
            </w:r>
            <w:r w:rsidR="00185ED3">
              <w:t xml:space="preserve"> current </w:t>
            </w:r>
            <w:r w:rsidR="00072EA3">
              <w:t>flow</w:t>
            </w:r>
            <w:r w:rsidR="00185ED3">
              <w:t>). Many of these coral</w:t>
            </w:r>
            <w:r w:rsidR="00072EA3">
              <w:t>s</w:t>
            </w:r>
            <w:r w:rsidR="00185ED3">
              <w:t xml:space="preserve"> </w:t>
            </w:r>
            <w:r w:rsidR="00072EA3">
              <w:t>supported</w:t>
            </w:r>
            <w:r w:rsidR="00185ED3">
              <w:t xml:space="preserve"> </w:t>
            </w:r>
            <w:r w:rsidR="00072EA3">
              <w:t>associated</w:t>
            </w:r>
            <w:r w:rsidR="00185ED3">
              <w:t xml:space="preserve"> shrimp, </w:t>
            </w:r>
            <w:proofErr w:type="spellStart"/>
            <w:r w:rsidR="00185ED3">
              <w:t>brisingid</w:t>
            </w:r>
            <w:proofErr w:type="spellEnd"/>
            <w:r w:rsidR="00185ED3">
              <w:t xml:space="preserve"> asteroids, </w:t>
            </w:r>
            <w:proofErr w:type="spellStart"/>
            <w:r w:rsidR="00185ED3">
              <w:t>zoanthids</w:t>
            </w:r>
            <w:proofErr w:type="spellEnd"/>
            <w:r w:rsidR="00185ED3">
              <w:t xml:space="preserve">, hydroids, </w:t>
            </w:r>
            <w:proofErr w:type="spellStart"/>
            <w:r w:rsidR="00185ED3">
              <w:t>scalpellid</w:t>
            </w:r>
            <w:proofErr w:type="spellEnd"/>
            <w:r w:rsidR="00185ED3">
              <w:t xml:space="preserve"> </w:t>
            </w:r>
            <w:r w:rsidR="00185ED3">
              <w:lastRenderedPageBreak/>
              <w:t xml:space="preserve">barnacles, </w:t>
            </w:r>
            <w:proofErr w:type="spellStart"/>
            <w:r w:rsidR="00185ED3">
              <w:t>chirostylid</w:t>
            </w:r>
            <w:proofErr w:type="spellEnd"/>
            <w:r w:rsidR="00185ED3">
              <w:t xml:space="preserve"> squat lobsters, and </w:t>
            </w:r>
            <w:proofErr w:type="spellStart"/>
            <w:r w:rsidR="00185ED3">
              <w:t>Antedonidae</w:t>
            </w:r>
            <w:proofErr w:type="spellEnd"/>
            <w:r w:rsidR="00185ED3">
              <w:t xml:space="preserve"> spp. </w:t>
            </w:r>
            <w:proofErr w:type="spellStart"/>
            <w:r w:rsidR="00185ED3">
              <w:t>featherstars</w:t>
            </w:r>
            <w:proofErr w:type="spellEnd"/>
            <w:r w:rsidR="00185ED3">
              <w:t xml:space="preserve">. </w:t>
            </w:r>
            <w:proofErr w:type="spellStart"/>
            <w:r w:rsidR="00072EA3">
              <w:t>Ba</w:t>
            </w:r>
            <w:r w:rsidR="00185ED3">
              <w:t>thycrinidae</w:t>
            </w:r>
            <w:proofErr w:type="spellEnd"/>
            <w:r w:rsidR="00185ED3">
              <w:t xml:space="preserve"> </w:t>
            </w:r>
            <w:r w:rsidR="00072EA3">
              <w:t>occurred in greater numbers higher up the slope</w:t>
            </w:r>
            <w:r w:rsidR="00185ED3">
              <w:t xml:space="preserve">. A notable observation made </w:t>
            </w:r>
            <w:r w:rsidR="00286444">
              <w:t>here</w:t>
            </w:r>
            <w:r w:rsidR="00185ED3">
              <w:t xml:space="preserve"> was a live </w:t>
            </w:r>
            <w:proofErr w:type="spellStart"/>
            <w:r w:rsidR="00185ED3">
              <w:t>larvacean</w:t>
            </w:r>
            <w:proofErr w:type="spellEnd"/>
            <w:r w:rsidR="00185ED3">
              <w:t xml:space="preserve"> (</w:t>
            </w:r>
            <w:proofErr w:type="spellStart"/>
            <w:r w:rsidR="00185ED3" w:rsidRPr="001D76B9">
              <w:rPr>
                <w:i/>
              </w:rPr>
              <w:t>Bathochordaeus</w:t>
            </w:r>
            <w:proofErr w:type="spellEnd"/>
            <w:r w:rsidR="00185ED3" w:rsidRPr="001D76B9">
              <w:t>?</w:t>
            </w:r>
            <w:r w:rsidR="00185ED3">
              <w:t xml:space="preserve"> sp.). </w:t>
            </w:r>
          </w:p>
          <w:p w14:paraId="12B8BDA8" w14:textId="26FA2BA8" w:rsidR="00185ED3" w:rsidRPr="00784654" w:rsidRDefault="00185ED3" w:rsidP="00185E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FF0000"/>
              </w:rPr>
            </w:pPr>
            <w:r>
              <w:t xml:space="preserve">Closer to the top of the canyon wall (2180 m), a heavily </w:t>
            </w:r>
            <w:proofErr w:type="spellStart"/>
            <w:r>
              <w:t>sedimented</w:t>
            </w:r>
            <w:proofErr w:type="spellEnd"/>
            <w:r>
              <w:t xml:space="preserve"> area </w:t>
            </w:r>
            <w:r w:rsidR="00286444">
              <w:t xml:space="preserve">on a much shallower slope supported </w:t>
            </w:r>
            <w:r>
              <w:t xml:space="preserve">a surprisingly </w:t>
            </w:r>
            <w:r w:rsidR="00286444">
              <w:t>sparse</w:t>
            </w:r>
            <w:r>
              <w:t xml:space="preserve"> fauna, including </w:t>
            </w:r>
            <w:r w:rsidR="00286444">
              <w:t>only a few deposit feeders (</w:t>
            </w:r>
            <w:proofErr w:type="spellStart"/>
            <w:r w:rsidR="00286444" w:rsidRPr="0082291E">
              <w:rPr>
                <w:i/>
              </w:rPr>
              <w:t>Bathyplotes</w:t>
            </w:r>
            <w:proofErr w:type="spellEnd"/>
            <w:r w:rsidR="00286444" w:rsidRPr="0082291E">
              <w:rPr>
                <w:i/>
              </w:rPr>
              <w:t xml:space="preserve"> </w:t>
            </w:r>
            <w:proofErr w:type="spellStart"/>
            <w:r w:rsidR="00286444" w:rsidRPr="0082291E">
              <w:rPr>
                <w:i/>
              </w:rPr>
              <w:t>abyssicola</w:t>
            </w:r>
            <w:proofErr w:type="spellEnd"/>
            <w:r w:rsidR="00286444">
              <w:t xml:space="preserve"> holothurian), as well as</w:t>
            </w:r>
            <w:r w:rsidR="00286444" w:rsidRPr="0082291E">
              <w:t xml:space="preserve"> </w:t>
            </w:r>
            <w:r w:rsidRPr="0082291E">
              <w:t>sponges (</w:t>
            </w:r>
            <w:proofErr w:type="spellStart"/>
            <w:r w:rsidRPr="0082291E">
              <w:t>Euretidae</w:t>
            </w:r>
            <w:proofErr w:type="spellEnd"/>
            <w:r w:rsidRPr="0082291E">
              <w:t xml:space="preserve"> </w:t>
            </w:r>
            <w:r>
              <w:t xml:space="preserve">sp. </w:t>
            </w:r>
            <w:r w:rsidRPr="0082291E">
              <w:t xml:space="preserve">and </w:t>
            </w:r>
            <w:proofErr w:type="spellStart"/>
            <w:r w:rsidRPr="0082291E">
              <w:t>Pheronematidae</w:t>
            </w:r>
            <w:proofErr w:type="spellEnd"/>
            <w:r>
              <w:t xml:space="preserve"> sp.</w:t>
            </w:r>
            <w:r w:rsidR="00286444">
              <w:t xml:space="preserve">), </w:t>
            </w:r>
            <w:proofErr w:type="spellStart"/>
            <w:r w:rsidR="00286444">
              <w:t>cerianthids</w:t>
            </w:r>
            <w:proofErr w:type="spellEnd"/>
            <w:r w:rsidR="00286444">
              <w:t xml:space="preserve">, </w:t>
            </w:r>
            <w:r w:rsidRPr="0082291E">
              <w:t xml:space="preserve">and a fantastic </w:t>
            </w:r>
            <w:proofErr w:type="spellStart"/>
            <w:r w:rsidRPr="0082291E">
              <w:t>polychaete</w:t>
            </w:r>
            <w:proofErr w:type="spellEnd"/>
            <w:r>
              <w:t xml:space="preserve"> </w:t>
            </w:r>
            <w:proofErr w:type="gramStart"/>
            <w:r w:rsidR="00441162">
              <w:t>(?</w:t>
            </w:r>
            <w:proofErr w:type="spellStart"/>
            <w:r w:rsidR="00441162">
              <w:t>Onuphidae</w:t>
            </w:r>
            <w:proofErr w:type="spellEnd"/>
            <w:proofErr w:type="gramEnd"/>
            <w:r w:rsidR="00441162">
              <w:t>)</w:t>
            </w:r>
            <w:r w:rsidR="00286444">
              <w:t>, which</w:t>
            </w:r>
            <w:r>
              <w:t xml:space="preserve"> had incorporated a number of </w:t>
            </w:r>
            <w:proofErr w:type="spellStart"/>
            <w:r>
              <w:t>pteropod</w:t>
            </w:r>
            <w:proofErr w:type="spellEnd"/>
            <w:r>
              <w:t xml:space="preserve"> shells into its tube</w:t>
            </w:r>
            <w:r w:rsidRPr="0082291E">
              <w:t xml:space="preserve">. The geology along the upper edge </w:t>
            </w:r>
            <w:r>
              <w:t xml:space="preserve">of the wall </w:t>
            </w:r>
            <w:r w:rsidRPr="0082291E">
              <w:t xml:space="preserve">was particularly dramatic, </w:t>
            </w:r>
            <w:r w:rsidR="00286444">
              <w:t xml:space="preserve">and </w:t>
            </w:r>
            <w:r w:rsidRPr="0082291E">
              <w:t>consist</w:t>
            </w:r>
            <w:r w:rsidR="00286444">
              <w:t>ed</w:t>
            </w:r>
            <w:r w:rsidRPr="0082291E">
              <w:t xml:space="preserve"> of several large</w:t>
            </w:r>
            <w:r w:rsidR="00441162">
              <w:t>, heavily pitted,</w:t>
            </w:r>
            <w:r w:rsidRPr="0082291E">
              <w:t xml:space="preserve"> carbonate structures. </w:t>
            </w:r>
            <w:r>
              <w:t>Unfortunately</w:t>
            </w:r>
            <w:r w:rsidR="00441162">
              <w:t>,</w:t>
            </w:r>
            <w:r>
              <w:t xml:space="preserve"> </w:t>
            </w:r>
            <w:r w:rsidR="00286444">
              <w:t xml:space="preserve">we also observe </w:t>
            </w:r>
            <w:r>
              <w:t>a</w:t>
            </w:r>
            <w:r w:rsidRPr="0082291E">
              <w:t xml:space="preserve"> large </w:t>
            </w:r>
            <w:r>
              <w:t xml:space="preserve">amount of marine debris (numerous gaskets, two plastic bags, a bucket, a Danish cookie tin, a can, two glass bottles, and a fluorescent tube) throughout the dive. </w:t>
            </w:r>
          </w:p>
          <w:p w14:paraId="75C5EAF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6457A327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C96CC3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Overall Map of the ROV Dive Area</w:t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DADFE1"/>
            <w:vAlign w:val="center"/>
          </w:tcPr>
          <w:p w14:paraId="4024F1A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color w:val="333333"/>
                <w:sz w:val="20"/>
                <w:lang w:bidi="en-US"/>
              </w:rPr>
            </w:pPr>
            <w:r w:rsidRPr="0059665E">
              <w:rPr>
                <w:color w:val="333333"/>
                <w:sz w:val="20"/>
                <w:lang w:bidi="en-US"/>
              </w:rPr>
              <w:t>Close-up Map of Main Dive Site</w:t>
            </w:r>
          </w:p>
        </w:tc>
      </w:tr>
      <w:tr w:rsidR="00854EF5" w:rsidRPr="0059665E" w14:paraId="2D064052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111B094E" w14:textId="61F4F60B" w:rsidR="00854EF5" w:rsidRPr="0059665E" w:rsidRDefault="00185ED3" w:rsidP="00C0314A">
            <w:pPr>
              <w:pBdr>
                <w:between w:val="single" w:sz="4" w:space="1" w:color="667A85" w:themeColor="text1"/>
              </w:pBdr>
              <w:rPr>
                <w:b w:val="0"/>
                <w:color w:val="auto"/>
                <w:sz w:val="20"/>
                <w:szCs w:val="24"/>
              </w:rPr>
            </w:pPr>
            <w:r>
              <w:rPr>
                <w:noProof/>
                <w:color w:val="auto"/>
                <w:sz w:val="20"/>
                <w:szCs w:val="24"/>
              </w:rPr>
              <w:drawing>
                <wp:inline distT="0" distB="0" distL="0" distR="0" wp14:anchorId="6508D3C1" wp14:editId="0C382BCC">
                  <wp:extent cx="2825115" cy="2456815"/>
                  <wp:effectExtent l="0" t="0" r="0" b="6985"/>
                  <wp:docPr id="1" name="Picture 1" descr="/Volumes/PublicData/cruises/EX1711/DiveSummaries/HypackScreenGrabs/DIVE02_Hypack_w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/Volumes/PublicData/cruises/EX1711/DiveSummaries/HypackScreenGrabs/DIVE02_Hypack_wi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115" cy="2456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540ABA8" w14:textId="2AEE4AF1" w:rsidR="00854EF5" w:rsidRPr="0059665E" w:rsidRDefault="00185ED3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3DF252B" wp14:editId="37113A17">
                  <wp:extent cx="2879725" cy="2333625"/>
                  <wp:effectExtent l="0" t="0" r="0" b="3175"/>
                  <wp:docPr id="2" name="Picture 2" descr="/Volumes/PublicData/cruises/EX1711/DiveSummaries/HypackScreenGrabs/DIVE02_Hypack_zo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/Volumes/PublicData/cruises/EX1711/DiveSummaries/HypackScreenGrabs/DIVE02_Hypack_zoo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25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EF5" w:rsidRPr="0059665E" w14:paraId="6516EF5E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DADFE1"/>
            <w:vAlign w:val="center"/>
          </w:tcPr>
          <w:p w14:paraId="63DE600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b w:val="0"/>
                <w:color w:val="333333"/>
                <w:sz w:val="20"/>
                <w:lang w:bidi="en-US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Representative Photos of the Dive</w:t>
            </w:r>
          </w:p>
        </w:tc>
      </w:tr>
      <w:tr w:rsidR="00854EF5" w:rsidRPr="0059665E" w14:paraId="41710A6D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3BE9C888" w14:textId="3E449F27" w:rsidR="00854EF5" w:rsidRPr="0059665E" w:rsidRDefault="00C9713B" w:rsidP="00C0314A">
            <w:pPr>
              <w:pBdr>
                <w:between w:val="single" w:sz="4" w:space="1" w:color="667A85" w:themeColor="text1"/>
              </w:pBdr>
              <w:rPr>
                <w:b w:val="0"/>
              </w:rPr>
            </w:pPr>
            <w:r w:rsidRPr="00C9713B">
              <w:rPr>
                <w:noProof/>
              </w:rPr>
              <w:drawing>
                <wp:inline distT="0" distB="0" distL="0" distR="0" wp14:anchorId="7F1434E2" wp14:editId="4D5E6BC4">
                  <wp:extent cx="2843670" cy="1599565"/>
                  <wp:effectExtent l="0" t="0" r="0" b="635"/>
                  <wp:docPr id="11" name="Picture 11" descr="\\192.168.4.201\CruiseData\EX1711\Imagery\EX1711_DIVE02_20171201\EX1711_IMG_20171201T152539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4.201\CruiseData\EX1711\Imagery\EX1711_DIVE02_20171201\EX1711_IMG_20171201T152539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9402" cy="1608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2BEEC04" w14:textId="3B9CDFAE" w:rsidR="00854EF5" w:rsidRPr="0059665E" w:rsidRDefault="009A2710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0C3DDF58" wp14:editId="13C154C7">
                  <wp:extent cx="2882900" cy="204470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ssfish Dive 2 1 Dec 2017 EX1711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900" cy="204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EF5" w:rsidRPr="0059665E" w14:paraId="327C9C4E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28A9E18C" w14:textId="318CF2BC" w:rsidR="00854EF5" w:rsidRPr="00C9713B" w:rsidRDefault="00C9713B" w:rsidP="00C9713B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sz w:val="20"/>
                <w:szCs w:val="20"/>
              </w:rPr>
            </w:pPr>
            <w:r>
              <w:rPr>
                <w:b w:val="0"/>
                <w:color w:val="auto"/>
                <w:sz w:val="20"/>
                <w:szCs w:val="20"/>
              </w:rPr>
              <w:lastRenderedPageBreak/>
              <w:t>Sediment-veneered, f</w:t>
            </w:r>
            <w:r w:rsidRPr="00C9713B">
              <w:rPr>
                <w:b w:val="0"/>
                <w:color w:val="auto"/>
                <w:sz w:val="20"/>
                <w:szCs w:val="20"/>
              </w:rPr>
              <w:t>ractured blocky limestone with</w:t>
            </w:r>
            <w:r>
              <w:rPr>
                <w:b w:val="0"/>
                <w:color w:val="auto"/>
                <w:sz w:val="20"/>
                <w:szCs w:val="20"/>
              </w:rPr>
              <w:t xml:space="preserve"> </w:t>
            </w:r>
            <w:r w:rsidRPr="00C9713B">
              <w:rPr>
                <w:b w:val="0"/>
                <w:color w:val="auto"/>
                <w:sz w:val="20"/>
                <w:szCs w:val="20"/>
              </w:rPr>
              <w:t>a ferromanganese crust at the base of the lower escarpment</w:t>
            </w:r>
            <w:r w:rsidR="00F877CC">
              <w:rPr>
                <w:b w:val="0"/>
                <w:color w:val="auto"/>
                <w:sz w:val="20"/>
                <w:szCs w:val="20"/>
              </w:rPr>
              <w:t xml:space="preserve"> in 2,321</w:t>
            </w:r>
            <w:r>
              <w:rPr>
                <w:b w:val="0"/>
                <w:color w:val="auto"/>
                <w:sz w:val="20"/>
                <w:szCs w:val="20"/>
              </w:rPr>
              <w:t xml:space="preserve"> m. Two glass sponges, including </w:t>
            </w:r>
            <w:proofErr w:type="spellStart"/>
            <w:r>
              <w:rPr>
                <w:b w:val="0"/>
                <w:color w:val="auto"/>
                <w:sz w:val="20"/>
                <w:szCs w:val="20"/>
              </w:rPr>
              <w:t>Euplectellidae</w:t>
            </w:r>
            <w:proofErr w:type="spellEnd"/>
            <w:r>
              <w:rPr>
                <w:b w:val="0"/>
                <w:color w:val="auto"/>
                <w:sz w:val="20"/>
                <w:szCs w:val="20"/>
              </w:rPr>
              <w:t xml:space="preserve"> (slender pale tube), are visible at lower right.</w:t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3E8B8F" w14:textId="1D79BC8C" w:rsidR="00854EF5" w:rsidRPr="00F877CC" w:rsidRDefault="00740281" w:rsidP="00C0314A">
            <w:pPr>
              <w:pStyle w:val="Subtitle"/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The bony-eared </w:t>
            </w:r>
            <w:proofErr w:type="spellStart"/>
            <w:r>
              <w:rPr>
                <w:color w:val="auto"/>
                <w:sz w:val="20"/>
                <w:szCs w:val="20"/>
              </w:rPr>
              <w:t>assfish</w:t>
            </w:r>
            <w:proofErr w:type="spellEnd"/>
            <w:r w:rsidR="00F877CC" w:rsidRPr="00F877CC">
              <w:rPr>
                <w:color w:val="auto"/>
                <w:sz w:val="20"/>
                <w:szCs w:val="20"/>
              </w:rPr>
              <w:t xml:space="preserve">, </w:t>
            </w:r>
            <w:proofErr w:type="spellStart"/>
            <w:r w:rsidR="00F877CC" w:rsidRPr="00F877CC">
              <w:rPr>
                <w:i/>
                <w:color w:val="auto"/>
                <w:sz w:val="20"/>
                <w:szCs w:val="20"/>
              </w:rPr>
              <w:t>Acanthonus</w:t>
            </w:r>
            <w:proofErr w:type="spellEnd"/>
            <w:r w:rsidR="00F877CC" w:rsidRPr="00F877CC">
              <w:rPr>
                <w:i/>
                <w:color w:val="auto"/>
                <w:sz w:val="20"/>
                <w:szCs w:val="20"/>
              </w:rPr>
              <w:t xml:space="preserve"> </w:t>
            </w:r>
            <w:proofErr w:type="spellStart"/>
            <w:r w:rsidR="00F877CC" w:rsidRPr="00F877CC">
              <w:rPr>
                <w:i/>
                <w:color w:val="auto"/>
                <w:sz w:val="20"/>
                <w:szCs w:val="20"/>
              </w:rPr>
              <w:t>armatus</w:t>
            </w:r>
            <w:proofErr w:type="spellEnd"/>
            <w:r w:rsidR="00F877CC" w:rsidRPr="00F877CC">
              <w:rPr>
                <w:i/>
                <w:color w:val="auto"/>
                <w:sz w:val="20"/>
                <w:szCs w:val="20"/>
              </w:rPr>
              <w:t xml:space="preserve"> </w:t>
            </w:r>
            <w:r w:rsidR="00F877CC" w:rsidRPr="00F877CC">
              <w:rPr>
                <w:color w:val="auto"/>
                <w:sz w:val="20"/>
                <w:szCs w:val="20"/>
              </w:rPr>
              <w:t>(</w:t>
            </w:r>
            <w:proofErr w:type="spellStart"/>
            <w:r w:rsidR="00F877CC" w:rsidRPr="00F877CC">
              <w:rPr>
                <w:color w:val="auto"/>
                <w:sz w:val="20"/>
                <w:szCs w:val="20"/>
              </w:rPr>
              <w:t>Ophidiidae</w:t>
            </w:r>
            <w:proofErr w:type="spellEnd"/>
            <w:r w:rsidR="00F877CC" w:rsidRPr="00F877CC">
              <w:rPr>
                <w:color w:val="auto"/>
                <w:sz w:val="20"/>
                <w:szCs w:val="20"/>
              </w:rPr>
              <w:t>), on a muddy bottom in2</w:t>
            </w:r>
            <w:r w:rsidR="00286444">
              <w:rPr>
                <w:color w:val="auto"/>
                <w:sz w:val="20"/>
                <w:szCs w:val="20"/>
              </w:rPr>
              <w:t>,</w:t>
            </w:r>
            <w:r w:rsidR="00F877CC" w:rsidRPr="00F877CC">
              <w:rPr>
                <w:color w:val="auto"/>
                <w:sz w:val="20"/>
                <w:szCs w:val="20"/>
              </w:rPr>
              <w:t>283 m.</w:t>
            </w:r>
          </w:p>
        </w:tc>
      </w:tr>
      <w:tr w:rsidR="00C0314A" w:rsidRPr="0059665E" w14:paraId="50634ABA" w14:textId="77777777" w:rsidTr="00C031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71852E61" w14:textId="03EA658C" w:rsidR="00C0314A" w:rsidRPr="0059665E" w:rsidRDefault="00606D5B" w:rsidP="00C0314A">
            <w:pPr>
              <w:pStyle w:val="Subtitle"/>
              <w:pBdr>
                <w:between w:val="single" w:sz="4" w:space="1" w:color="667A85" w:themeColor="text1"/>
              </w:pBdr>
            </w:pPr>
            <w:r w:rsidRPr="00606D5B">
              <w:rPr>
                <w:noProof/>
              </w:rPr>
              <w:drawing>
                <wp:inline distT="0" distB="0" distL="0" distR="0" wp14:anchorId="45994D39" wp14:editId="70F9D0DC">
                  <wp:extent cx="2980100" cy="1676802"/>
                  <wp:effectExtent l="0" t="0" r="0" b="0"/>
                  <wp:docPr id="14" name="Picture 14" descr="C:\Users\messingc\Documents\NOAA\NOAA Okeanos Nov-Dec 2017\EX1711 Dive 2 1 Dec 2017\Anthomastus with aplacophoran Dive 2 1 Dec 2017 EX1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essingc\Documents\NOAA\NOAA Okeanos Nov-Dec 2017\EX1711 Dive 2 1 Dec 2017\Anthomastus with aplacophoran Dive 2 1 Dec 2017 EX17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3468" cy="1684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1D513B79" w14:textId="6E55C3D5" w:rsidR="00C0314A" w:rsidRPr="0059665E" w:rsidRDefault="00237C73" w:rsidP="00C0314A">
            <w:pPr>
              <w:pStyle w:val="Subtitle"/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6B46BDB5" wp14:editId="509501A0">
                  <wp:extent cx="2776418" cy="2235200"/>
                  <wp:effectExtent l="0" t="0" r="508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Arcoscalpellum on dead gorgonian Dive 2 1 Dec 2017 EX1711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663" cy="2236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61B9ACD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0C369D23" w14:textId="676D9BF2" w:rsidR="00C0314A" w:rsidRPr="00606D5B" w:rsidRDefault="00606D5B" w:rsidP="002F7577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sz w:val="20"/>
                <w:szCs w:val="20"/>
              </w:rPr>
            </w:pPr>
            <w:r w:rsidRPr="00606D5B">
              <w:rPr>
                <w:b w:val="0"/>
                <w:color w:val="auto"/>
                <w:sz w:val="20"/>
                <w:szCs w:val="20"/>
              </w:rPr>
              <w:t>A soft coral, either</w:t>
            </w:r>
            <w:r w:rsidR="00237C73" w:rsidRPr="00606D5B">
              <w:rPr>
                <w:b w:val="0"/>
                <w:i/>
                <w:color w:val="auto"/>
                <w:sz w:val="20"/>
                <w:szCs w:val="20"/>
              </w:rPr>
              <w:t xml:space="preserve"> </w:t>
            </w:r>
            <w:proofErr w:type="spellStart"/>
            <w:r w:rsidR="00237C73" w:rsidRPr="00606D5B">
              <w:rPr>
                <w:b w:val="0"/>
                <w:i/>
                <w:color w:val="auto"/>
                <w:sz w:val="20"/>
                <w:szCs w:val="20"/>
              </w:rPr>
              <w:t>Pseud</w:t>
            </w:r>
            <w:r w:rsidR="00237C73">
              <w:rPr>
                <w:b w:val="0"/>
                <w:i/>
                <w:color w:val="auto"/>
                <w:sz w:val="20"/>
                <w:szCs w:val="20"/>
              </w:rPr>
              <w:t>o</w:t>
            </w:r>
            <w:r w:rsidR="00237C73" w:rsidRPr="00606D5B">
              <w:rPr>
                <w:b w:val="0"/>
                <w:i/>
                <w:color w:val="auto"/>
                <w:sz w:val="20"/>
                <w:szCs w:val="20"/>
              </w:rPr>
              <w:t>anthomastus</w:t>
            </w:r>
            <w:proofErr w:type="spellEnd"/>
            <w:r w:rsidR="00237C73" w:rsidRPr="00606D5B">
              <w:rPr>
                <w:b w:val="0"/>
                <w:i/>
                <w:color w:val="auto"/>
                <w:sz w:val="20"/>
                <w:szCs w:val="20"/>
              </w:rPr>
              <w:t xml:space="preserve"> </w:t>
            </w:r>
            <w:r w:rsidR="00237C73" w:rsidRPr="00606D5B">
              <w:rPr>
                <w:b w:val="0"/>
                <w:color w:val="auto"/>
                <w:sz w:val="20"/>
                <w:szCs w:val="20"/>
              </w:rPr>
              <w:t xml:space="preserve">sp. </w:t>
            </w:r>
            <w:r w:rsidR="002F7577">
              <w:rPr>
                <w:b w:val="0"/>
                <w:color w:val="auto"/>
                <w:sz w:val="20"/>
                <w:szCs w:val="20"/>
              </w:rPr>
              <w:t xml:space="preserve">or </w:t>
            </w:r>
            <w:proofErr w:type="spellStart"/>
            <w:r w:rsidRPr="00606D5B">
              <w:rPr>
                <w:b w:val="0"/>
                <w:i/>
                <w:color w:val="auto"/>
                <w:sz w:val="20"/>
                <w:szCs w:val="20"/>
              </w:rPr>
              <w:t>Anthomastus</w:t>
            </w:r>
            <w:proofErr w:type="spellEnd"/>
            <w:r w:rsidRPr="00606D5B">
              <w:rPr>
                <w:b w:val="0"/>
                <w:i/>
                <w:color w:val="auto"/>
                <w:sz w:val="20"/>
                <w:szCs w:val="20"/>
              </w:rPr>
              <w:t xml:space="preserve"> </w:t>
            </w:r>
            <w:r w:rsidRPr="00606D5B">
              <w:rPr>
                <w:b w:val="0"/>
                <w:color w:val="auto"/>
                <w:sz w:val="20"/>
                <w:szCs w:val="20"/>
              </w:rPr>
              <w:t>sp. (</w:t>
            </w:r>
            <w:proofErr w:type="spellStart"/>
            <w:r w:rsidR="002942B8">
              <w:rPr>
                <w:b w:val="0"/>
                <w:color w:val="auto"/>
                <w:sz w:val="20"/>
                <w:szCs w:val="20"/>
              </w:rPr>
              <w:t>Alcyoniidae</w:t>
            </w:r>
            <w:proofErr w:type="spellEnd"/>
            <w:r w:rsidR="002942B8">
              <w:rPr>
                <w:b w:val="0"/>
                <w:color w:val="auto"/>
                <w:sz w:val="20"/>
                <w:szCs w:val="20"/>
              </w:rPr>
              <w:t>)</w:t>
            </w:r>
            <w:r w:rsidR="00286444">
              <w:rPr>
                <w:b w:val="0"/>
                <w:color w:val="auto"/>
                <w:sz w:val="20"/>
                <w:szCs w:val="20"/>
              </w:rPr>
              <w:t>,</w:t>
            </w:r>
            <w:r w:rsidR="002942B8">
              <w:rPr>
                <w:b w:val="0"/>
                <w:color w:val="auto"/>
                <w:sz w:val="20"/>
                <w:szCs w:val="20"/>
              </w:rPr>
              <w:t xml:space="preserve"> on a vertical wall in 2,254 m. The mustard-colored worm coiled around the coral is an unidentified </w:t>
            </w:r>
            <w:proofErr w:type="spellStart"/>
            <w:r w:rsidR="002942B8">
              <w:rPr>
                <w:b w:val="0"/>
                <w:color w:val="auto"/>
                <w:sz w:val="20"/>
                <w:szCs w:val="20"/>
              </w:rPr>
              <w:t>aplacophoran</w:t>
            </w:r>
            <w:proofErr w:type="spellEnd"/>
            <w:r w:rsidR="002942B8">
              <w:rPr>
                <w:b w:val="0"/>
                <w:color w:val="auto"/>
                <w:sz w:val="20"/>
                <w:szCs w:val="20"/>
              </w:rPr>
              <w:t xml:space="preserve"> mollusk.</w:t>
            </w: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2636F9D8" w14:textId="6B21CDFD" w:rsidR="00C0314A" w:rsidRPr="00237C73" w:rsidRDefault="00237C73" w:rsidP="002E62D1">
            <w:pPr>
              <w:pStyle w:val="Subtitle"/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0"/>
              </w:rPr>
            </w:pPr>
            <w:r w:rsidRPr="00237C73">
              <w:rPr>
                <w:color w:val="auto"/>
                <w:sz w:val="20"/>
                <w:szCs w:val="20"/>
              </w:rPr>
              <w:t>Giant gooseneck barnacles (</w:t>
            </w:r>
            <w:proofErr w:type="spellStart"/>
            <w:r w:rsidRPr="00237C73">
              <w:rPr>
                <w:color w:val="auto"/>
                <w:sz w:val="20"/>
                <w:szCs w:val="20"/>
              </w:rPr>
              <w:t>Scalpellidae</w:t>
            </w:r>
            <w:proofErr w:type="spellEnd"/>
            <w:r w:rsidRPr="00237C73">
              <w:rPr>
                <w:color w:val="auto"/>
                <w:sz w:val="20"/>
                <w:szCs w:val="20"/>
              </w:rPr>
              <w:t xml:space="preserve">) on a dead </w:t>
            </w:r>
            <w:proofErr w:type="spellStart"/>
            <w:r w:rsidRPr="00237C73">
              <w:rPr>
                <w:color w:val="auto"/>
                <w:sz w:val="20"/>
                <w:szCs w:val="20"/>
              </w:rPr>
              <w:t>octocoral</w:t>
            </w:r>
            <w:proofErr w:type="spellEnd"/>
            <w:r w:rsidRPr="00237C73">
              <w:rPr>
                <w:color w:val="auto"/>
                <w:sz w:val="20"/>
                <w:szCs w:val="20"/>
              </w:rPr>
              <w:t xml:space="preserve"> colony</w:t>
            </w:r>
            <w:r w:rsidR="007262A3">
              <w:rPr>
                <w:color w:val="auto"/>
                <w:sz w:val="20"/>
                <w:szCs w:val="20"/>
              </w:rPr>
              <w:t>,</w:t>
            </w:r>
            <w:r w:rsidRPr="00237C73">
              <w:rPr>
                <w:color w:val="auto"/>
                <w:sz w:val="20"/>
                <w:szCs w:val="20"/>
              </w:rPr>
              <w:t xml:space="preserve"> with slender-branched bamboo coral (</w:t>
            </w:r>
            <w:proofErr w:type="spellStart"/>
            <w:r w:rsidRPr="00237C73">
              <w:rPr>
                <w:color w:val="auto"/>
                <w:sz w:val="20"/>
                <w:szCs w:val="20"/>
              </w:rPr>
              <w:t>Isididae</w:t>
            </w:r>
            <w:proofErr w:type="spellEnd"/>
            <w:r w:rsidRPr="00237C73">
              <w:rPr>
                <w:color w:val="auto"/>
                <w:sz w:val="20"/>
                <w:szCs w:val="20"/>
              </w:rPr>
              <w:t xml:space="preserve">) </w:t>
            </w:r>
            <w:r w:rsidR="002F7577">
              <w:rPr>
                <w:color w:val="auto"/>
                <w:sz w:val="20"/>
                <w:szCs w:val="20"/>
              </w:rPr>
              <w:t>on either side on an escarpment wall in 2,221 m.</w:t>
            </w:r>
          </w:p>
        </w:tc>
      </w:tr>
      <w:tr w:rsidR="00C0314A" w:rsidRPr="0059665E" w14:paraId="1198F41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0C0E8151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</w:pP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2383C7E9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C0314A" w:rsidRPr="0059665E" w14:paraId="7848DD3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33D7C90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b w:val="0"/>
                <w:sz w:val="20"/>
                <w:lang w:bidi="en-US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Samples Collected</w:t>
            </w:r>
          </w:p>
        </w:tc>
      </w:tr>
      <w:tr w:rsidR="00C0314A" w:rsidRPr="0059665E" w14:paraId="6710EE0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E5CBED0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color w:val="FFFFFF" w:themeColor="background1"/>
                <w:lang w:bidi="en-US"/>
              </w:rPr>
            </w:pPr>
            <w:r w:rsidRPr="0059665E">
              <w:rPr>
                <w:b w:val="0"/>
                <w:color w:val="FFFFFF" w:themeColor="background1"/>
                <w:lang w:bidi="en-US"/>
              </w:rPr>
              <w:t>Sample</w:t>
            </w:r>
          </w:p>
        </w:tc>
      </w:tr>
      <w:tr w:rsidR="00C0314A" w:rsidRPr="0059665E" w14:paraId="42EB4625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F8872C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00A8669C" w14:textId="47EE3853" w:rsidR="00C0314A" w:rsidRPr="0059665E" w:rsidRDefault="00CA2C4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CA2C48">
              <w:rPr>
                <w:sz w:val="20"/>
                <w:lang w:bidi="en-US"/>
              </w:rPr>
              <w:t>EX1711_20171201T154009_D2_DIVE02_SPEC01BIO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7751D20" w14:textId="7FF31924" w:rsidR="00C0314A" w:rsidRPr="0059665E" w:rsidRDefault="002C0414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3B8525D9" wp14:editId="0584BB49">
                  <wp:extent cx="2875131" cy="1616863"/>
                  <wp:effectExtent l="0" t="0" r="1905" b="2540"/>
                  <wp:docPr id="5" name="Picture 5" descr="X:\EX1711\Imagery\EX1711_DIVE02_20171201\EX1711_IMG_20171201T153757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X:\EX1711\Imagery\EX1711_DIVE02_20171201\EX1711_IMG_20171201T153757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471" cy="1628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3B8CE67A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6EEBF8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03564F9" w14:textId="70DD06E9" w:rsidR="00C0314A" w:rsidRPr="0059665E" w:rsidRDefault="00CA2C48" w:rsidP="00CA2C48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CA2C48">
              <w:rPr>
                <w:sz w:val="20"/>
                <w:lang w:bidi="en-US"/>
              </w:rPr>
              <w:t>20171201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B6F6545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729066A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772AB1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5196F5C" w14:textId="441D4A4F" w:rsidR="00C0314A" w:rsidRPr="0059665E" w:rsidRDefault="00CA2C4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CA2C48">
              <w:rPr>
                <w:sz w:val="20"/>
                <w:lang w:bidi="en-US"/>
              </w:rPr>
              <w:t>154009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BD2017F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83EEA7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8C04A0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3E4AB28" w14:textId="6BF35F05" w:rsidR="00C0314A" w:rsidRPr="0059665E" w:rsidRDefault="00CA2C4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CA2C48">
              <w:rPr>
                <w:sz w:val="20"/>
                <w:lang w:bidi="en-US"/>
              </w:rPr>
              <w:t>2312.58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6871BB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1477D95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0B5867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EF33ACD" w14:textId="2B4055F5" w:rsidR="00C0314A" w:rsidRPr="0059665E" w:rsidRDefault="00CA2C4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CA2C48">
              <w:rPr>
                <w:sz w:val="20"/>
                <w:lang w:bidi="en-US"/>
              </w:rPr>
              <w:t>4.35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423823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62F6F894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7EA96B82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48E44C6" w14:textId="6AD98D2D" w:rsidR="00C0314A" w:rsidRPr="0059665E" w:rsidRDefault="00CA2C4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CA2C48">
              <w:rPr>
                <w:sz w:val="20"/>
                <w:lang w:bidi="en-US"/>
              </w:rPr>
              <w:t>Cladorhizidae</w:t>
            </w:r>
            <w:proofErr w:type="spellEnd"/>
            <w:r w:rsidRPr="00CA2C48">
              <w:rPr>
                <w:sz w:val="20"/>
                <w:lang w:bidi="en-US"/>
              </w:rPr>
              <w:t xml:space="preserve"> </w:t>
            </w:r>
            <w:proofErr w:type="spellStart"/>
            <w:r w:rsidRPr="00CA2C48">
              <w:rPr>
                <w:sz w:val="20"/>
                <w:lang w:bidi="en-US"/>
              </w:rPr>
              <w:t>sp</w:t>
            </w:r>
            <w:proofErr w:type="spellEnd"/>
            <w:r>
              <w:rPr>
                <w:sz w:val="20"/>
                <w:lang w:bidi="en-US"/>
              </w:rPr>
              <w:t xml:space="preserve"> (Sponge)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0F1452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6229B9F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37AB38EE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3EB3E345" w14:textId="7D2518BE" w:rsidR="00C0314A" w:rsidRPr="00C7552B" w:rsidRDefault="00CA2C4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CA2C48">
              <w:rPr>
                <w:sz w:val="20"/>
                <w:lang w:bidi="en-US"/>
              </w:rPr>
              <w:t>Polychaeta</w:t>
            </w:r>
            <w:r>
              <w:rPr>
                <w:sz w:val="20"/>
                <w:lang w:bidi="en-US"/>
              </w:rPr>
              <w:t xml:space="preserve"> N=2</w:t>
            </w:r>
          </w:p>
        </w:tc>
      </w:tr>
      <w:tr w:rsidR="00C0314A" w:rsidRPr="0059665E" w14:paraId="7F5C61E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8B8D62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5FCD3F5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74ECEA34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623C29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C0314A" w:rsidRPr="0059665E" w14:paraId="4812BE24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FE1B47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0D42E17" w14:textId="3D73F0E7" w:rsidR="00C0314A" w:rsidRPr="0059665E" w:rsidRDefault="00CA2C4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CA2C48">
              <w:rPr>
                <w:sz w:val="20"/>
                <w:lang w:bidi="en-US"/>
              </w:rPr>
              <w:t>EX1711_20171201T180514_D2_DIVE02_SPEC02BIO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6F8F66D" w14:textId="424DAD85" w:rsidR="00C0314A" w:rsidRPr="0059665E" w:rsidRDefault="002C0414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7186DA2B" wp14:editId="51C1D51D">
                  <wp:extent cx="2771236" cy="1558434"/>
                  <wp:effectExtent l="0" t="0" r="0" b="3810"/>
                  <wp:docPr id="6" name="Picture 6" descr="X:\EX1711\Imagery\EX1711_DIVE02_20171201\EX1711_IMG_20171201T180222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X:\EX1711\Imagery\EX1711_DIVE02_20171201\EX1711_IMG_20171201T180222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7331" cy="1561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C10FD30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2153F6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42D069D" w14:textId="792BC008" w:rsidR="00C0314A" w:rsidRPr="0059665E" w:rsidRDefault="00CA2C48" w:rsidP="00CA2C48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20171201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E638C7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4BEB5D6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2CDDE4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D3FF7C" w14:textId="3B8AB5F2" w:rsidR="00C0314A" w:rsidRPr="0059665E" w:rsidRDefault="00CA2C4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CA2C48">
              <w:rPr>
                <w:sz w:val="20"/>
                <w:lang w:bidi="en-US"/>
              </w:rPr>
              <w:t>180514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5FD27C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1B688D7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F69F72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F3C683E" w14:textId="4A9AF02D" w:rsidR="00C0314A" w:rsidRPr="0059665E" w:rsidRDefault="00CA2C4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CA2C48">
              <w:rPr>
                <w:sz w:val="20"/>
                <w:lang w:bidi="en-US"/>
              </w:rPr>
              <w:t>2224.74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B77E5C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6E05135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2AC648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lastRenderedPageBreak/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A98EF93" w14:textId="4CC4033B" w:rsidR="00C0314A" w:rsidRPr="0059665E" w:rsidRDefault="00CA2C4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CA2C48">
              <w:rPr>
                <w:sz w:val="20"/>
                <w:lang w:bidi="en-US"/>
              </w:rPr>
              <w:t>4.35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82BA92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97B1624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53C39FBC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2D3D2E1" w14:textId="3709F095" w:rsidR="00C0314A" w:rsidRPr="0059665E" w:rsidRDefault="00CA2C4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CA2C48">
              <w:rPr>
                <w:sz w:val="20"/>
                <w:lang w:bidi="en-US"/>
              </w:rPr>
              <w:t>Euplectellidae</w:t>
            </w:r>
            <w:proofErr w:type="spellEnd"/>
            <w:r w:rsidRPr="00CA2C48">
              <w:rPr>
                <w:sz w:val="20"/>
                <w:lang w:bidi="en-US"/>
              </w:rPr>
              <w:t xml:space="preserve"> </w:t>
            </w:r>
            <w:proofErr w:type="spellStart"/>
            <w:r w:rsidRPr="00CA2C48">
              <w:rPr>
                <w:sz w:val="20"/>
                <w:lang w:bidi="en-US"/>
              </w:rPr>
              <w:t>sp</w:t>
            </w:r>
            <w:proofErr w:type="spellEnd"/>
            <w:r>
              <w:rPr>
                <w:sz w:val="20"/>
                <w:lang w:bidi="en-US"/>
              </w:rPr>
              <w:t xml:space="preserve"> (Sponge)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34DC49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FDAD83F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420D3BA5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10B5F73F" w14:textId="16BCC92D" w:rsidR="00C0314A" w:rsidRPr="00C7552B" w:rsidRDefault="00CA2C4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C0314A" w:rsidRPr="0059665E" w14:paraId="00497D4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9A6B0BD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E2B6759" w14:textId="77777777" w:rsidR="00C0314A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6228B252" w14:textId="77777777" w:rsidR="00CA2C48" w:rsidRDefault="00CA2C4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4E4DF0B2" w14:textId="77777777" w:rsidR="00CA2C48" w:rsidRDefault="00CA2C4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0AD74A49" w14:textId="77777777" w:rsidR="00CA2C48" w:rsidRPr="0059665E" w:rsidRDefault="00CA2C4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53D509C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E58E85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b w:val="0"/>
                <w:bCs w:val="0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C0314A" w:rsidRPr="0059665E" w14:paraId="75306329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EE4C87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9EA9D40" w14:textId="2C240D9F" w:rsidR="00C0314A" w:rsidRPr="0059665E" w:rsidRDefault="00CA2C4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CA2C48">
              <w:rPr>
                <w:sz w:val="20"/>
                <w:lang w:bidi="en-US"/>
              </w:rPr>
              <w:t>EX1711_20171201T183013_D2_DIVE02_SPEC03BIO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89F5FF0" w14:textId="3D8D2CB2" w:rsidR="00C0314A" w:rsidRPr="0059665E" w:rsidRDefault="0034037E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0B5DD452" wp14:editId="3BA39945">
                  <wp:extent cx="2820364" cy="1586065"/>
                  <wp:effectExtent l="0" t="0" r="0" b="0"/>
                  <wp:docPr id="7" name="Picture 7" descr="X:\EX1711\Imagery\EX1711_DIVE02_20171201\EX1711_IMG_20171201T181404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X:\EX1711\Imagery\EX1711_DIVE02_20171201\EX1711_IMG_20171201T181404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3375" cy="1593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5E1A9F4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C59081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E983F48" w14:textId="307F7BF3" w:rsidR="00C0314A" w:rsidRPr="0059665E" w:rsidRDefault="00CA2C48" w:rsidP="00CA2C48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CA2C48">
              <w:rPr>
                <w:sz w:val="20"/>
                <w:lang w:bidi="en-US"/>
              </w:rPr>
              <w:t>20171201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1C0A0B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111D7FD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D41AE9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BD38C21" w14:textId="6BB552D3" w:rsidR="00C0314A" w:rsidRPr="0059665E" w:rsidRDefault="00CA2C4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CA2C48">
              <w:rPr>
                <w:sz w:val="20"/>
                <w:lang w:bidi="en-US"/>
              </w:rPr>
              <w:t>183013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DB3AD7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07FB9E42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497DC2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0E4A1F3" w14:textId="0E5F5906" w:rsidR="00C0314A" w:rsidRPr="0059665E" w:rsidRDefault="00CA2C4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CA2C48">
              <w:rPr>
                <w:sz w:val="20"/>
                <w:lang w:bidi="en-US"/>
              </w:rPr>
              <w:t>2219.84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E25B772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484A5F0D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AF2F79B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611E6E7" w14:textId="4BAC978F" w:rsidR="00C0314A" w:rsidRPr="0059665E" w:rsidRDefault="00CA2C4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CA2C48">
              <w:rPr>
                <w:sz w:val="20"/>
                <w:lang w:bidi="en-US"/>
              </w:rPr>
              <w:t>4.35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7D3ED7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B4F13EC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682D479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C2166B2" w14:textId="764D203F" w:rsidR="00C0314A" w:rsidRPr="0059665E" w:rsidRDefault="00CA2C4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CA2C48">
              <w:rPr>
                <w:sz w:val="20"/>
                <w:lang w:bidi="en-US"/>
              </w:rPr>
              <w:t>Isididae</w:t>
            </w:r>
            <w:proofErr w:type="spellEnd"/>
            <w:r w:rsidR="00072EA3">
              <w:rPr>
                <w:sz w:val="20"/>
                <w:lang w:bidi="en-US"/>
              </w:rPr>
              <w:t>,</w:t>
            </w:r>
            <w:r w:rsidRPr="00CA2C48">
              <w:rPr>
                <w:sz w:val="20"/>
                <w:lang w:bidi="en-US"/>
              </w:rPr>
              <w:t xml:space="preserve"> maybe </w:t>
            </w:r>
            <w:proofErr w:type="spellStart"/>
            <w:r w:rsidRPr="00072EA3">
              <w:rPr>
                <w:i/>
                <w:sz w:val="20"/>
                <w:lang w:bidi="en-US"/>
              </w:rPr>
              <w:t>Caribisis</w:t>
            </w:r>
            <w:proofErr w:type="spellEnd"/>
            <w:r w:rsidRPr="00CA2C48">
              <w:rPr>
                <w:sz w:val="20"/>
                <w:lang w:bidi="en-US"/>
              </w:rPr>
              <w:t xml:space="preserve"> </w:t>
            </w:r>
            <w:proofErr w:type="spellStart"/>
            <w:r w:rsidRPr="00CA2C48">
              <w:rPr>
                <w:sz w:val="20"/>
                <w:lang w:bidi="en-US"/>
              </w:rPr>
              <w:t>sp</w:t>
            </w:r>
            <w:proofErr w:type="spellEnd"/>
            <w:r>
              <w:rPr>
                <w:sz w:val="20"/>
                <w:lang w:bidi="en-US"/>
              </w:rPr>
              <w:t xml:space="preserve"> (bamboo coral)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6D7C8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481D3CEF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63BC0625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3F44A93C" w14:textId="13CD203E" w:rsidR="00C0314A" w:rsidRPr="00C7552B" w:rsidRDefault="00CA2C4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C0314A" w:rsidRPr="0059665E" w14:paraId="41A90398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4B78A5F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044276B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5457D78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0BFBC24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b w:val="0"/>
                <w:bCs w:val="0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C0314A" w:rsidRPr="0059665E" w14:paraId="3015EA2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8F464C8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62CB2778" w14:textId="0D0AA8D1" w:rsidR="00C0314A" w:rsidRPr="0059665E" w:rsidRDefault="00CA2C4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CA2C48">
              <w:rPr>
                <w:sz w:val="20"/>
                <w:lang w:bidi="en-US"/>
              </w:rPr>
              <w:t>EX1711_20171201T190455_D2_DIVE02_SPEC04BIO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6B60621" w14:textId="441A0056" w:rsidR="00C0314A" w:rsidRPr="0059665E" w:rsidRDefault="0034037E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32712529" wp14:editId="7484277B">
                  <wp:extent cx="2599362" cy="1461781"/>
                  <wp:effectExtent l="0" t="0" r="0" b="5080"/>
                  <wp:docPr id="9" name="Picture 9" descr="X:\EX1711\Imagery\EX1711_DIVE02_20171201\EX1711_IMG_20171201T190231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X:\EX1711\Imagery\EX1711_DIVE02_20171201\EX1711_IMG_20171201T190231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6237" cy="1465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54F9BCA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3C546B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236C52D" w14:textId="4CAABDDB" w:rsidR="00C0314A" w:rsidRPr="0059665E" w:rsidRDefault="00CA2C48" w:rsidP="00CA2C48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CA2C48">
              <w:rPr>
                <w:sz w:val="20"/>
                <w:lang w:bidi="en-US"/>
              </w:rPr>
              <w:t>20171201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A37425D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59842714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BC74ED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827CDAA" w14:textId="7C0476EA" w:rsidR="00C0314A" w:rsidRPr="0059665E" w:rsidRDefault="00CA2C4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CA2C48">
              <w:rPr>
                <w:sz w:val="20"/>
                <w:lang w:bidi="en-US"/>
              </w:rPr>
              <w:t>190455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A09EADF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BAF2839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DDC21B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105BE66" w14:textId="068AB135" w:rsidR="00C0314A" w:rsidRPr="0059665E" w:rsidRDefault="00CA2C4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CA2C48">
              <w:rPr>
                <w:sz w:val="20"/>
                <w:lang w:bidi="en-US"/>
              </w:rPr>
              <w:t>2211.35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46617E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03F3891F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9A6D47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032D20C" w14:textId="2CA3444B" w:rsidR="00C0314A" w:rsidRPr="0059665E" w:rsidRDefault="00CA2C4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CA2C48">
              <w:rPr>
                <w:sz w:val="20"/>
                <w:lang w:bidi="en-US"/>
              </w:rPr>
              <w:t>4.34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8B0DBF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35F377B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30E01D7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0D62DDA" w14:textId="0C1D6ACC" w:rsidR="00C0314A" w:rsidRPr="0059665E" w:rsidRDefault="00CA2C4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072EA3">
              <w:rPr>
                <w:i/>
                <w:sz w:val="20"/>
                <w:lang w:bidi="en-US"/>
              </w:rPr>
              <w:t>Corallium</w:t>
            </w:r>
            <w:proofErr w:type="spellEnd"/>
            <w:r w:rsidRPr="00CA2C48">
              <w:rPr>
                <w:sz w:val="20"/>
                <w:lang w:bidi="en-US"/>
              </w:rPr>
              <w:t xml:space="preserve"> sp</w:t>
            </w:r>
            <w:r w:rsidR="00072EA3">
              <w:rPr>
                <w:sz w:val="20"/>
                <w:lang w:bidi="en-US"/>
              </w:rPr>
              <w:t>.</w:t>
            </w:r>
            <w:r>
              <w:rPr>
                <w:sz w:val="20"/>
                <w:lang w:bidi="en-US"/>
              </w:rPr>
              <w:t xml:space="preserve"> (precious coral)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3A9C7B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CBD7F16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66E04385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448B3D5A" w14:textId="28D00835" w:rsidR="00C0314A" w:rsidRPr="00C7552B" w:rsidRDefault="00A346B4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C0314A" w:rsidRPr="0059665E" w14:paraId="37A4E023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CC13D3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C56591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A2C48" w:rsidRPr="0059665E" w14:paraId="2C1B6FC6" w14:textId="77777777" w:rsidTr="005F42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7668C35B" w14:textId="77777777" w:rsidR="00CA2C48" w:rsidRPr="0059665E" w:rsidRDefault="00CA2C48" w:rsidP="005F4231">
            <w:pPr>
              <w:pBdr>
                <w:between w:val="single" w:sz="4" w:space="1" w:color="667A85" w:themeColor="text1"/>
              </w:pBdr>
              <w:rPr>
                <w:b w:val="0"/>
                <w:bCs w:val="0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CA2C48" w:rsidRPr="0059665E" w14:paraId="462A9D04" w14:textId="77777777" w:rsidTr="00A346B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shd w:val="clear" w:color="auto" w:fill="DADFE1"/>
            <w:vAlign w:val="center"/>
          </w:tcPr>
          <w:p w14:paraId="339BC031" w14:textId="77777777" w:rsidR="00CA2C48" w:rsidRPr="0059665E" w:rsidRDefault="00CA2C48" w:rsidP="005F4231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right w:val="single" w:sz="6" w:space="0" w:color="A3A9AC"/>
            </w:tcBorders>
            <w:shd w:val="clear" w:color="auto" w:fill="auto"/>
            <w:vAlign w:val="center"/>
          </w:tcPr>
          <w:p w14:paraId="7928F9A7" w14:textId="3C4151EE" w:rsidR="00CA2C48" w:rsidRPr="0059665E" w:rsidRDefault="00A346B4" w:rsidP="005F4231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A346B4">
              <w:rPr>
                <w:sz w:val="20"/>
                <w:lang w:bidi="en-US"/>
              </w:rPr>
              <w:t>EX1711_20171201T192027_D2_DIVE02_SPEC05BIO</w:t>
            </w:r>
          </w:p>
        </w:tc>
        <w:tc>
          <w:tcPr>
            <w:tcW w:w="4770" w:type="dxa"/>
            <w:gridSpan w:val="3"/>
            <w:vMerge w:val="restart"/>
            <w:tcBorders>
              <w:left w:val="single" w:sz="6" w:space="0" w:color="A3A9AC"/>
            </w:tcBorders>
            <w:shd w:val="clear" w:color="auto" w:fill="auto"/>
            <w:vAlign w:val="center"/>
          </w:tcPr>
          <w:p w14:paraId="33FE846A" w14:textId="6A95B925" w:rsidR="00CA2C48" w:rsidRPr="0059665E" w:rsidRDefault="0034037E" w:rsidP="0034037E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bidi="en-US"/>
              </w:rPr>
            </w:pPr>
            <w:r>
              <w:rPr>
                <w:i/>
                <w:noProof/>
              </w:rPr>
              <w:drawing>
                <wp:inline distT="0" distB="0" distL="0" distR="0" wp14:anchorId="458C3FED" wp14:editId="7C7333C3">
                  <wp:extent cx="2875991" cy="1513205"/>
                  <wp:effectExtent l="0" t="0" r="0" b="10795"/>
                  <wp:docPr id="10" name="Picture 10" descr="X:\EX1711\Imagery\EX1711_DIVE02_20171201\EX1711_IMG_20171201T190907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X:\EX1711\Imagery\EX1711_DIVE02_20171201\EX1711_IMG_20171201T190907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3144" cy="1516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2C48" w:rsidRPr="0059665E" w14:paraId="77ABE906" w14:textId="77777777" w:rsidTr="00A346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shd w:val="clear" w:color="auto" w:fill="DADFE1"/>
            <w:vAlign w:val="center"/>
          </w:tcPr>
          <w:p w14:paraId="6BD6795E" w14:textId="77777777" w:rsidR="00CA2C48" w:rsidRPr="0059665E" w:rsidRDefault="00CA2C48" w:rsidP="005F4231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right w:val="single" w:sz="6" w:space="0" w:color="A3A9AC"/>
            </w:tcBorders>
            <w:shd w:val="clear" w:color="auto" w:fill="auto"/>
            <w:vAlign w:val="center"/>
          </w:tcPr>
          <w:p w14:paraId="1DFAFFF7" w14:textId="755620CF" w:rsidR="00CA2C48" w:rsidRPr="0059665E" w:rsidRDefault="00A346B4" w:rsidP="00A346B4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A346B4">
              <w:rPr>
                <w:sz w:val="20"/>
                <w:lang w:bidi="en-US"/>
              </w:rPr>
              <w:t>20171201</w:t>
            </w:r>
          </w:p>
        </w:tc>
        <w:tc>
          <w:tcPr>
            <w:tcW w:w="4770" w:type="dxa"/>
            <w:gridSpan w:val="3"/>
            <w:vMerge/>
            <w:tcBorders>
              <w:left w:val="single" w:sz="6" w:space="0" w:color="A3A9AC"/>
            </w:tcBorders>
            <w:shd w:val="clear" w:color="auto" w:fill="auto"/>
            <w:vAlign w:val="center"/>
          </w:tcPr>
          <w:p w14:paraId="413A611A" w14:textId="77777777" w:rsidR="00CA2C48" w:rsidRPr="0059665E" w:rsidRDefault="00CA2C48" w:rsidP="005F4231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A2C48" w:rsidRPr="0059665E" w14:paraId="52ACD95A" w14:textId="77777777" w:rsidTr="00A346B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shd w:val="clear" w:color="auto" w:fill="DADFE1"/>
            <w:vAlign w:val="center"/>
          </w:tcPr>
          <w:p w14:paraId="19178F6E" w14:textId="77777777" w:rsidR="00CA2C48" w:rsidRPr="0059665E" w:rsidRDefault="00CA2C48" w:rsidP="005F4231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right w:val="single" w:sz="6" w:space="0" w:color="A3A9AC"/>
            </w:tcBorders>
            <w:shd w:val="clear" w:color="auto" w:fill="auto"/>
            <w:vAlign w:val="center"/>
          </w:tcPr>
          <w:p w14:paraId="37E6395E" w14:textId="1667025D" w:rsidR="00CA2C48" w:rsidRPr="0059665E" w:rsidRDefault="00A346B4" w:rsidP="005F4231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A346B4">
              <w:rPr>
                <w:sz w:val="20"/>
                <w:lang w:bidi="en-US"/>
              </w:rPr>
              <w:t>192027</w:t>
            </w:r>
          </w:p>
        </w:tc>
        <w:tc>
          <w:tcPr>
            <w:tcW w:w="4770" w:type="dxa"/>
            <w:gridSpan w:val="3"/>
            <w:vMerge/>
            <w:tcBorders>
              <w:left w:val="single" w:sz="6" w:space="0" w:color="A3A9AC"/>
            </w:tcBorders>
            <w:shd w:val="clear" w:color="auto" w:fill="auto"/>
            <w:vAlign w:val="center"/>
          </w:tcPr>
          <w:p w14:paraId="16338CCA" w14:textId="77777777" w:rsidR="00CA2C48" w:rsidRPr="0059665E" w:rsidRDefault="00CA2C48" w:rsidP="005F4231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A2C48" w:rsidRPr="0059665E" w14:paraId="60451472" w14:textId="77777777" w:rsidTr="00A346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shd w:val="clear" w:color="auto" w:fill="DADFE1"/>
            <w:vAlign w:val="center"/>
          </w:tcPr>
          <w:p w14:paraId="4C1B45D5" w14:textId="77777777" w:rsidR="00CA2C48" w:rsidRPr="0059665E" w:rsidRDefault="00CA2C48" w:rsidP="005F4231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right w:val="single" w:sz="6" w:space="0" w:color="A3A9AC"/>
            </w:tcBorders>
            <w:shd w:val="clear" w:color="auto" w:fill="auto"/>
            <w:vAlign w:val="center"/>
          </w:tcPr>
          <w:p w14:paraId="4D52EB0C" w14:textId="26ADB923" w:rsidR="00CA2C48" w:rsidRPr="0059665E" w:rsidRDefault="00A346B4" w:rsidP="005F4231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A346B4">
              <w:rPr>
                <w:sz w:val="20"/>
                <w:lang w:bidi="en-US"/>
              </w:rPr>
              <w:t>2209.32</w:t>
            </w:r>
          </w:p>
        </w:tc>
        <w:tc>
          <w:tcPr>
            <w:tcW w:w="4770" w:type="dxa"/>
            <w:gridSpan w:val="3"/>
            <w:vMerge/>
            <w:tcBorders>
              <w:left w:val="single" w:sz="6" w:space="0" w:color="A3A9AC"/>
            </w:tcBorders>
            <w:shd w:val="clear" w:color="auto" w:fill="auto"/>
            <w:vAlign w:val="center"/>
          </w:tcPr>
          <w:p w14:paraId="01101011" w14:textId="77777777" w:rsidR="00CA2C48" w:rsidRPr="0059665E" w:rsidRDefault="00CA2C48" w:rsidP="005F4231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A2C48" w:rsidRPr="0059665E" w14:paraId="02AD6801" w14:textId="77777777" w:rsidTr="00A346B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shd w:val="clear" w:color="auto" w:fill="DADFE1"/>
            <w:vAlign w:val="center"/>
          </w:tcPr>
          <w:p w14:paraId="552E4310" w14:textId="77777777" w:rsidR="00CA2C48" w:rsidRPr="0059665E" w:rsidRDefault="00CA2C48" w:rsidP="005F4231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right w:val="single" w:sz="6" w:space="0" w:color="A3A9AC"/>
            </w:tcBorders>
            <w:shd w:val="clear" w:color="auto" w:fill="auto"/>
            <w:vAlign w:val="center"/>
          </w:tcPr>
          <w:p w14:paraId="6ACFA676" w14:textId="4AC1A5C5" w:rsidR="00CA2C48" w:rsidRPr="0059665E" w:rsidRDefault="00A346B4" w:rsidP="005F4231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A346B4">
              <w:rPr>
                <w:sz w:val="20"/>
                <w:lang w:bidi="en-US"/>
              </w:rPr>
              <w:t>4.36</w:t>
            </w:r>
          </w:p>
        </w:tc>
        <w:tc>
          <w:tcPr>
            <w:tcW w:w="4770" w:type="dxa"/>
            <w:gridSpan w:val="3"/>
            <w:vMerge/>
            <w:tcBorders>
              <w:left w:val="single" w:sz="6" w:space="0" w:color="A3A9AC"/>
            </w:tcBorders>
            <w:shd w:val="clear" w:color="auto" w:fill="auto"/>
            <w:vAlign w:val="center"/>
          </w:tcPr>
          <w:p w14:paraId="3B31DB0D" w14:textId="77777777" w:rsidR="00CA2C48" w:rsidRPr="0059665E" w:rsidRDefault="00CA2C48" w:rsidP="005F4231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  <w:bookmarkStart w:id="1" w:name="_GoBack"/>
        <w:bookmarkEnd w:id="1"/>
      </w:tr>
      <w:tr w:rsidR="00CA2C48" w:rsidRPr="0059665E" w14:paraId="19711ED0" w14:textId="77777777" w:rsidTr="00A346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</w:tcBorders>
            <w:shd w:val="clear" w:color="auto" w:fill="DADFE1"/>
            <w:vAlign w:val="center"/>
          </w:tcPr>
          <w:p w14:paraId="517B9F84" w14:textId="77777777" w:rsidR="00CA2C48" w:rsidRPr="0059665E" w:rsidRDefault="00CA2C48" w:rsidP="005F4231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lastRenderedPageBreak/>
              <w:t>Field ID(s)</w:t>
            </w:r>
          </w:p>
        </w:tc>
        <w:tc>
          <w:tcPr>
            <w:tcW w:w="2880" w:type="dxa"/>
            <w:gridSpan w:val="2"/>
            <w:tcBorders>
              <w:right w:val="single" w:sz="6" w:space="0" w:color="A3A9AC"/>
            </w:tcBorders>
            <w:shd w:val="clear" w:color="auto" w:fill="auto"/>
            <w:vAlign w:val="center"/>
          </w:tcPr>
          <w:p w14:paraId="0EA36ACB" w14:textId="7610EFC0" w:rsidR="00CA2C48" w:rsidRPr="0059665E" w:rsidRDefault="00A346B4" w:rsidP="005F4231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A346B4">
              <w:rPr>
                <w:sz w:val="20"/>
                <w:lang w:bidi="en-US"/>
              </w:rPr>
              <w:t>Bathycrinidae</w:t>
            </w:r>
            <w:proofErr w:type="spellEnd"/>
            <w:r>
              <w:rPr>
                <w:sz w:val="20"/>
                <w:lang w:bidi="en-US"/>
              </w:rPr>
              <w:t xml:space="preserve"> (crinoid)</w:t>
            </w:r>
          </w:p>
        </w:tc>
        <w:tc>
          <w:tcPr>
            <w:tcW w:w="4770" w:type="dxa"/>
            <w:gridSpan w:val="3"/>
            <w:vMerge/>
            <w:tcBorders>
              <w:left w:val="single" w:sz="6" w:space="0" w:color="A3A9AC"/>
            </w:tcBorders>
            <w:shd w:val="clear" w:color="auto" w:fill="auto"/>
            <w:vAlign w:val="center"/>
          </w:tcPr>
          <w:p w14:paraId="2E449E14" w14:textId="77777777" w:rsidR="00CA2C48" w:rsidRPr="0059665E" w:rsidRDefault="00CA2C48" w:rsidP="005F4231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A2C48" w:rsidRPr="00C7552B" w14:paraId="087687BD" w14:textId="77777777" w:rsidTr="005F423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23B7D839" w14:textId="77777777" w:rsidR="00CA2C48" w:rsidRPr="00C7552B" w:rsidRDefault="00CA2C48" w:rsidP="005F4231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2E27C9F0" w14:textId="478D418A" w:rsidR="00CA2C48" w:rsidRDefault="00A346B4" w:rsidP="005F4231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A346B4">
              <w:rPr>
                <w:sz w:val="20"/>
                <w:lang w:bidi="en-US"/>
              </w:rPr>
              <w:t>Antedonidae</w:t>
            </w:r>
            <w:proofErr w:type="spellEnd"/>
            <w:r>
              <w:rPr>
                <w:sz w:val="20"/>
                <w:lang w:bidi="en-US"/>
              </w:rPr>
              <w:t xml:space="preserve"> (feather star) N=1</w:t>
            </w:r>
          </w:p>
          <w:p w14:paraId="7D94C6E1" w14:textId="03C5D691" w:rsidR="00A346B4" w:rsidRDefault="00A346B4" w:rsidP="005F4231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A346B4">
              <w:rPr>
                <w:sz w:val="20"/>
                <w:lang w:bidi="en-US"/>
              </w:rPr>
              <w:t>solitary hydroid</w:t>
            </w:r>
            <w:r>
              <w:rPr>
                <w:sz w:val="20"/>
                <w:lang w:bidi="en-US"/>
              </w:rPr>
              <w:t xml:space="preserve"> N=1</w:t>
            </w:r>
          </w:p>
          <w:p w14:paraId="5493BB62" w14:textId="57C539A3" w:rsidR="00A346B4" w:rsidRDefault="00A346B4" w:rsidP="005F4231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A346B4">
              <w:rPr>
                <w:sz w:val="20"/>
                <w:lang w:bidi="en-US"/>
              </w:rPr>
              <w:t>Sabellidae</w:t>
            </w:r>
            <w:proofErr w:type="spellEnd"/>
            <w:r>
              <w:rPr>
                <w:sz w:val="20"/>
                <w:lang w:bidi="en-US"/>
              </w:rPr>
              <w:t xml:space="preserve"> N=1</w:t>
            </w:r>
          </w:p>
          <w:p w14:paraId="5EEEC132" w14:textId="44410E90" w:rsidR="00A346B4" w:rsidRPr="00C7552B" w:rsidRDefault="00A346B4" w:rsidP="005F4231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A346B4">
              <w:rPr>
                <w:sz w:val="20"/>
                <w:lang w:bidi="en-US"/>
              </w:rPr>
              <w:t>juvenile feather star</w:t>
            </w:r>
            <w:r>
              <w:rPr>
                <w:sz w:val="20"/>
                <w:lang w:bidi="en-US"/>
              </w:rPr>
              <w:t xml:space="preserve"> N=1</w:t>
            </w:r>
          </w:p>
        </w:tc>
      </w:tr>
      <w:tr w:rsidR="00CA2C48" w:rsidRPr="0059665E" w14:paraId="403F9F50" w14:textId="77777777" w:rsidTr="005F42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shd w:val="clear" w:color="auto" w:fill="DADFE1"/>
            <w:vAlign w:val="center"/>
          </w:tcPr>
          <w:p w14:paraId="464218B4" w14:textId="77777777" w:rsidR="00CA2C48" w:rsidRPr="0059665E" w:rsidRDefault="00CA2C48" w:rsidP="005F4231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shd w:val="clear" w:color="auto" w:fill="auto"/>
            <w:vAlign w:val="center"/>
          </w:tcPr>
          <w:p w14:paraId="70BA9052" w14:textId="77777777" w:rsidR="00CA2C48" w:rsidRPr="0059665E" w:rsidRDefault="00CA2C48" w:rsidP="005F4231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</w:tbl>
    <w:p w14:paraId="625F2058" w14:textId="77777777" w:rsidR="00CA2C48" w:rsidRDefault="00CA2C48" w:rsidP="00C0314A">
      <w:pPr>
        <w:pStyle w:val="Heading1"/>
      </w:pPr>
    </w:p>
    <w:p w14:paraId="4B376034" w14:textId="77777777" w:rsidR="00A52AFC" w:rsidRPr="001D67EE" w:rsidRDefault="00A52AFC" w:rsidP="00C0314A">
      <w:pPr>
        <w:pStyle w:val="Heading1"/>
      </w:pPr>
      <w:r w:rsidRPr="001D67EE">
        <w:t>Please direct inquiries to:</w:t>
      </w:r>
    </w:p>
    <w:p w14:paraId="26727B4A" w14:textId="77777777" w:rsidR="00A52AFC" w:rsidRPr="00A529D6" w:rsidRDefault="00A52AFC" w:rsidP="00C0314A">
      <w:r>
        <w:t>NOAA Office of Ocean Exploration &amp; Research</w:t>
      </w:r>
      <w:r>
        <w:br/>
        <w:t>1315 East-West Highway (SSMC3 10th Floor)</w:t>
      </w:r>
      <w:r>
        <w:br/>
        <w:t>Silver Spring, MD 20910</w:t>
      </w:r>
      <w:r>
        <w:br/>
        <w:t>(301) 734-1014</w:t>
      </w:r>
    </w:p>
    <w:p w14:paraId="10F09BE7" w14:textId="77777777" w:rsidR="00A52AFC" w:rsidRPr="00BF5955" w:rsidRDefault="00A52AFC" w:rsidP="00C0314A"/>
    <w:p w14:paraId="7999B479" w14:textId="77777777" w:rsidR="00BF5955" w:rsidRPr="00BF5955" w:rsidRDefault="00BF5955" w:rsidP="00C0314A">
      <w:pPr>
        <w:pStyle w:val="Title"/>
      </w:pPr>
    </w:p>
    <w:sectPr w:rsidR="00BF5955" w:rsidRPr="00BF5955" w:rsidSect="001337AB">
      <w:footerReference w:type="default" r:id="rId19"/>
      <w:headerReference w:type="first" r:id="rId20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FC022B5" w14:textId="77777777" w:rsidR="0063456C" w:rsidRDefault="0063456C" w:rsidP="009C2ED4">
      <w:pPr>
        <w:spacing w:after="0" w:line="240" w:lineRule="auto"/>
      </w:pPr>
      <w:r>
        <w:separator/>
      </w:r>
    </w:p>
  </w:endnote>
  <w:endnote w:type="continuationSeparator" w:id="0">
    <w:p w14:paraId="0B5D4DDC" w14:textId="77777777" w:rsidR="0063456C" w:rsidRDefault="0063456C" w:rsidP="009C2E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2AE0740" w14:textId="77777777" w:rsidR="009C2ED4" w:rsidRDefault="00A529D6" w:rsidP="00A529D6">
    <w:pPr>
      <w:pStyle w:val="Footer"/>
      <w:jc w:val="center"/>
    </w:pPr>
    <w:r w:rsidRPr="00A529D6">
      <w:rPr>
        <w:noProof/>
      </w:rPr>
      <w:drawing>
        <wp:anchor distT="0" distB="0" distL="114300" distR="114300" simplePos="0" relativeHeight="251672576" behindDoc="0" locked="0" layoutInCell="1" allowOverlap="1" wp14:anchorId="131861BA" wp14:editId="2969DDC2">
          <wp:simplePos x="0" y="0"/>
          <wp:positionH relativeFrom="column">
            <wp:posOffset>19050</wp:posOffset>
          </wp:positionH>
          <wp:positionV relativeFrom="paragraph">
            <wp:posOffset>-61595</wp:posOffset>
          </wp:positionV>
          <wp:extent cx="1733550" cy="505561"/>
          <wp:effectExtent l="0" t="0" r="0" b="889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oaa-oer-blue.eps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33550" cy="50556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5D6D365D" wp14:editId="41CB744A">
              <wp:simplePos x="0" y="0"/>
              <wp:positionH relativeFrom="column">
                <wp:posOffset>5452110</wp:posOffset>
              </wp:positionH>
              <wp:positionV relativeFrom="paragraph">
                <wp:posOffset>-23495</wp:posOffset>
              </wp:positionV>
              <wp:extent cx="549910" cy="419735"/>
              <wp:effectExtent l="0" t="0" r="0" b="0"/>
              <wp:wrapNone/>
              <wp:docPr id="3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9910" cy="41973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1068F53" w14:textId="76CBFFB0" w:rsidR="00A529D6" w:rsidRDefault="0063456C" w:rsidP="00A529D6">
                          <w:pPr>
                            <w:pStyle w:val="Footer"/>
                            <w:jc w:val="right"/>
                          </w:pPr>
                          <w:sdt>
                            <w:sdtPr>
                              <w:id w:val="1816905280"/>
                              <w:docPartObj>
                                <w:docPartGallery w:val="Page Numbers (Bottom of Page)"/>
                                <w:docPartUnique/>
                              </w:docPartObj>
                            </w:sdtPr>
                            <w:sdtEndPr>
                              <w:rPr>
                                <w:noProof/>
                              </w:rPr>
                            </w:sdtEndPr>
                            <w:sdtContent>
                              <w:r w:rsidR="00A529D6">
                                <w:fldChar w:fldCharType="begin"/>
                              </w:r>
                              <w:r w:rsidR="00A529D6">
                                <w:instrText xml:space="preserve"> PAGE   \* MERGEFORMAT </w:instrText>
                              </w:r>
                              <w:r w:rsidR="00A529D6">
                                <w:fldChar w:fldCharType="separate"/>
                              </w:r>
                              <w:r w:rsidR="00887D5F">
                                <w:rPr>
                                  <w:noProof/>
                                </w:rPr>
                                <w:t>8</w:t>
                              </w:r>
                              <w:r w:rsidR="00A529D6">
                                <w:rPr>
                                  <w:noProof/>
                                </w:rPr>
                                <w:fldChar w:fldCharType="end"/>
                              </w:r>
                            </w:sdtContent>
                          </w:sdt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D6D365D" id="_x0000_t202" coordsize="21600,21600" o:spt="202" path="m0,0l0,21600,21600,21600,21600,0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429.3pt;margin-top:-1.8pt;width:43.3pt;height:33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" filled="f" stroked="f">
              <v:textbox>
                <w:txbxContent>
                  <w:p w14:paraId="01068F53" w14:textId="76CBFFB0" w:rsidR="00A529D6" w:rsidRDefault="0063456C" w:rsidP="00A529D6">
                    <w:pPr>
                      <w:pStyle w:val="Footer"/>
                      <w:jc w:val="right"/>
                    </w:pPr>
                    <w:sdt>
                      <w:sdtPr>
                        <w:id w:val="1816905280"/>
                        <w:docPartObj>
                          <w:docPartGallery w:val="Page Numbers (Bottom of Page)"/>
                          <w:docPartUnique/>
                        </w:docPartObj>
                      </w:sdtPr>
                      <w:sdtEndPr>
                        <w:rPr>
                          <w:noProof/>
                        </w:rPr>
                      </w:sdtEndPr>
                      <w:sdtContent>
                        <w:r w:rsidR="00A529D6">
                          <w:fldChar w:fldCharType="begin"/>
                        </w:r>
                        <w:r w:rsidR="00A529D6">
                          <w:instrText xml:space="preserve"> PAGE   \* MERGEFORMAT </w:instrText>
                        </w:r>
                        <w:r w:rsidR="00A529D6">
                          <w:fldChar w:fldCharType="separate"/>
                        </w:r>
                        <w:r w:rsidR="00887D5F">
                          <w:rPr>
                            <w:noProof/>
                          </w:rPr>
                          <w:t>8</w:t>
                        </w:r>
                        <w:r w:rsidR="00A529D6">
                          <w:rPr>
                            <w:noProof/>
                          </w:rPr>
                          <w:fldChar w:fldCharType="end"/>
                        </w:r>
                      </w:sdtContent>
                    </w:sdt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A01A8A2" w14:textId="77777777" w:rsidR="0063456C" w:rsidRDefault="0063456C" w:rsidP="009C2ED4">
      <w:pPr>
        <w:spacing w:after="0" w:line="240" w:lineRule="auto"/>
      </w:pPr>
      <w:r>
        <w:separator/>
      </w:r>
    </w:p>
  </w:footnote>
  <w:footnote w:type="continuationSeparator" w:id="0">
    <w:p w14:paraId="63632661" w14:textId="77777777" w:rsidR="0063456C" w:rsidRDefault="0063456C" w:rsidP="009C2E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375EAEE" w14:textId="77777777" w:rsidR="00A529D6" w:rsidRDefault="007924BD">
    <w:pPr>
      <w:pStyle w:val="Header"/>
    </w:pPr>
    <w:r w:rsidRPr="00A529D6">
      <w:rPr>
        <w:noProof/>
      </w:rPr>
      <w:drawing>
        <wp:anchor distT="0" distB="0" distL="114300" distR="114300" simplePos="0" relativeHeight="251663360" behindDoc="0" locked="0" layoutInCell="1" allowOverlap="1" wp14:anchorId="353900F1" wp14:editId="66E5F105">
          <wp:simplePos x="0" y="0"/>
          <wp:positionH relativeFrom="column">
            <wp:posOffset>25400</wp:posOffset>
          </wp:positionH>
          <wp:positionV relativeFrom="paragraph">
            <wp:posOffset>-192372</wp:posOffset>
          </wp:positionV>
          <wp:extent cx="2879488" cy="839755"/>
          <wp:effectExtent l="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oaa-oer-blue.eps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79488" cy="8397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A529D6"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1E5C33FF" wp14:editId="524375AF">
              <wp:simplePos x="0" y="0"/>
              <wp:positionH relativeFrom="column">
                <wp:posOffset>-914400</wp:posOffset>
              </wp:positionH>
              <wp:positionV relativeFrom="margin">
                <wp:posOffset>-1371600</wp:posOffset>
              </wp:positionV>
              <wp:extent cx="7772400" cy="1371600"/>
              <wp:effectExtent l="0" t="0" r="0" b="0"/>
              <wp:wrapTopAndBottom/>
              <wp:docPr id="3" name="Rectangl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2400" cy="1371600"/>
                      </a:xfrm>
                      <a:prstGeom prst="rect">
                        <a:avLst/>
                      </a:prstGeom>
                      <a:solidFill>
                        <a:srgbClr val="0085CA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65E17A18" id="Rectangle 3" o:spid="_x0000_s1026" style="position:absolute;margin-left:-1in;margin-top:-108pt;width:612pt;height:10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" fillcolor="#0085ca" stroked="f" strokeweight="2pt">
              <w10:wrap type="topAndBottom" anchory="margin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2AFC"/>
    <w:rsid w:val="00002A9F"/>
    <w:rsid w:val="00013491"/>
    <w:rsid w:val="00072EA3"/>
    <w:rsid w:val="00074ED1"/>
    <w:rsid w:val="000A7183"/>
    <w:rsid w:val="001337AB"/>
    <w:rsid w:val="00185ED3"/>
    <w:rsid w:val="001B6B86"/>
    <w:rsid w:val="002211DB"/>
    <w:rsid w:val="00237C73"/>
    <w:rsid w:val="00253193"/>
    <w:rsid w:val="00286444"/>
    <w:rsid w:val="002942B8"/>
    <w:rsid w:val="002C0414"/>
    <w:rsid w:val="002D198E"/>
    <w:rsid w:val="002E6028"/>
    <w:rsid w:val="002E618F"/>
    <w:rsid w:val="002F7577"/>
    <w:rsid w:val="0034037E"/>
    <w:rsid w:val="003A7EE3"/>
    <w:rsid w:val="003B2495"/>
    <w:rsid w:val="003E4CC5"/>
    <w:rsid w:val="00441162"/>
    <w:rsid w:val="004876BA"/>
    <w:rsid w:val="005035F4"/>
    <w:rsid w:val="00561BE0"/>
    <w:rsid w:val="0059665E"/>
    <w:rsid w:val="005A5399"/>
    <w:rsid w:val="005E14EB"/>
    <w:rsid w:val="00606D5B"/>
    <w:rsid w:val="00620088"/>
    <w:rsid w:val="0063456C"/>
    <w:rsid w:val="006A1A3B"/>
    <w:rsid w:val="006A251F"/>
    <w:rsid w:val="006D0BFF"/>
    <w:rsid w:val="00717EE9"/>
    <w:rsid w:val="007262A3"/>
    <w:rsid w:val="00740281"/>
    <w:rsid w:val="007638FC"/>
    <w:rsid w:val="00766FA9"/>
    <w:rsid w:val="007924BD"/>
    <w:rsid w:val="007E5DD3"/>
    <w:rsid w:val="008435A6"/>
    <w:rsid w:val="00854EF5"/>
    <w:rsid w:val="00887D5F"/>
    <w:rsid w:val="008D5F13"/>
    <w:rsid w:val="0090449E"/>
    <w:rsid w:val="009A2710"/>
    <w:rsid w:val="009C2ED4"/>
    <w:rsid w:val="009F10BA"/>
    <w:rsid w:val="00A03E65"/>
    <w:rsid w:val="00A346B4"/>
    <w:rsid w:val="00A529D6"/>
    <w:rsid w:val="00A52AFC"/>
    <w:rsid w:val="00AA2D07"/>
    <w:rsid w:val="00AA3DDF"/>
    <w:rsid w:val="00AB53FD"/>
    <w:rsid w:val="00B403C5"/>
    <w:rsid w:val="00BA5C1A"/>
    <w:rsid w:val="00BB28AC"/>
    <w:rsid w:val="00BE1C56"/>
    <w:rsid w:val="00BF5955"/>
    <w:rsid w:val="00C0314A"/>
    <w:rsid w:val="00C7552B"/>
    <w:rsid w:val="00C9713B"/>
    <w:rsid w:val="00CA2C48"/>
    <w:rsid w:val="00CE1859"/>
    <w:rsid w:val="00CE416C"/>
    <w:rsid w:val="00D7091E"/>
    <w:rsid w:val="00DC4A3E"/>
    <w:rsid w:val="00E4711A"/>
    <w:rsid w:val="00EC6FEE"/>
    <w:rsid w:val="00F360D7"/>
    <w:rsid w:val="00F5094C"/>
    <w:rsid w:val="00F877CC"/>
    <w:rsid w:val="00FC1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DAE761B"/>
  <w15:docId w15:val="{C0C484C7-62CF-42FE-98D0-E12BAB6256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52AFC"/>
    <w:rPr>
      <w:color w:val="000000"/>
      <w:sz w:val="24"/>
    </w:rPr>
  </w:style>
  <w:style w:type="paragraph" w:styleId="Heading1">
    <w:name w:val="heading 1"/>
    <w:aliases w:val="Heading"/>
    <w:basedOn w:val="Normal"/>
    <w:next w:val="Normal"/>
    <w:link w:val="Heading1Char"/>
    <w:uiPriority w:val="9"/>
    <w:qFormat/>
    <w:rsid w:val="007638F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Cs/>
      <w:color w:val="001489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rsid w:val="00E4711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Cs/>
      <w:color w:val="2A5877" w:themeColor="accent1"/>
      <w:sz w:val="28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C2E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C2ED4"/>
  </w:style>
  <w:style w:type="paragraph" w:styleId="Footer">
    <w:name w:val="footer"/>
    <w:basedOn w:val="Normal"/>
    <w:link w:val="FooterChar"/>
    <w:uiPriority w:val="99"/>
    <w:unhideWhenUsed/>
    <w:rsid w:val="009C2E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C2ED4"/>
  </w:style>
  <w:style w:type="paragraph" w:styleId="BalloonText">
    <w:name w:val="Balloon Text"/>
    <w:basedOn w:val="Normal"/>
    <w:link w:val="BalloonTextChar"/>
    <w:uiPriority w:val="99"/>
    <w:semiHidden/>
    <w:unhideWhenUsed/>
    <w:rsid w:val="009C2E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C2ED4"/>
    <w:rPr>
      <w:rFonts w:ascii="Tahoma" w:hAnsi="Tahoma" w:cs="Tahoma"/>
      <w:sz w:val="16"/>
      <w:szCs w:val="16"/>
    </w:rPr>
  </w:style>
  <w:style w:type="character" w:customStyle="1" w:styleId="Heading1Char">
    <w:name w:val="Heading 1 Char"/>
    <w:aliases w:val="Heading Char"/>
    <w:basedOn w:val="DefaultParagraphFont"/>
    <w:link w:val="Heading1"/>
    <w:uiPriority w:val="9"/>
    <w:rsid w:val="007638FC"/>
    <w:rPr>
      <w:rFonts w:asciiTheme="majorHAnsi" w:eastAsiaTheme="majorEastAsia" w:hAnsiTheme="majorHAnsi" w:cstheme="majorBidi"/>
      <w:bCs/>
      <w:color w:val="001489"/>
      <w:sz w:val="28"/>
      <w:szCs w:val="28"/>
    </w:rPr>
  </w:style>
  <w:style w:type="paragraph" w:styleId="Title">
    <w:name w:val="Title"/>
    <w:basedOn w:val="Normal"/>
    <w:next w:val="Normal"/>
    <w:link w:val="TitleChar"/>
    <w:uiPriority w:val="10"/>
    <w:qFormat/>
    <w:rsid w:val="00BF5955"/>
    <w:pPr>
      <w:spacing w:after="300" w:line="240" w:lineRule="auto"/>
      <w:contextualSpacing/>
    </w:pPr>
    <w:rPr>
      <w:rFonts w:asciiTheme="majorHAnsi" w:eastAsiaTheme="majorEastAsia" w:hAnsiTheme="majorHAnsi" w:cstheme="majorBidi"/>
      <w:color w:val="001489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BF5955"/>
    <w:rPr>
      <w:rFonts w:asciiTheme="majorHAnsi" w:eastAsiaTheme="majorEastAsia" w:hAnsiTheme="majorHAnsi" w:cstheme="majorBidi"/>
      <w:color w:val="001489"/>
      <w:spacing w:val="5"/>
      <w:kern w:val="28"/>
      <w:sz w:val="52"/>
      <w:szCs w:val="5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4711A"/>
    <w:rPr>
      <w:rFonts w:asciiTheme="majorHAnsi" w:eastAsiaTheme="majorEastAsia" w:hAnsiTheme="majorHAnsi" w:cstheme="majorBidi"/>
      <w:bCs/>
      <w:color w:val="2A5877" w:themeColor="accent1"/>
      <w:sz w:val="28"/>
      <w:szCs w:val="2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638FC"/>
    <w:pPr>
      <w:numPr>
        <w:ilvl w:val="1"/>
      </w:numPr>
    </w:pPr>
    <w:rPr>
      <w:rFonts w:ascii="Calibri" w:eastAsiaTheme="majorEastAsia" w:hAnsi="Calibri" w:cstheme="majorBidi"/>
      <w:iCs/>
      <w:color w:val="0085CA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7638FC"/>
    <w:rPr>
      <w:rFonts w:ascii="Calibri" w:eastAsiaTheme="majorEastAsia" w:hAnsi="Calibri" w:cstheme="majorBidi"/>
      <w:iCs/>
      <w:color w:val="0085CA"/>
      <w:sz w:val="24"/>
      <w:szCs w:val="24"/>
    </w:rPr>
  </w:style>
  <w:style w:type="paragraph" w:styleId="NoSpacing">
    <w:name w:val="No Spacing"/>
    <w:link w:val="NoSpacingChar"/>
    <w:uiPriority w:val="1"/>
    <w:rsid w:val="00E4711A"/>
    <w:pPr>
      <w:spacing w:after="0" w:line="240" w:lineRule="auto"/>
    </w:pPr>
    <w:rPr>
      <w:rFonts w:ascii="Calibri Light" w:hAnsi="Calibri Light"/>
      <w:color w:val="667A85"/>
      <w:sz w:val="24"/>
    </w:rPr>
  </w:style>
  <w:style w:type="paragraph" w:customStyle="1" w:styleId="OERStyle">
    <w:name w:val="OER Style"/>
    <w:basedOn w:val="NoSpacing"/>
    <w:link w:val="OERStyleChar"/>
    <w:rsid w:val="00E4711A"/>
  </w:style>
  <w:style w:type="character" w:customStyle="1" w:styleId="NoSpacingChar">
    <w:name w:val="No Spacing Char"/>
    <w:basedOn w:val="DefaultParagraphFont"/>
    <w:link w:val="NoSpacing"/>
    <w:uiPriority w:val="1"/>
    <w:rsid w:val="00E4711A"/>
    <w:rPr>
      <w:rFonts w:ascii="Calibri Light" w:hAnsi="Calibri Light"/>
      <w:color w:val="667A85"/>
      <w:sz w:val="24"/>
    </w:rPr>
  </w:style>
  <w:style w:type="character" w:customStyle="1" w:styleId="OERStyleChar">
    <w:name w:val="OER Style Char"/>
    <w:basedOn w:val="NoSpacingChar"/>
    <w:link w:val="OERStyle"/>
    <w:rsid w:val="00E4711A"/>
    <w:rPr>
      <w:rFonts w:ascii="Calibri Light" w:hAnsi="Calibri Light"/>
      <w:color w:val="667A85"/>
      <w:sz w:val="24"/>
    </w:rPr>
  </w:style>
  <w:style w:type="paragraph" w:styleId="Quote">
    <w:name w:val="Quote"/>
    <w:basedOn w:val="Normal"/>
    <w:next w:val="Normal"/>
    <w:link w:val="QuoteChar"/>
    <w:uiPriority w:val="29"/>
    <w:qFormat/>
    <w:rsid w:val="00BF5955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BF5955"/>
    <w:rPr>
      <w:i/>
      <w:iCs/>
      <w:color w:val="333333"/>
      <w:sz w:val="24"/>
    </w:rPr>
  </w:style>
  <w:style w:type="character" w:styleId="Strong">
    <w:name w:val="Strong"/>
    <w:basedOn w:val="DefaultParagraphFont"/>
    <w:uiPriority w:val="22"/>
    <w:qFormat/>
    <w:rsid w:val="00BF5955"/>
    <w:rPr>
      <w:rFonts w:asciiTheme="minorHAnsi" w:hAnsiTheme="minorHAnsi"/>
      <w:b/>
      <w:bCs/>
      <w:color w:val="333333"/>
      <w:sz w:val="24"/>
    </w:rPr>
  </w:style>
  <w:style w:type="paragraph" w:styleId="IntenseQuote">
    <w:name w:val="Intense Quote"/>
    <w:basedOn w:val="Normal"/>
    <w:next w:val="Normal"/>
    <w:link w:val="IntenseQuoteChar"/>
    <w:uiPriority w:val="30"/>
    <w:rsid w:val="00E4711A"/>
    <w:pPr>
      <w:pBdr>
        <w:bottom w:val="single" w:sz="4" w:space="4" w:color="2A5877" w:themeColor="accent1"/>
      </w:pBdr>
      <w:spacing w:before="200" w:after="280"/>
      <w:ind w:left="936" w:right="936"/>
    </w:pPr>
    <w:rPr>
      <w:b/>
      <w:bCs/>
      <w:i/>
      <w:iCs/>
      <w:color w:val="2A5877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4711A"/>
    <w:rPr>
      <w:b/>
      <w:bCs/>
      <w:i/>
      <w:iCs/>
      <w:color w:val="2A5877" w:themeColor="accent1"/>
      <w:sz w:val="24"/>
    </w:rPr>
  </w:style>
  <w:style w:type="character" w:styleId="SubtleReference">
    <w:name w:val="Subtle Reference"/>
    <w:basedOn w:val="DefaultParagraphFont"/>
    <w:uiPriority w:val="31"/>
    <w:rsid w:val="00E4711A"/>
    <w:rPr>
      <w:smallCaps/>
      <w:color w:val="0078A9" w:themeColor="accent2"/>
      <w:u w:val="single"/>
    </w:rPr>
  </w:style>
  <w:style w:type="table" w:customStyle="1" w:styleId="MediumShading1-Accent11">
    <w:name w:val="Medium Shading 1 - Accent 11"/>
    <w:basedOn w:val="TableNormal"/>
    <w:next w:val="MediumShading1-Accent1"/>
    <w:uiPriority w:val="63"/>
    <w:rsid w:val="00A52AFC"/>
    <w:pPr>
      <w:widowControl w:val="0"/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A52AF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187B7" w:themeColor="accent1" w:themeTint="BF"/>
        <w:left w:val="single" w:sz="8" w:space="0" w:color="4187B7" w:themeColor="accent1" w:themeTint="BF"/>
        <w:bottom w:val="single" w:sz="8" w:space="0" w:color="4187B7" w:themeColor="accent1" w:themeTint="BF"/>
        <w:right w:val="single" w:sz="8" w:space="0" w:color="4187B7" w:themeColor="accent1" w:themeTint="BF"/>
        <w:insideH w:val="single" w:sz="8" w:space="0" w:color="4187B7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187B7" w:themeColor="accent1" w:themeTint="BF"/>
          <w:left w:val="single" w:sz="8" w:space="0" w:color="4187B7" w:themeColor="accent1" w:themeTint="BF"/>
          <w:bottom w:val="single" w:sz="8" w:space="0" w:color="4187B7" w:themeColor="accent1" w:themeTint="BF"/>
          <w:right w:val="single" w:sz="8" w:space="0" w:color="4187B7" w:themeColor="accent1" w:themeTint="BF"/>
          <w:insideH w:val="nil"/>
          <w:insideV w:val="nil"/>
        </w:tcBorders>
        <w:shd w:val="clear" w:color="auto" w:fill="2A587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187B7" w:themeColor="accent1" w:themeTint="BF"/>
          <w:left w:val="single" w:sz="8" w:space="0" w:color="4187B7" w:themeColor="accent1" w:themeTint="BF"/>
          <w:bottom w:val="single" w:sz="8" w:space="0" w:color="4187B7" w:themeColor="accent1" w:themeTint="BF"/>
          <w:right w:val="single" w:sz="8" w:space="0" w:color="4187B7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D7E8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FD7E8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84088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7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479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09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391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953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5167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1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42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297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934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6232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902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7147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928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04969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852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8015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33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08359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5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7699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84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47820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924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2212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397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5675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81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80947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27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08328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714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535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5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916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827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51013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57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9396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30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2647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3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7639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91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21358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1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6332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826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66789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7084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9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42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413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22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0240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610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577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060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4431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1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7525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3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61979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78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6299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5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3872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89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0663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06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9299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431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0037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489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1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72988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731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34853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92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958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747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70282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415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714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8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5445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3888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56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638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07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88157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363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6145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39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04172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41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00672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02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8492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46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0234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69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337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8776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89162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31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888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350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60818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1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84303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506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159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84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686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25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887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69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9147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53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0389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3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7426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14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4086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39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0810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87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8209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75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4932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76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20" Type="http://schemas.openxmlformats.org/officeDocument/2006/relationships/header" Target="header1.xml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footer" Target="footer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emf"/><Relationship Id="rId8" Type="http://schemas.openxmlformats.org/officeDocument/2006/relationships/image" Target="media/image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matthew.king\Documents\Art%20Assets\Word\OER-Word-Template-With-Cover-Page.dotx" TargetMode="External"/></Relationships>
</file>

<file path=word/theme/theme1.xml><?xml version="1.0" encoding="utf-8"?>
<a:theme xmlns:a="http://schemas.openxmlformats.org/drawingml/2006/main" name="Office Theme">
  <a:themeElements>
    <a:clrScheme name="Custom 1">
      <a:dk1>
        <a:srgbClr val="667A85"/>
      </a:dk1>
      <a:lt1>
        <a:sysClr val="window" lastClr="FFFFFF"/>
      </a:lt1>
      <a:dk2>
        <a:srgbClr val="667A85"/>
      </a:dk2>
      <a:lt2>
        <a:srgbClr val="E3EBEA"/>
      </a:lt2>
      <a:accent1>
        <a:srgbClr val="2A5877"/>
      </a:accent1>
      <a:accent2>
        <a:srgbClr val="0078A9"/>
      </a:accent2>
      <a:accent3>
        <a:srgbClr val="7F7F7F"/>
      </a:accent3>
      <a:accent4>
        <a:srgbClr val="17365D"/>
      </a:accent4>
      <a:accent5>
        <a:srgbClr val="BFBFBF"/>
      </a:accent5>
      <a:accent6>
        <a:srgbClr val="548DD4"/>
      </a:accent6>
      <a:hlink>
        <a:srgbClr val="0078A9"/>
      </a:hlink>
      <a:folHlink>
        <a:srgbClr val="0078A9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CDF78E0-41E4-9446-A582-D24210418C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C:\Users\matthew.king\Documents\Art Assets\Word\OER-Word-Template-With-Cover-Page.dotx</Template>
  <TotalTime>1</TotalTime>
  <Pages>8</Pages>
  <Words>1372</Words>
  <Characters>7822</Characters>
  <Application>Microsoft Macintosh Word</Application>
  <DocSecurity>0</DocSecurity>
  <Lines>65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NOAA</Company>
  <LinksUpToDate>false</LinksUpToDate>
  <CharactersWithSpaces>9176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Matthew King</dc:creator>
  <cp:lastModifiedBy>Brian Kennedy</cp:lastModifiedBy>
  <cp:revision>2</cp:revision>
  <dcterms:created xsi:type="dcterms:W3CDTF">2018-02-09T17:19:00Z</dcterms:created>
  <dcterms:modified xsi:type="dcterms:W3CDTF">2018-02-09T17:19:00Z</dcterms:modified>
</cp:coreProperties>
</file>