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781ADF06" w:rsidR="00A52AFC" w:rsidRPr="0059665E" w:rsidRDefault="003C605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39EAF18D" wp14:editId="0541782E">
                  <wp:extent cx="4254500" cy="319087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492689D7" w:rsidR="00A52AFC" w:rsidRPr="0059665E" w:rsidRDefault="002C66B0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Long Mounds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1A5850F5" w:rsidR="00854EF5" w:rsidRPr="0059665E" w:rsidRDefault="002C66B0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DIVE04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7707D8">
              <w:rPr>
                <w:sz w:val="20"/>
                <w:lang w:bidi="en-US"/>
              </w:rPr>
            </w:r>
            <w:r w:rsidR="007707D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3BAC3AE7" w:rsidR="00854EF5" w:rsidRPr="0059665E" w:rsidRDefault="003C605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721AAFB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ab/>
              <w:t xml:space="preserve">  Dive Summary:</w:t>
            </w:r>
            <w:r w:rsidRPr="00DD25A6">
              <w:rPr>
                <w:sz w:val="20"/>
                <w:lang w:bidi="en-US"/>
              </w:rPr>
              <w:tab/>
              <w:t>EX1711_DIVE04</w:t>
            </w:r>
          </w:p>
          <w:p w14:paraId="21A9356E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>^^^^^^^^^^^^^^^^^^^^^^^^^^^^^^^^^^^^^^^^^^^^^^^^^^^</w:t>
            </w:r>
          </w:p>
          <w:p w14:paraId="7373730E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>In Water:</w:t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2017-12-03T13:38:50.990000</w:t>
            </w:r>
          </w:p>
          <w:p w14:paraId="2F11E5D6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26°, 26.655' N ; 084°, 45.713' W</w:t>
            </w:r>
          </w:p>
          <w:p w14:paraId="5CAAFF0F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707C4C2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>Out Water:</w:t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2017-12-03T21:34:32.014000</w:t>
            </w:r>
          </w:p>
          <w:p w14:paraId="701405F0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26°, 26.836' N ; 084°, 45.711' W</w:t>
            </w:r>
          </w:p>
          <w:p w14:paraId="4B34C29F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421B201C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>Off Bottom:</w:t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2017-12-03T21:19:21.226000</w:t>
            </w:r>
          </w:p>
          <w:p w14:paraId="25AB9D8D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26°, 26.841' N ; 084°, 45.739' W</w:t>
            </w:r>
          </w:p>
          <w:p w14:paraId="43C7F9B9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9C3FD54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>On Bottom:</w:t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2017-12-03T13:55:01.715000</w:t>
            </w:r>
          </w:p>
          <w:p w14:paraId="1EDA7887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26°, 26.688' N ; 084°, 45.647' W</w:t>
            </w:r>
          </w:p>
          <w:p w14:paraId="3E4E93EE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78DF6D6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>Dive duration:</w:t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7:55:41</w:t>
            </w:r>
          </w:p>
          <w:p w14:paraId="4C4366BA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0C8D87E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>Bottom Time:</w:t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7:24:19</w:t>
            </w:r>
          </w:p>
          <w:p w14:paraId="44263B55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9BEF264" w14:textId="77777777" w:rsidR="003307C6" w:rsidRPr="00DD25A6" w:rsidRDefault="003307C6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DD25A6">
              <w:rPr>
                <w:sz w:val="20"/>
                <w:lang w:bidi="en-US"/>
              </w:rPr>
              <w:t xml:space="preserve">Max. depth: </w:t>
            </w:r>
            <w:r w:rsidRPr="00DD25A6">
              <w:rPr>
                <w:sz w:val="20"/>
                <w:lang w:bidi="en-US"/>
              </w:rPr>
              <w:tab/>
            </w:r>
            <w:r w:rsidRPr="00DD25A6">
              <w:rPr>
                <w:sz w:val="20"/>
                <w:lang w:bidi="en-US"/>
              </w:rPr>
              <w:tab/>
              <w:t xml:space="preserve">  413.6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55607988" w:rsidR="00854EF5" w:rsidRPr="0059665E" w:rsidRDefault="003C605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65170D" w:rsidRPr="0065170D" w14:paraId="345724F2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BD16585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B308718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FBB6D26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65170D" w:rsidRPr="0065170D" w14:paraId="64DAF9E1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E311F19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D82CAFE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DB21BA2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65170D" w:rsidRPr="0065170D" w14:paraId="7CE0EF96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FB11976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Andrea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Quattrini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82A8CDA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Harvey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Mudd</w:t>
                  </w:r>
                  <w:proofErr w:type="spellEnd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6A3786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65170D" w:rsidRPr="0065170D" w14:paraId="04320610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C543A83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Anna 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6559885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CC8F37E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a.ling@rsmas.miami.edu</w:t>
                  </w:r>
                </w:p>
              </w:tc>
            </w:tr>
            <w:tr w:rsidR="0065170D" w:rsidRPr="0065170D" w14:paraId="373C4ED9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E1F4CC3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Asako</w:t>
                  </w:r>
                  <w:proofErr w:type="spellEnd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1D08A1D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84F59FF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65170D" w:rsidRPr="0065170D" w14:paraId="0FF92BDE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FA9B20D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C2060AF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129E9C0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65170D" w:rsidRPr="0065170D" w14:paraId="70786F34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5149134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 xml:space="preserve">Christopher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Mah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1136283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Dept</w:t>
                  </w:r>
                  <w:proofErr w:type="spellEnd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of Invertebrate Zoology, NMNH Smithsonian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FB727A3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brisinga@gmail.com</w:t>
                  </w:r>
                </w:p>
              </w:tc>
            </w:tr>
            <w:tr w:rsidR="0065170D" w:rsidRPr="0065170D" w14:paraId="056D161C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74F19AC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Christopher Kelley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098B806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DD87E2B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ckelley@hawaii.edu</w:t>
                  </w:r>
                </w:p>
              </w:tc>
            </w:tr>
            <w:tr w:rsidR="0065170D" w:rsidRPr="0065170D" w14:paraId="051A32EA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4F5E585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87305BF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FB02F7A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65170D" w:rsidRPr="0065170D" w14:paraId="20E3F71A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91FFB72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Jaymes</w:t>
                  </w:r>
                  <w:proofErr w:type="spellEnd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Awbrey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AFE2659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-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311E751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jawbrey@louisiana.edu</w:t>
                  </w:r>
                </w:p>
              </w:tc>
            </w:tr>
            <w:tr w:rsidR="0065170D" w:rsidRPr="0065170D" w14:paraId="57BEDD46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48B70C4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Kenneth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Sulak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472049D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527ED14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ksulak@usgs.gov</w:t>
                  </w:r>
                </w:p>
              </w:tc>
            </w:tr>
            <w:tr w:rsidR="0065170D" w:rsidRPr="0065170D" w14:paraId="3CD6F329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03BAB6F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Kevin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Rademacher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C2C9579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56EF5C1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65170D" w:rsidRPr="0065170D" w14:paraId="383593D0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D3B4416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5AFD1D1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510FFE3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65170D" w:rsidRPr="0065170D" w14:paraId="10F90D86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A745F10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6FD41C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6291435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65170D" w:rsidRPr="0065170D" w14:paraId="548A9E8B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D88801B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Megan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8A76F04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A5AB2D0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65170D" w:rsidRPr="0065170D" w14:paraId="6722A8C3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4F11130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F2D3E59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5BDA2FD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65170D" w:rsidRPr="0065170D" w14:paraId="276B03B1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7B12D69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Sandra Brooke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327F68E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Florida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F2A5E28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sbrooke@fsu.edu</w:t>
                  </w:r>
                </w:p>
              </w:tc>
            </w:tr>
            <w:tr w:rsidR="0065170D" w:rsidRPr="0065170D" w14:paraId="1501EE76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F796B00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00AC6B4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875A9DA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65170D" w:rsidRPr="0065170D" w14:paraId="0900A6CC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625D2F4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1A82F3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81E99D7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65170D" w:rsidRPr="0065170D" w14:paraId="37092967" w14:textId="77777777" w:rsidTr="0065170D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90BA3D7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William </w:t>
                  </w:r>
                  <w:proofErr w:type="spellStart"/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Kiene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E99771A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Office of National Marine Sanctuaries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07AEDFE" w14:textId="77777777" w:rsidR="0065170D" w:rsidRPr="0065170D" w:rsidRDefault="0065170D" w:rsidP="0065170D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65170D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William.Kiene@noaa.gov</w:t>
                  </w:r>
                </w:p>
              </w:tc>
            </w:tr>
          </w:tbl>
          <w:p w14:paraId="39E0DB35" w14:textId="77777777" w:rsidR="00854EF5" w:rsidRPr="0059665E" w:rsidRDefault="00854EF5" w:rsidP="003307C6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2E237" w14:textId="77777777" w:rsidR="003307C6" w:rsidRPr="00FF25F5" w:rsidRDefault="003307C6" w:rsidP="003307C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</w:rPr>
            </w:pPr>
            <w:r>
              <w:t>The dive targeted</w:t>
            </w:r>
            <w:r w:rsidRPr="00CF52D9">
              <w:t xml:space="preserve"> an </w:t>
            </w:r>
            <w:r w:rsidRPr="000D206A">
              <w:t xml:space="preserve">area proposed by the Gulf of Mexico Fishery Management Council as a new Habitat Area of Particular Concern (HAPC). The area showed high habitat suitability for deep-sea corals in models. Therefore, </w:t>
            </w:r>
            <w:r w:rsidRPr="000D206A">
              <w:rPr>
                <w:bCs/>
              </w:rPr>
              <w:t xml:space="preserve">the primary objective of this dive was to acquire baseline information on the distribution and abundance of benthic fauna, in particular corals and sponges. By beginning in a valley, climbing </w:t>
            </w:r>
            <w:r>
              <w:rPr>
                <w:bCs/>
              </w:rPr>
              <w:t>an</w:t>
            </w:r>
            <w:r w:rsidRPr="000D206A">
              <w:rPr>
                <w:bCs/>
              </w:rPr>
              <w:t xml:space="preserve"> escarpment and then crossing the exposed top edge, the dive encountered a variety of benthic habitats</w:t>
            </w:r>
            <w:r w:rsidRPr="000D206A">
              <w:t xml:space="preserve">. </w:t>
            </w:r>
            <w:r w:rsidRPr="000D206A">
              <w:rPr>
                <w:bCs/>
              </w:rPr>
              <w:t>This dive generated information on the distribution, diversity, and habitat use of these communities, wh</w:t>
            </w:r>
            <w:r>
              <w:rPr>
                <w:bCs/>
              </w:rPr>
              <w:t>ich have</w:t>
            </w:r>
            <w:r w:rsidRPr="000D206A">
              <w:rPr>
                <w:bCs/>
              </w:rPr>
              <w:t xml:space="preserve"> management implications.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E33FEB5" w14:textId="5896F8FC" w:rsidR="003307C6" w:rsidRPr="00282271" w:rsidRDefault="003307C6" w:rsidP="003307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 w:rsidRPr="00EC5993">
              <w:t>EX1711 Dive 4</w:t>
            </w:r>
            <w:r w:rsidR="00046FFE">
              <w:t xml:space="preserve"> was</w:t>
            </w:r>
            <w:r w:rsidRPr="00EC5993">
              <w:t xml:space="preserve"> at ‘Long Mounds’</w:t>
            </w:r>
            <w:r w:rsidR="00046FFE">
              <w:t xml:space="preserve"> on the West Florida Escarpment. As</w:t>
            </w:r>
            <w:r w:rsidRPr="00EC5993">
              <w:t xml:space="preserve"> a relatively shallow dive </w:t>
            </w:r>
            <w:r w:rsidR="00046FFE">
              <w:t>(from</w:t>
            </w:r>
            <w:r w:rsidRPr="00EC5993">
              <w:t xml:space="preserve"> 410</w:t>
            </w:r>
            <w:r w:rsidR="00046FFE">
              <w:t xml:space="preserve"> </w:t>
            </w:r>
            <w:r w:rsidRPr="00EC5993">
              <w:t xml:space="preserve">m </w:t>
            </w:r>
            <w:r w:rsidR="00046FFE">
              <w:t>to</w:t>
            </w:r>
            <w:r w:rsidRPr="00EC5993">
              <w:t xml:space="preserve"> 383</w:t>
            </w:r>
            <w:r w:rsidR="00046FFE">
              <w:t xml:space="preserve"> </w:t>
            </w:r>
            <w:r w:rsidRPr="00EC5993">
              <w:t>m</w:t>
            </w:r>
            <w:r w:rsidR="00046FFE">
              <w:t xml:space="preserve">) the fauna differed from deeper habitats and </w:t>
            </w:r>
            <w:r w:rsidRPr="005E27EF">
              <w:t>includ</w:t>
            </w:r>
            <w:r w:rsidR="00046FFE">
              <w:t>ed</w:t>
            </w:r>
            <w:r w:rsidRPr="005E27EF">
              <w:t xml:space="preserve"> a high diversity of fish species. The ROV descended into a heavily-</w:t>
            </w:r>
            <w:proofErr w:type="spellStart"/>
            <w:r w:rsidRPr="005E27EF">
              <w:t>sedimented</w:t>
            </w:r>
            <w:proofErr w:type="spellEnd"/>
            <w:r w:rsidRPr="005E27EF">
              <w:t xml:space="preserve"> valley</w:t>
            </w:r>
            <w:r w:rsidR="00046FFE">
              <w:t>,</w:t>
            </w:r>
            <w:r w:rsidRPr="005E27EF">
              <w:t xml:space="preserve"> where </w:t>
            </w:r>
            <w:r w:rsidR="00046FFE">
              <w:t xml:space="preserve">we observed </w:t>
            </w:r>
            <w:proofErr w:type="spellStart"/>
            <w:r w:rsidRPr="005E27EF">
              <w:rPr>
                <w:i/>
              </w:rPr>
              <w:t>Steindachneria</w:t>
            </w:r>
            <w:proofErr w:type="spellEnd"/>
            <w:r w:rsidRPr="005E27EF">
              <w:rPr>
                <w:i/>
              </w:rPr>
              <w:t xml:space="preserve"> </w:t>
            </w:r>
            <w:proofErr w:type="spellStart"/>
            <w:r w:rsidRPr="005E27EF">
              <w:rPr>
                <w:i/>
              </w:rPr>
              <w:t>argentea</w:t>
            </w:r>
            <w:proofErr w:type="spellEnd"/>
            <w:r w:rsidRPr="005E27EF">
              <w:t xml:space="preserve">, </w:t>
            </w:r>
            <w:proofErr w:type="spellStart"/>
            <w:r w:rsidRPr="005E27EF">
              <w:rPr>
                <w:i/>
              </w:rPr>
              <w:t>Helicolenus</w:t>
            </w:r>
            <w:proofErr w:type="spellEnd"/>
            <w:r w:rsidRPr="005E27EF">
              <w:rPr>
                <w:i/>
              </w:rPr>
              <w:t xml:space="preserve"> </w:t>
            </w:r>
            <w:proofErr w:type="spellStart"/>
            <w:r w:rsidRPr="00AC3E96">
              <w:rPr>
                <w:i/>
              </w:rPr>
              <w:t>dactylopterus</w:t>
            </w:r>
            <w:proofErr w:type="spellEnd"/>
            <w:r w:rsidR="00046FFE">
              <w:t xml:space="preserve"> (</w:t>
            </w:r>
            <w:proofErr w:type="spellStart"/>
            <w:r w:rsidR="00046FFE">
              <w:t>b</w:t>
            </w:r>
            <w:r w:rsidRPr="00AC3E96">
              <w:t>lackbelly</w:t>
            </w:r>
            <w:proofErr w:type="spellEnd"/>
            <w:r w:rsidRPr="00AC3E96">
              <w:t xml:space="preserve"> rosefish), </w:t>
            </w:r>
            <w:proofErr w:type="spellStart"/>
            <w:r w:rsidRPr="00AC3E96">
              <w:t>Epigonidae</w:t>
            </w:r>
            <w:proofErr w:type="spellEnd"/>
            <w:r w:rsidRPr="00AC3E96">
              <w:t xml:space="preserve"> sp. (</w:t>
            </w:r>
            <w:proofErr w:type="spellStart"/>
            <w:r w:rsidRPr="00AC3E96">
              <w:t>deepwater</w:t>
            </w:r>
            <w:proofErr w:type="spellEnd"/>
            <w:r w:rsidRPr="00AC3E96">
              <w:t xml:space="preserve"> </w:t>
            </w:r>
            <w:proofErr w:type="spellStart"/>
            <w:r w:rsidRPr="00AC3E96">
              <w:t>cardinalfish</w:t>
            </w:r>
            <w:proofErr w:type="spellEnd"/>
            <w:r w:rsidRPr="00AC3E96">
              <w:t xml:space="preserve">), </w:t>
            </w:r>
            <w:proofErr w:type="spellStart"/>
            <w:r>
              <w:t>Scorpaenidae</w:t>
            </w:r>
            <w:proofErr w:type="spellEnd"/>
            <w:r>
              <w:t xml:space="preserve"> sp., </w:t>
            </w:r>
            <w:proofErr w:type="spellStart"/>
            <w:r w:rsidRPr="00AC3E96">
              <w:rPr>
                <w:i/>
              </w:rPr>
              <w:t>Illex</w:t>
            </w:r>
            <w:proofErr w:type="spellEnd"/>
            <w:r w:rsidRPr="00AC3E96">
              <w:t xml:space="preserve"> sp. </w:t>
            </w:r>
            <w:r w:rsidR="00046FFE">
              <w:t>(</w:t>
            </w:r>
            <w:proofErr w:type="spellStart"/>
            <w:r w:rsidRPr="00AC3E96">
              <w:t>shortfin</w:t>
            </w:r>
            <w:proofErr w:type="spellEnd"/>
            <w:r w:rsidRPr="00AC3E96">
              <w:t xml:space="preserve"> squid</w:t>
            </w:r>
            <w:r w:rsidR="00046FFE">
              <w:t>)</w:t>
            </w:r>
            <w:r w:rsidRPr="00AC3E96">
              <w:t xml:space="preserve">, </w:t>
            </w:r>
            <w:proofErr w:type="spellStart"/>
            <w:r w:rsidR="00046FFE">
              <w:t>Triglidae</w:t>
            </w:r>
            <w:proofErr w:type="spellEnd"/>
            <w:r w:rsidR="00046FFE">
              <w:t xml:space="preserve"> sp. (a</w:t>
            </w:r>
            <w:r>
              <w:t xml:space="preserve">rmored </w:t>
            </w:r>
            <w:proofErr w:type="spellStart"/>
            <w:r>
              <w:t>sea</w:t>
            </w:r>
            <w:r w:rsidRPr="00AC3E96">
              <w:t>robins</w:t>
            </w:r>
            <w:proofErr w:type="spellEnd"/>
            <w:r>
              <w:t>)</w:t>
            </w:r>
            <w:r w:rsidRPr="00AC3E96">
              <w:t xml:space="preserve">, </w:t>
            </w:r>
            <w:r w:rsidR="00046FFE">
              <w:t xml:space="preserve">and </w:t>
            </w:r>
            <w:proofErr w:type="spellStart"/>
            <w:r w:rsidRPr="00AC3E96">
              <w:rPr>
                <w:i/>
              </w:rPr>
              <w:t>Chaunax</w:t>
            </w:r>
            <w:proofErr w:type="spellEnd"/>
            <w:r w:rsidRPr="00AC3E96">
              <w:t xml:space="preserve"> sp.</w:t>
            </w:r>
            <w:r w:rsidR="00046FFE">
              <w:t xml:space="preserve"> among fishes, and</w:t>
            </w:r>
            <w:r w:rsidRPr="00AC3E96">
              <w:t xml:space="preserve"> </w:t>
            </w:r>
            <w:proofErr w:type="spellStart"/>
            <w:r w:rsidRPr="00AC3E96">
              <w:t>Eumunididae</w:t>
            </w:r>
            <w:proofErr w:type="spellEnd"/>
            <w:r w:rsidRPr="00AC3E96">
              <w:t xml:space="preserve"> sp., hermit crabs inhabiting </w:t>
            </w:r>
            <w:proofErr w:type="spellStart"/>
            <w:r w:rsidRPr="00AC3E96">
              <w:t>scaphopod</w:t>
            </w:r>
            <w:proofErr w:type="spellEnd"/>
            <w:r w:rsidRPr="00AC3E96">
              <w:t xml:space="preserve"> shells, </w:t>
            </w:r>
            <w:proofErr w:type="spellStart"/>
            <w:r>
              <w:t>cirriped</w:t>
            </w:r>
            <w:r w:rsidR="00DC71DE">
              <w:t>e</w:t>
            </w:r>
            <w:r>
              <w:t>s</w:t>
            </w:r>
            <w:proofErr w:type="spellEnd"/>
            <w:r>
              <w:t xml:space="preserve">, </w:t>
            </w:r>
            <w:proofErr w:type="spellStart"/>
            <w:r>
              <w:t>ophiuroids</w:t>
            </w:r>
            <w:proofErr w:type="spellEnd"/>
            <w:r>
              <w:t xml:space="preserve">, shrimp, </w:t>
            </w:r>
            <w:r w:rsidRPr="00AC3E96">
              <w:t xml:space="preserve">solitary cup corals and </w:t>
            </w:r>
            <w:proofErr w:type="spellStart"/>
            <w:r w:rsidRPr="00AC3E96">
              <w:rPr>
                <w:i/>
              </w:rPr>
              <w:t>Cidaris</w:t>
            </w:r>
            <w:proofErr w:type="spellEnd"/>
            <w:r w:rsidRPr="00AC3E96">
              <w:rPr>
                <w:i/>
              </w:rPr>
              <w:t xml:space="preserve"> </w:t>
            </w:r>
            <w:proofErr w:type="spellStart"/>
            <w:r w:rsidRPr="00AC3E96">
              <w:rPr>
                <w:i/>
              </w:rPr>
              <w:lastRenderedPageBreak/>
              <w:t>rugosa</w:t>
            </w:r>
            <w:proofErr w:type="spellEnd"/>
            <w:r w:rsidRPr="00AC3E96">
              <w:t>.</w:t>
            </w:r>
            <w:r w:rsidRPr="00282271">
              <w:rPr>
                <w:color w:val="FF0000"/>
              </w:rPr>
              <w:t xml:space="preserve"> </w:t>
            </w:r>
          </w:p>
          <w:p w14:paraId="3BBF4836" w14:textId="7F6D3F43" w:rsidR="003307C6" w:rsidRPr="00282271" w:rsidRDefault="003307C6" w:rsidP="003307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 w:rsidRPr="00AC3E96">
              <w:t xml:space="preserve">At this point, the ship’s dynamic positioning system began to malfunction. To </w:t>
            </w:r>
            <w:r w:rsidR="00046FFE">
              <w:t>minimize</w:t>
            </w:r>
            <w:r w:rsidRPr="00AC3E96">
              <w:t xml:space="preserve"> risk</w:t>
            </w:r>
            <w:r w:rsidR="00046FFE">
              <w:t xml:space="preserve"> to</w:t>
            </w:r>
            <w:r w:rsidRPr="00AC3E96">
              <w:t xml:space="preserve"> the ROVs, they </w:t>
            </w:r>
            <w:r w:rsidR="00046FFE">
              <w:t>were raised well above bottom,</w:t>
            </w:r>
            <w:r w:rsidRPr="00E5539C">
              <w:t xml:space="preserve"> where they remained for </w:t>
            </w:r>
            <w:r w:rsidR="00046FFE">
              <w:t>almost 45 minutes.</w:t>
            </w:r>
            <w:r w:rsidRPr="00E5539C">
              <w:t xml:space="preserve"> During this time, </w:t>
            </w:r>
            <w:r w:rsidR="00046FFE">
              <w:t>we observed</w:t>
            </w:r>
            <w:r w:rsidRPr="00E5539C">
              <w:t xml:space="preserve"> coronate jellies, </w:t>
            </w:r>
            <w:proofErr w:type="spellStart"/>
            <w:r w:rsidRPr="00E5539C">
              <w:t>pyrosomes</w:t>
            </w:r>
            <w:proofErr w:type="spellEnd"/>
            <w:r>
              <w:t xml:space="preserve">, </w:t>
            </w:r>
            <w:proofErr w:type="spellStart"/>
            <w:r>
              <w:t>larvaceans</w:t>
            </w:r>
            <w:proofErr w:type="spellEnd"/>
            <w:r>
              <w:t xml:space="preserve">, </w:t>
            </w:r>
            <w:proofErr w:type="spellStart"/>
            <w:r>
              <w:t>siphonophores</w:t>
            </w:r>
            <w:proofErr w:type="spellEnd"/>
            <w:r w:rsidRPr="00E5539C">
              <w:t xml:space="preserve"> and ctenophores</w:t>
            </w:r>
            <w:r w:rsidR="00046FFE">
              <w:t xml:space="preserve">, </w:t>
            </w:r>
            <w:r w:rsidRPr="00E5539C">
              <w:t xml:space="preserve">including </w:t>
            </w:r>
            <w:proofErr w:type="spellStart"/>
            <w:r w:rsidRPr="00E5539C">
              <w:rPr>
                <w:i/>
              </w:rPr>
              <w:t>Eurhamphaea</w:t>
            </w:r>
            <w:proofErr w:type="spellEnd"/>
            <w:r w:rsidRPr="00E5539C">
              <w:t xml:space="preserve"> sp.</w:t>
            </w:r>
            <w:r w:rsidRPr="00282271">
              <w:rPr>
                <w:color w:val="FF0000"/>
              </w:rPr>
              <w:t xml:space="preserve"> </w:t>
            </w:r>
          </w:p>
          <w:p w14:paraId="34420D05" w14:textId="35B87980" w:rsidR="003307C6" w:rsidRPr="00530A1E" w:rsidRDefault="003307C6" w:rsidP="003307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27888">
              <w:t xml:space="preserve">Once the ROVs returned to the seafloor, a toe-like section of the carbonate escarpment was explored. The exposed carbonate rock hosted many different species of small encrusting sponges including </w:t>
            </w:r>
            <w:proofErr w:type="spellStart"/>
            <w:r w:rsidRPr="00927888">
              <w:rPr>
                <w:i/>
              </w:rPr>
              <w:t>Poecillastra</w:t>
            </w:r>
            <w:proofErr w:type="spellEnd"/>
            <w:r w:rsidRPr="00927888">
              <w:t xml:space="preserve"> sp</w:t>
            </w:r>
            <w:r w:rsidR="00DC71DE">
              <w:t>.</w:t>
            </w:r>
            <w:r w:rsidRPr="00927888">
              <w:t xml:space="preserve">, </w:t>
            </w:r>
            <w:proofErr w:type="spellStart"/>
            <w:r w:rsidRPr="00927888">
              <w:t>Rossellidae</w:t>
            </w:r>
            <w:proofErr w:type="spellEnd"/>
            <w:r w:rsidRPr="00927888">
              <w:t xml:space="preserve"> sp., and </w:t>
            </w:r>
            <w:proofErr w:type="spellStart"/>
            <w:r w:rsidRPr="00927888">
              <w:rPr>
                <w:bCs/>
                <w:i/>
              </w:rPr>
              <w:t>Acanthascus</w:t>
            </w:r>
            <w:proofErr w:type="spellEnd"/>
            <w:r>
              <w:rPr>
                <w:bCs/>
              </w:rPr>
              <w:t xml:space="preserve"> sp. </w:t>
            </w:r>
            <w:r w:rsidR="00D77D27">
              <w:rPr>
                <w:bCs/>
              </w:rPr>
              <w:t>Other invertebrate taxa included s</w:t>
            </w:r>
            <w:r>
              <w:t>olitary cu</w:t>
            </w:r>
            <w:r w:rsidRPr="00927888">
              <w:t xml:space="preserve">p corals, asteroids, </w:t>
            </w:r>
            <w:proofErr w:type="spellStart"/>
            <w:r>
              <w:t>ophiuroids</w:t>
            </w:r>
            <w:proofErr w:type="spellEnd"/>
            <w:r>
              <w:t xml:space="preserve">, </w:t>
            </w:r>
            <w:proofErr w:type="spellStart"/>
            <w:r>
              <w:t>featherstars</w:t>
            </w:r>
            <w:proofErr w:type="spellEnd"/>
            <w:r>
              <w:t xml:space="preserve">, </w:t>
            </w:r>
            <w:proofErr w:type="spellStart"/>
            <w:r w:rsidRPr="008073A9">
              <w:rPr>
                <w:i/>
              </w:rPr>
              <w:t>Stichopus</w:t>
            </w:r>
            <w:proofErr w:type="spellEnd"/>
            <w:r w:rsidR="00DC71DE">
              <w:t xml:space="preserve"> sp. </w:t>
            </w:r>
            <w:r w:rsidR="00C95EE8">
              <w:t>holothurian</w:t>
            </w:r>
            <w:r>
              <w:t xml:space="preserve">s, </w:t>
            </w:r>
            <w:proofErr w:type="spellStart"/>
            <w:r>
              <w:t>Serpulidae</w:t>
            </w:r>
            <w:proofErr w:type="spellEnd"/>
            <w:r>
              <w:t xml:space="preserve"> sp., </w:t>
            </w:r>
            <w:r w:rsidRPr="00927888">
              <w:t xml:space="preserve">hydroids, cyclostome bryozoans, </w:t>
            </w:r>
            <w:proofErr w:type="spellStart"/>
            <w:r w:rsidRPr="00927888">
              <w:rPr>
                <w:i/>
              </w:rPr>
              <w:t>Crypthelia</w:t>
            </w:r>
            <w:proofErr w:type="spellEnd"/>
            <w:r w:rsidRPr="00927888">
              <w:t>? s</w:t>
            </w:r>
            <w:r>
              <w:t xml:space="preserve">p. </w:t>
            </w:r>
            <w:proofErr w:type="spellStart"/>
            <w:r>
              <w:t>Stylasteridae</w:t>
            </w:r>
            <w:proofErr w:type="spellEnd"/>
            <w:r w:rsidRPr="00927888">
              <w:t xml:space="preserve">, </w:t>
            </w:r>
            <w:proofErr w:type="spellStart"/>
            <w:r>
              <w:t>Plexauridae</w:t>
            </w:r>
            <w:proofErr w:type="spellEnd"/>
            <w:r>
              <w:t xml:space="preserve"> sp.</w:t>
            </w:r>
            <w:r w:rsidRPr="00927888">
              <w:t>,</w:t>
            </w:r>
            <w:r>
              <w:t xml:space="preserve"> and</w:t>
            </w:r>
            <w:r w:rsidRPr="00927888">
              <w:t xml:space="preserve"> </w:t>
            </w:r>
            <w:proofErr w:type="spellStart"/>
            <w:r w:rsidRPr="00927888">
              <w:rPr>
                <w:i/>
              </w:rPr>
              <w:t>Eumunida</w:t>
            </w:r>
            <w:proofErr w:type="spellEnd"/>
            <w:r w:rsidRPr="00927888">
              <w:rPr>
                <w:i/>
              </w:rPr>
              <w:t xml:space="preserve"> </w:t>
            </w:r>
            <w:proofErr w:type="spellStart"/>
            <w:r w:rsidRPr="00927888">
              <w:rPr>
                <w:i/>
              </w:rPr>
              <w:t>picta</w:t>
            </w:r>
            <w:proofErr w:type="spellEnd"/>
            <w:r>
              <w:t>. Fish</w:t>
            </w:r>
            <w:r w:rsidR="00D77D27">
              <w:t>es</w:t>
            </w:r>
            <w:r>
              <w:t xml:space="preserve"> included</w:t>
            </w:r>
            <w:r w:rsidRPr="00AC3E96">
              <w:t xml:space="preserve"> </w:t>
            </w:r>
            <w:proofErr w:type="spellStart"/>
            <w:r>
              <w:t>Scorpaenidae</w:t>
            </w:r>
            <w:proofErr w:type="spellEnd"/>
            <w:r>
              <w:t xml:space="preserve"> sp., </w:t>
            </w:r>
            <w:proofErr w:type="spellStart"/>
            <w:r>
              <w:t>Ogcocephalidae</w:t>
            </w:r>
            <w:proofErr w:type="spellEnd"/>
            <w:r>
              <w:t xml:space="preserve"> sp., </w:t>
            </w:r>
            <w:proofErr w:type="spellStart"/>
            <w:r w:rsidRPr="00AB1A23">
              <w:t>Pleuronectiformes</w:t>
            </w:r>
            <w:proofErr w:type="spellEnd"/>
            <w:r>
              <w:t xml:space="preserve"> sp., </w:t>
            </w:r>
            <w:proofErr w:type="spellStart"/>
            <w:r w:rsidRPr="00AB1A23">
              <w:rPr>
                <w:i/>
              </w:rPr>
              <w:t>Anthias</w:t>
            </w:r>
            <w:proofErr w:type="spellEnd"/>
            <w:r w:rsidRPr="00AB1A23">
              <w:rPr>
                <w:i/>
              </w:rPr>
              <w:t xml:space="preserve"> </w:t>
            </w:r>
            <w:proofErr w:type="spellStart"/>
            <w:r w:rsidRPr="00AB1A23">
              <w:rPr>
                <w:i/>
              </w:rPr>
              <w:t>woodsi</w:t>
            </w:r>
            <w:proofErr w:type="spellEnd"/>
            <w:r w:rsidRPr="00AB1A23">
              <w:t xml:space="preserve"> (</w:t>
            </w:r>
            <w:r w:rsidR="00D77D27">
              <w:t>reflecting</w:t>
            </w:r>
            <w:r w:rsidRPr="00AB1A23">
              <w:t xml:space="preserve"> the shallow</w:t>
            </w:r>
            <w:r w:rsidR="00D77D27">
              <w:t xml:space="preserve"> depth</w:t>
            </w:r>
            <w:r w:rsidRPr="00AB1A23">
              <w:t xml:space="preserve"> of this dive), as well as a large school of</w:t>
            </w:r>
            <w:r w:rsidRPr="00530A1E">
              <w:t xml:space="preserve"> </w:t>
            </w:r>
            <w:proofErr w:type="spellStart"/>
            <w:r w:rsidRPr="00530A1E">
              <w:rPr>
                <w:i/>
              </w:rPr>
              <w:t>Gephyroberyx</w:t>
            </w:r>
            <w:proofErr w:type="spellEnd"/>
            <w:r w:rsidRPr="00530A1E">
              <w:rPr>
                <w:i/>
              </w:rPr>
              <w:t xml:space="preserve"> </w:t>
            </w:r>
            <w:proofErr w:type="spellStart"/>
            <w:r w:rsidRPr="00530A1E">
              <w:rPr>
                <w:i/>
              </w:rPr>
              <w:t>darwini</w:t>
            </w:r>
            <w:proofErr w:type="spellEnd"/>
            <w:r w:rsidRPr="00530A1E">
              <w:t xml:space="preserve">, a commercially targeted fish. </w:t>
            </w:r>
          </w:p>
          <w:p w14:paraId="64FA44A4" w14:textId="1C45F496" w:rsidR="003307C6" w:rsidRPr="00530A1E" w:rsidRDefault="003307C6" w:rsidP="003307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30A1E">
              <w:t xml:space="preserve">At the upper crest of the escarpment, benthic communities appeared to increase in </w:t>
            </w:r>
            <w:r w:rsidR="00D77D27">
              <w:t>density</w:t>
            </w:r>
            <w:r w:rsidRPr="00530A1E">
              <w:t xml:space="preserve"> and diversity, </w:t>
            </w:r>
            <w:r w:rsidR="00D77D27">
              <w:t>perhaps</w:t>
            </w:r>
            <w:r w:rsidR="00D77D27" w:rsidRPr="00530A1E">
              <w:t xml:space="preserve"> due to increasing current</w:t>
            </w:r>
            <w:r w:rsidR="00D77D27">
              <w:t>,</w:t>
            </w:r>
            <w:r w:rsidR="00D77D27" w:rsidRPr="00530A1E">
              <w:t xml:space="preserve"> </w:t>
            </w:r>
            <w:r w:rsidR="00D77D27">
              <w:t>and included</w:t>
            </w:r>
            <w:r w:rsidRPr="00530A1E">
              <w:t xml:space="preserve"> many corals</w:t>
            </w:r>
            <w:r w:rsidR="00D77D27">
              <w:t xml:space="preserve">, e.g., </w:t>
            </w:r>
            <w:proofErr w:type="spellStart"/>
            <w:r w:rsidRPr="00530A1E">
              <w:t>isidids</w:t>
            </w:r>
            <w:proofErr w:type="spellEnd"/>
            <w:r w:rsidRPr="00530A1E">
              <w:t xml:space="preserve"> (</w:t>
            </w:r>
            <w:proofErr w:type="spellStart"/>
            <w:r w:rsidRPr="00530A1E">
              <w:rPr>
                <w:i/>
              </w:rPr>
              <w:t>Craterisis</w:t>
            </w:r>
            <w:proofErr w:type="spellEnd"/>
            <w:r w:rsidRPr="00530A1E">
              <w:t xml:space="preserve"> sp.?), </w:t>
            </w:r>
            <w:proofErr w:type="spellStart"/>
            <w:r w:rsidRPr="00530A1E">
              <w:rPr>
                <w:bCs/>
                <w:i/>
              </w:rPr>
              <w:t>Muriceopsis</w:t>
            </w:r>
            <w:proofErr w:type="spellEnd"/>
            <w:r w:rsidRPr="00530A1E">
              <w:t xml:space="preserve"> sp., solitary cup corals, </w:t>
            </w:r>
            <w:r w:rsidR="00D77D27">
              <w:t>and</w:t>
            </w:r>
            <w:r w:rsidRPr="00530A1E">
              <w:t xml:space="preserve"> </w:t>
            </w:r>
            <w:proofErr w:type="spellStart"/>
            <w:r w:rsidRPr="00530A1E">
              <w:rPr>
                <w:i/>
              </w:rPr>
              <w:t>Leiopathes</w:t>
            </w:r>
            <w:proofErr w:type="spellEnd"/>
            <w:r w:rsidRPr="00530A1E">
              <w:t xml:space="preserve"> sp. black corals. </w:t>
            </w:r>
            <w:r w:rsidR="00D77D27">
              <w:t>Many large colonies hosted</w:t>
            </w:r>
            <w:r w:rsidRPr="00530A1E">
              <w:t xml:space="preserve"> commensal </w:t>
            </w:r>
            <w:proofErr w:type="spellStart"/>
            <w:r w:rsidRPr="00530A1E">
              <w:t>ophiuroids</w:t>
            </w:r>
            <w:proofErr w:type="spellEnd"/>
            <w:r w:rsidRPr="00530A1E">
              <w:t xml:space="preserve"> (</w:t>
            </w:r>
            <w:proofErr w:type="spellStart"/>
            <w:r w:rsidRPr="00530A1E">
              <w:t>Ophiacanthidae</w:t>
            </w:r>
            <w:proofErr w:type="spellEnd"/>
            <w:r w:rsidRPr="00530A1E">
              <w:t xml:space="preserve"> sp. and </w:t>
            </w:r>
            <w:proofErr w:type="spellStart"/>
            <w:r w:rsidRPr="00530A1E">
              <w:t>Asteroschematidae</w:t>
            </w:r>
            <w:proofErr w:type="spellEnd"/>
            <w:r w:rsidRPr="00530A1E">
              <w:t xml:space="preserve"> sp.). </w:t>
            </w:r>
            <w:r w:rsidR="00D77D27">
              <w:t xml:space="preserve">Other species observed among the corals included </w:t>
            </w:r>
            <w:proofErr w:type="spellStart"/>
            <w:r w:rsidRPr="00530A1E">
              <w:rPr>
                <w:i/>
              </w:rPr>
              <w:t>Helicolenus</w:t>
            </w:r>
            <w:proofErr w:type="spellEnd"/>
            <w:r w:rsidRPr="00530A1E">
              <w:rPr>
                <w:i/>
              </w:rPr>
              <w:t xml:space="preserve"> </w:t>
            </w:r>
            <w:proofErr w:type="spellStart"/>
            <w:r w:rsidRPr="00530A1E">
              <w:rPr>
                <w:i/>
              </w:rPr>
              <w:t>dactylopterus</w:t>
            </w:r>
            <w:proofErr w:type="spellEnd"/>
            <w:r w:rsidR="00D77D27">
              <w:rPr>
                <w:i/>
              </w:rPr>
              <w:t xml:space="preserve"> </w:t>
            </w:r>
            <w:r w:rsidR="00D77D27">
              <w:t>(</w:t>
            </w:r>
            <w:proofErr w:type="spellStart"/>
            <w:r w:rsidR="00D77D27">
              <w:t>blackbelly</w:t>
            </w:r>
            <w:proofErr w:type="spellEnd"/>
            <w:r w:rsidR="00D77D27">
              <w:t xml:space="preserve"> rosefish)</w:t>
            </w:r>
            <w:r w:rsidRPr="00530A1E">
              <w:t xml:space="preserve">, </w:t>
            </w:r>
            <w:proofErr w:type="spellStart"/>
            <w:r w:rsidRPr="00530A1E">
              <w:t>Scorpaenidae</w:t>
            </w:r>
            <w:proofErr w:type="spellEnd"/>
            <w:r w:rsidRPr="00530A1E">
              <w:t xml:space="preserve"> sp., </w:t>
            </w:r>
            <w:proofErr w:type="spellStart"/>
            <w:r w:rsidRPr="00530A1E">
              <w:rPr>
                <w:i/>
              </w:rPr>
              <w:t>Stichopus</w:t>
            </w:r>
            <w:proofErr w:type="spellEnd"/>
            <w:r w:rsidRPr="00530A1E">
              <w:rPr>
                <w:i/>
              </w:rPr>
              <w:t xml:space="preserve"> </w:t>
            </w:r>
            <w:r w:rsidRPr="00530A1E">
              <w:t>sp.</w:t>
            </w:r>
            <w:r w:rsidR="00D77D27">
              <w:t xml:space="preserve"> holothurian</w:t>
            </w:r>
            <w:r w:rsidRPr="00530A1E">
              <w:t>, a two-toned sponge</w:t>
            </w:r>
            <w:r w:rsidR="00D77D27">
              <w:t>,</w:t>
            </w:r>
            <w:r w:rsidRPr="00530A1E">
              <w:t xml:space="preserve"> and many </w:t>
            </w:r>
            <w:proofErr w:type="spellStart"/>
            <w:r w:rsidRPr="00530A1E">
              <w:t>pterobranchs</w:t>
            </w:r>
            <w:proofErr w:type="spellEnd"/>
            <w:r w:rsidR="00D77D27">
              <w:t xml:space="preserve"> (possibly </w:t>
            </w:r>
            <w:proofErr w:type="spellStart"/>
            <w:r w:rsidR="00D77D27">
              <w:rPr>
                <w:i/>
              </w:rPr>
              <w:t>Cephalodiscus</w:t>
            </w:r>
            <w:proofErr w:type="spellEnd"/>
            <w:r w:rsidR="00D77D27">
              <w:rPr>
                <w:i/>
              </w:rPr>
              <w:t xml:space="preserve"> </w:t>
            </w:r>
            <w:r w:rsidR="00D77D27">
              <w:t>sp.)</w:t>
            </w:r>
            <w:r w:rsidRPr="00530A1E">
              <w:t>.</w:t>
            </w:r>
          </w:p>
          <w:p w14:paraId="702840E2" w14:textId="33991D2C" w:rsidR="003307C6" w:rsidRPr="000F4FA8" w:rsidRDefault="003307C6" w:rsidP="003307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30A1E">
              <w:t xml:space="preserve">The ROV crested the escarpment onto </w:t>
            </w:r>
            <w:r>
              <w:t>an</w:t>
            </w:r>
            <w:r w:rsidRPr="00530A1E">
              <w:t xml:space="preserve"> eroded pavement </w:t>
            </w:r>
            <w:r>
              <w:t xml:space="preserve">that was partially </w:t>
            </w:r>
            <w:proofErr w:type="spellStart"/>
            <w:r>
              <w:t>sedimented</w:t>
            </w:r>
            <w:proofErr w:type="spellEnd"/>
            <w:r>
              <w:t xml:space="preserve"> </w:t>
            </w:r>
            <w:r w:rsidRPr="00530A1E">
              <w:t xml:space="preserve">and </w:t>
            </w:r>
            <w:r w:rsidRPr="00A141AA">
              <w:t>proceeded westward. Numerous suspension feeders on rock outcrops includ</w:t>
            </w:r>
            <w:r w:rsidR="00D77D27">
              <w:t>ed</w:t>
            </w:r>
            <w:r w:rsidRPr="00A141AA">
              <w:t xml:space="preserve"> </w:t>
            </w:r>
            <w:proofErr w:type="spellStart"/>
            <w:r w:rsidR="00D77D27" w:rsidRPr="00A141AA">
              <w:rPr>
                <w:i/>
              </w:rPr>
              <w:t>Aphrocallistes</w:t>
            </w:r>
            <w:proofErr w:type="spellEnd"/>
            <w:r w:rsidR="00D77D27" w:rsidRPr="00A141AA">
              <w:t xml:space="preserve"> sp.</w:t>
            </w:r>
            <w:r w:rsidR="00D77D27">
              <w:t xml:space="preserve"> </w:t>
            </w:r>
            <w:proofErr w:type="spellStart"/>
            <w:r w:rsidR="00D77D27">
              <w:t>hexactinellids</w:t>
            </w:r>
            <w:proofErr w:type="spellEnd"/>
            <w:r w:rsidR="00D77D27">
              <w:t>, and</w:t>
            </w:r>
            <w:r w:rsidR="00D77D27" w:rsidRPr="00A141AA">
              <w:t xml:space="preserve"> </w:t>
            </w:r>
            <w:r w:rsidRPr="00A141AA">
              <w:t xml:space="preserve">many large </w:t>
            </w:r>
            <w:proofErr w:type="spellStart"/>
            <w:r>
              <w:t>I</w:t>
            </w:r>
            <w:r w:rsidRPr="00A141AA">
              <w:t>sidid</w:t>
            </w:r>
            <w:r>
              <w:t>ae</w:t>
            </w:r>
            <w:proofErr w:type="spellEnd"/>
            <w:r>
              <w:t xml:space="preserve"> sp. and </w:t>
            </w:r>
            <w:proofErr w:type="spellStart"/>
            <w:r>
              <w:t>P</w:t>
            </w:r>
            <w:r w:rsidRPr="00A141AA">
              <w:t>lexaurid</w:t>
            </w:r>
            <w:r>
              <w:t>ae</w:t>
            </w:r>
            <w:proofErr w:type="spellEnd"/>
            <w:r w:rsidRPr="00A141AA">
              <w:t xml:space="preserve"> </w:t>
            </w:r>
            <w:r>
              <w:t xml:space="preserve">sp. </w:t>
            </w:r>
            <w:r w:rsidRPr="00A141AA">
              <w:t xml:space="preserve">corals. </w:t>
            </w:r>
            <w:r w:rsidR="00D77D27">
              <w:t xml:space="preserve">Other species included </w:t>
            </w:r>
            <w:proofErr w:type="spellStart"/>
            <w:r w:rsidRPr="00A141AA">
              <w:rPr>
                <w:i/>
              </w:rPr>
              <w:t>Stichopus</w:t>
            </w:r>
            <w:proofErr w:type="spellEnd"/>
            <w:r w:rsidRPr="00A141AA">
              <w:t xml:space="preserve"> sp., </w:t>
            </w:r>
            <w:proofErr w:type="spellStart"/>
            <w:r w:rsidRPr="00A141AA">
              <w:rPr>
                <w:i/>
              </w:rPr>
              <w:t>Gracilechinus</w:t>
            </w:r>
            <w:proofErr w:type="spellEnd"/>
            <w:r w:rsidRPr="00A141AA">
              <w:rPr>
                <w:i/>
              </w:rPr>
              <w:t xml:space="preserve"> </w:t>
            </w:r>
            <w:proofErr w:type="spellStart"/>
            <w:r w:rsidRPr="00A141AA">
              <w:rPr>
                <w:i/>
              </w:rPr>
              <w:t>gracilis</w:t>
            </w:r>
            <w:proofErr w:type="spellEnd"/>
            <w:r w:rsidRPr="00A141AA">
              <w:rPr>
                <w:i/>
              </w:rPr>
              <w:t xml:space="preserve">, </w:t>
            </w:r>
            <w:proofErr w:type="spellStart"/>
            <w:r w:rsidRPr="00A141AA">
              <w:rPr>
                <w:i/>
              </w:rPr>
              <w:t>Laemonema</w:t>
            </w:r>
            <w:proofErr w:type="spellEnd"/>
            <w:r w:rsidRPr="00A141AA">
              <w:rPr>
                <w:i/>
              </w:rPr>
              <w:t xml:space="preserve"> </w:t>
            </w:r>
            <w:proofErr w:type="spellStart"/>
            <w:r w:rsidRPr="000F4FA8">
              <w:rPr>
                <w:i/>
              </w:rPr>
              <w:t>barbatulum</w:t>
            </w:r>
            <w:proofErr w:type="spellEnd"/>
            <w:r w:rsidRPr="000F4FA8">
              <w:t xml:space="preserve"> and </w:t>
            </w:r>
            <w:proofErr w:type="spellStart"/>
            <w:r w:rsidRPr="000F4FA8">
              <w:t>Lophiidae</w:t>
            </w:r>
            <w:proofErr w:type="spellEnd"/>
            <w:r w:rsidRPr="000F4FA8">
              <w:t xml:space="preserve"> sp. goosefish. </w:t>
            </w:r>
          </w:p>
          <w:p w14:paraId="534E213A" w14:textId="2F3A031A" w:rsidR="003307C6" w:rsidRPr="000F4FA8" w:rsidRDefault="003307C6" w:rsidP="003307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F4FA8">
              <w:t xml:space="preserve">Notable benthic observations included a </w:t>
            </w:r>
            <w:proofErr w:type="spellStart"/>
            <w:r w:rsidRPr="000F4FA8">
              <w:t>Congridae</w:t>
            </w:r>
            <w:proofErr w:type="spellEnd"/>
            <w:r w:rsidRPr="000F4FA8">
              <w:t xml:space="preserve"> sp. eel that captured and ate a </w:t>
            </w:r>
            <w:proofErr w:type="spellStart"/>
            <w:r w:rsidRPr="000F4FA8">
              <w:t>Serranidae</w:t>
            </w:r>
            <w:proofErr w:type="spellEnd"/>
            <w:r w:rsidRPr="000F4FA8">
              <w:t xml:space="preserve"> sp., a glimpse of a swordfish, a very shallow </w:t>
            </w:r>
            <w:proofErr w:type="spellStart"/>
            <w:r w:rsidRPr="000F4FA8">
              <w:t>xenophyophore</w:t>
            </w:r>
            <w:proofErr w:type="spellEnd"/>
            <w:r w:rsidRPr="000F4FA8">
              <w:t xml:space="preserve"> (382</w:t>
            </w:r>
            <w:r w:rsidR="00DC71DE">
              <w:t xml:space="preserve"> </w:t>
            </w:r>
            <w:r w:rsidRPr="000F4FA8">
              <w:t xml:space="preserve">m) and a young </w:t>
            </w:r>
            <w:proofErr w:type="spellStart"/>
            <w:r w:rsidRPr="000F4FA8">
              <w:t>Gorgonocephalidae</w:t>
            </w:r>
            <w:proofErr w:type="spellEnd"/>
            <w:r w:rsidRPr="000F4FA8">
              <w:t xml:space="preserve"> sp. 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4DBC91F2" w:rsidR="00854EF5" w:rsidRPr="0059665E" w:rsidRDefault="003307C6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lastRenderedPageBreak/>
              <w:drawing>
                <wp:inline distT="0" distB="0" distL="0" distR="0" wp14:anchorId="597BCF98" wp14:editId="48F4944F">
                  <wp:extent cx="2834640" cy="3666744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04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3666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7DF03A00" w:rsidR="00854EF5" w:rsidRPr="0059665E" w:rsidRDefault="003307C6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673FEA" wp14:editId="2285B151">
                  <wp:extent cx="2879725" cy="1951355"/>
                  <wp:effectExtent l="0" t="0" r="0" b="4445"/>
                  <wp:docPr id="9" name="Picture 9" descr="../HypackScreenGrabs/DIVE04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HypackScreenGrabs/DIVE04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195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1" w:name="_GoBack"/>
        <w:bookmarkEnd w:id="1"/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5E69819C" w:rsidR="00854EF5" w:rsidRPr="0059665E" w:rsidRDefault="008C17E4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>
              <w:rPr>
                <w:noProof/>
              </w:rPr>
              <w:drawing>
                <wp:inline distT="0" distB="0" distL="0" distR="0" wp14:anchorId="109E2274" wp14:editId="55C06792">
                  <wp:extent cx="2863850" cy="1906874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phyroberyx school EX1711_IMG_20171203T182843Z_PTMAN_FSH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196" cy="190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3C0A1E5E" w:rsidR="00854EF5" w:rsidRPr="0059665E" w:rsidRDefault="00194572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94572">
              <w:rPr>
                <w:noProof/>
              </w:rPr>
              <w:drawing>
                <wp:inline distT="0" distB="0" distL="0" distR="0" wp14:anchorId="4F8F652F" wp14:editId="57E9B679">
                  <wp:extent cx="2876550" cy="203200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5AC61D30" w:rsidR="00854EF5" w:rsidRPr="008C17E4" w:rsidRDefault="008C17E4" w:rsidP="008C17E4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 xml:space="preserve">Several </w:t>
            </w:r>
            <w:r w:rsidRPr="008C17E4">
              <w:rPr>
                <w:b w:val="0"/>
                <w:color w:val="auto"/>
                <w:sz w:val="20"/>
                <w:szCs w:val="20"/>
              </w:rPr>
              <w:t xml:space="preserve">Darwin’s </w:t>
            </w:r>
            <w:proofErr w:type="spellStart"/>
            <w:r w:rsidRPr="008C17E4">
              <w:rPr>
                <w:b w:val="0"/>
                <w:color w:val="auto"/>
                <w:sz w:val="20"/>
                <w:szCs w:val="20"/>
              </w:rPr>
              <w:t>slimeheads</w:t>
            </w:r>
            <w:proofErr w:type="spellEnd"/>
            <w:r w:rsidRPr="008C17E4">
              <w:rPr>
                <w:b w:val="0"/>
                <w:color w:val="auto"/>
                <w:sz w:val="20"/>
                <w:szCs w:val="20"/>
              </w:rPr>
              <w:t xml:space="preserve"> (</w:t>
            </w:r>
            <w:proofErr w:type="spellStart"/>
            <w:r w:rsidRPr="008C17E4">
              <w:rPr>
                <w:b w:val="0"/>
                <w:i/>
                <w:color w:val="auto"/>
                <w:sz w:val="20"/>
                <w:szCs w:val="20"/>
              </w:rPr>
              <w:t>Gephyroberyx</w:t>
            </w:r>
            <w:proofErr w:type="spellEnd"/>
            <w:r w:rsidRPr="008C17E4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8C17E4">
              <w:rPr>
                <w:b w:val="0"/>
                <w:i/>
                <w:color w:val="auto"/>
                <w:sz w:val="20"/>
                <w:szCs w:val="20"/>
              </w:rPr>
              <w:t>darwinii</w:t>
            </w:r>
            <w:proofErr w:type="spellEnd"/>
            <w:r w:rsidRPr="008C17E4">
              <w:rPr>
                <w:b w:val="0"/>
                <w:color w:val="auto"/>
                <w:sz w:val="20"/>
                <w:szCs w:val="20"/>
              </w:rPr>
              <w:t>)</w:t>
            </w:r>
            <w:r>
              <w:rPr>
                <w:b w:val="0"/>
                <w:color w:val="auto"/>
                <w:sz w:val="20"/>
                <w:szCs w:val="20"/>
              </w:rPr>
              <w:t>, a commercially important species,</w:t>
            </w:r>
            <w:r w:rsidRPr="008C17E4">
              <w:rPr>
                <w:b w:val="0"/>
                <w:color w:val="auto"/>
                <w:sz w:val="20"/>
                <w:szCs w:val="20"/>
              </w:rPr>
              <w:t xml:space="preserve"> around a deeply eroded, karstic limestone outcrop at a depth of </w:t>
            </w:r>
            <w:r>
              <w:rPr>
                <w:b w:val="0"/>
                <w:color w:val="auto"/>
                <w:sz w:val="20"/>
                <w:szCs w:val="20"/>
              </w:rPr>
              <w:t>394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73AD31C5" w:rsidR="00854EF5" w:rsidRPr="00194572" w:rsidRDefault="008C17E4" w:rsidP="00F56254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A </w:t>
            </w:r>
            <w:proofErr w:type="spellStart"/>
            <w:r>
              <w:rPr>
                <w:color w:val="auto"/>
                <w:sz w:val="20"/>
                <w:szCs w:val="20"/>
              </w:rPr>
              <w:t>p</w:t>
            </w:r>
            <w:r w:rsidR="00194572" w:rsidRPr="00194572">
              <w:rPr>
                <w:color w:val="auto"/>
                <w:sz w:val="20"/>
                <w:szCs w:val="20"/>
              </w:rPr>
              <w:t>terobranch</w:t>
            </w:r>
            <w:proofErr w:type="spellEnd"/>
            <w:r w:rsidR="00194572" w:rsidRPr="00194572">
              <w:rPr>
                <w:color w:val="auto"/>
                <w:sz w:val="20"/>
                <w:szCs w:val="20"/>
              </w:rPr>
              <w:t xml:space="preserve"> hemichordate colony </w:t>
            </w:r>
            <w:r>
              <w:rPr>
                <w:color w:val="auto"/>
                <w:sz w:val="20"/>
                <w:szCs w:val="20"/>
              </w:rPr>
              <w:t>(?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Cephalodiscus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 xml:space="preserve">sp.) </w:t>
            </w:r>
            <w:r w:rsidR="00194572" w:rsidRPr="00194572">
              <w:rPr>
                <w:color w:val="auto"/>
                <w:sz w:val="20"/>
                <w:szCs w:val="20"/>
              </w:rPr>
              <w:t>on a small limestone cobble at a depth of 384 m.</w:t>
            </w:r>
            <w:r w:rsidR="00194572">
              <w:rPr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I</w:t>
            </w:r>
            <w:r w:rsidR="00194572">
              <w:rPr>
                <w:color w:val="auto"/>
                <w:sz w:val="20"/>
                <w:szCs w:val="20"/>
              </w:rPr>
              <w:t>ndividual zooids are tethered together by slender stalks that arise from a common mat.</w:t>
            </w:r>
            <w:r>
              <w:rPr>
                <w:color w:val="auto"/>
                <w:sz w:val="20"/>
                <w:szCs w:val="20"/>
              </w:rPr>
              <w:t xml:space="preserve"> Unlike most other </w:t>
            </w:r>
            <w:proofErr w:type="spellStart"/>
            <w:r>
              <w:rPr>
                <w:color w:val="auto"/>
                <w:sz w:val="20"/>
                <w:szCs w:val="20"/>
              </w:rPr>
              <w:t>pterobranchs</w:t>
            </w:r>
            <w:proofErr w:type="spellEnd"/>
            <w:r>
              <w:rPr>
                <w:color w:val="auto"/>
                <w:sz w:val="20"/>
                <w:szCs w:val="20"/>
              </w:rPr>
              <w:t>, the zooids climb up the outside of slender collagenous stalks</w:t>
            </w:r>
            <w:r w:rsidR="00F56254">
              <w:t xml:space="preserve"> </w:t>
            </w:r>
            <w:r w:rsidR="00F56254" w:rsidRPr="00F56254">
              <w:rPr>
                <w:color w:val="auto"/>
                <w:sz w:val="20"/>
                <w:szCs w:val="20"/>
              </w:rPr>
              <w:t>rather than inside tubes</w:t>
            </w:r>
            <w:r>
              <w:rPr>
                <w:color w:val="auto"/>
                <w:sz w:val="20"/>
                <w:szCs w:val="20"/>
              </w:rPr>
              <w:t xml:space="preserve"> in order to </w:t>
            </w:r>
            <w:r w:rsidR="00F56254">
              <w:rPr>
                <w:color w:val="auto"/>
                <w:sz w:val="20"/>
                <w:szCs w:val="20"/>
              </w:rPr>
              <w:t>suspension feed</w:t>
            </w:r>
            <w:r>
              <w:rPr>
                <w:color w:val="auto"/>
                <w:sz w:val="20"/>
                <w:szCs w:val="20"/>
              </w:rPr>
              <w:t>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6736D42D" w:rsidR="00C0314A" w:rsidRPr="0059665E" w:rsidRDefault="00194572" w:rsidP="00C0314A">
            <w:pPr>
              <w:pStyle w:val="Subtitle"/>
              <w:pBdr>
                <w:between w:val="single" w:sz="4" w:space="1" w:color="667A85" w:themeColor="text1"/>
              </w:pBdr>
            </w:pPr>
            <w:r w:rsidRPr="00194572">
              <w:rPr>
                <w:noProof/>
              </w:rPr>
              <w:lastRenderedPageBreak/>
              <w:drawing>
                <wp:inline distT="0" distB="0" distL="0" distR="0" wp14:anchorId="3ADDD169" wp14:editId="47E66564">
                  <wp:extent cx="3267765" cy="2126991"/>
                  <wp:effectExtent l="0" t="0" r="8890" b="698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763" cy="2129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0D1EFE53" w:rsidR="00C0314A" w:rsidRPr="0059665E" w:rsidRDefault="00194572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94572">
              <w:rPr>
                <w:noProof/>
              </w:rPr>
              <w:drawing>
                <wp:inline distT="0" distB="0" distL="0" distR="0" wp14:anchorId="2577404D" wp14:editId="594D7F71">
                  <wp:extent cx="2876550" cy="2127250"/>
                  <wp:effectExtent l="0" t="0" r="0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2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6B7096A6" w:rsidR="00C0314A" w:rsidRPr="00194572" w:rsidRDefault="00194572" w:rsidP="00194572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 w:rsidRPr="00194572">
              <w:rPr>
                <w:b w:val="0"/>
                <w:color w:val="auto"/>
                <w:sz w:val="20"/>
                <w:szCs w:val="20"/>
              </w:rPr>
              <w:t>Bamboo corals (</w:t>
            </w:r>
            <w:proofErr w:type="spellStart"/>
            <w:r w:rsidRPr="00194572">
              <w:rPr>
                <w:b w:val="0"/>
                <w:color w:val="auto"/>
                <w:sz w:val="20"/>
                <w:szCs w:val="20"/>
              </w:rPr>
              <w:t>Isididae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>)</w:t>
            </w:r>
            <w:r w:rsidRPr="00194572">
              <w:rPr>
                <w:b w:val="0"/>
                <w:color w:val="auto"/>
                <w:sz w:val="20"/>
                <w:szCs w:val="20"/>
              </w:rPr>
              <w:t xml:space="preserve"> on a limestone rubble field at a depth of </w:t>
            </w:r>
            <w:r w:rsidR="00F56254">
              <w:rPr>
                <w:b w:val="0"/>
                <w:color w:val="auto"/>
                <w:sz w:val="20"/>
                <w:szCs w:val="20"/>
              </w:rPr>
              <w:t>380.</w:t>
            </w:r>
            <w:r w:rsidRPr="00194572">
              <w:rPr>
                <w:b w:val="0"/>
                <w:color w:val="auto"/>
                <w:sz w:val="20"/>
                <w:szCs w:val="20"/>
              </w:rPr>
              <w:t>5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6957E4B7" w:rsidR="00C0314A" w:rsidRPr="00194572" w:rsidRDefault="00194572" w:rsidP="002E62D1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An apparent </w:t>
            </w:r>
            <w:proofErr w:type="spellStart"/>
            <w:r>
              <w:rPr>
                <w:color w:val="auto"/>
                <w:sz w:val="20"/>
                <w:szCs w:val="20"/>
              </w:rPr>
              <w:t>xenophyophore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on a sediment substrate at the unusually shallow, for this group, depth of 382 m. 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316A840F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EX1711_20171203T180022_D2_DIVE04_SPEC01BIO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49CD9260" w:rsidR="00C0314A" w:rsidRPr="0059665E" w:rsidRDefault="001268E5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 w:rsidRPr="001268E5">
              <w:rPr>
                <w:noProof/>
              </w:rPr>
              <w:drawing>
                <wp:inline distT="0" distB="0" distL="0" distR="0" wp14:anchorId="3FE3BAF8" wp14:editId="7C970CA8">
                  <wp:extent cx="2876550" cy="20193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45BE2327" w:rsidR="00C0314A" w:rsidRPr="0059665E" w:rsidRDefault="00616018" w:rsidP="0061601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20171203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12CBB4FA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180022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546C3989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401.79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24B079BF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9.61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44AC26FE" w:rsidR="00C0314A" w:rsidRPr="0059665E" w:rsidRDefault="001268E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>
              <w:rPr>
                <w:sz w:val="20"/>
                <w:lang w:bidi="en-US"/>
              </w:rPr>
              <w:t>Stylasteridae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5FC9BFEA" w14:textId="3E9350B4" w:rsidR="00C0314A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F</w:t>
            </w:r>
            <w:r w:rsidRPr="00616018">
              <w:rPr>
                <w:sz w:val="20"/>
                <w:lang w:bidi="en-US"/>
              </w:rPr>
              <w:t>eather star</w:t>
            </w:r>
            <w:r>
              <w:rPr>
                <w:sz w:val="20"/>
                <w:lang w:bidi="en-US"/>
              </w:rPr>
              <w:t xml:space="preserve"> N=1</w:t>
            </w:r>
          </w:p>
          <w:p w14:paraId="17827D9E" w14:textId="50D69ACD" w:rsidR="00616018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A</w:t>
            </w:r>
            <w:r w:rsidRPr="00616018">
              <w:rPr>
                <w:sz w:val="20"/>
                <w:lang w:bidi="en-US"/>
              </w:rPr>
              <w:t>nemone</w:t>
            </w:r>
            <w:r>
              <w:rPr>
                <w:sz w:val="20"/>
                <w:lang w:bidi="en-US"/>
              </w:rPr>
              <w:t xml:space="preserve"> N=1</w:t>
            </w:r>
          </w:p>
          <w:p w14:paraId="1C831416" w14:textId="2CE75B51" w:rsidR="00616018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616018">
              <w:rPr>
                <w:sz w:val="20"/>
                <w:lang w:bidi="en-US"/>
              </w:rPr>
              <w:t>Ophiuroidea</w:t>
            </w:r>
            <w:proofErr w:type="spellEnd"/>
            <w:r w:rsidRPr="00616018">
              <w:rPr>
                <w:sz w:val="20"/>
                <w:lang w:bidi="en-US"/>
              </w:rPr>
              <w:t xml:space="preserve"> legs</w:t>
            </w:r>
            <w:r>
              <w:rPr>
                <w:sz w:val="20"/>
                <w:lang w:bidi="en-US"/>
              </w:rPr>
              <w:t xml:space="preserve"> (only a pair of legs); different species then the feather star</w:t>
            </w:r>
          </w:p>
          <w:p w14:paraId="6AA4312F" w14:textId="282809BA" w:rsidR="00616018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616018">
              <w:rPr>
                <w:sz w:val="20"/>
                <w:lang w:bidi="en-US"/>
              </w:rPr>
              <w:t>Amphipoda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  <w:p w14:paraId="3EB3E345" w14:textId="40E18E97" w:rsidR="00616018" w:rsidRPr="00C7552B" w:rsidRDefault="00616018" w:rsidP="00616018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S</w:t>
            </w:r>
            <w:r w:rsidRPr="00616018">
              <w:rPr>
                <w:sz w:val="20"/>
                <w:lang w:bidi="en-US"/>
              </w:rPr>
              <w:t>cale worm</w:t>
            </w:r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6BA652D3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FCD3F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3B10400D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EX1711_20171203T192012_D2_DIVE04_SPEC02BIO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7AF2AA39" w:rsidR="00C0314A" w:rsidRPr="0059665E" w:rsidRDefault="001C3C6F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63A05DE4" wp14:editId="142E8642">
                  <wp:extent cx="2832919" cy="1593124"/>
                  <wp:effectExtent l="0" t="0" r="5715" b="7620"/>
                  <wp:docPr id="2" name="Picture 2" descr="C:\Users\ship.user\Desktop\report\EX1711_IMG_20171203T191759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hip.user\Desktop\report\EX1711_IMG_20171203T191759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915" cy="1591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5FC73ECE" w:rsidR="00C0314A" w:rsidRPr="0059665E" w:rsidRDefault="00616018" w:rsidP="00616018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20171203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4306DBA9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192012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5C9E144A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381.14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6B543DBE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9.74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2F9ACD66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616018">
              <w:rPr>
                <w:sz w:val="20"/>
                <w:lang w:bidi="en-US"/>
              </w:rPr>
              <w:t>Pterobranchia</w:t>
            </w:r>
            <w:proofErr w:type="spellEnd"/>
            <w:r w:rsidRPr="00616018">
              <w:rPr>
                <w:sz w:val="20"/>
                <w:lang w:bidi="en-US"/>
              </w:rPr>
              <w:t xml:space="preserve"> sp.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2E86E556" w14:textId="77777777" w:rsidR="00C0314A" w:rsidRDefault="0061601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616018">
              <w:rPr>
                <w:sz w:val="20"/>
                <w:lang w:bidi="en-US"/>
              </w:rPr>
              <w:t>Porifera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  <w:p w14:paraId="416D8191" w14:textId="77777777" w:rsidR="00616018" w:rsidRDefault="0061601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616018">
              <w:rPr>
                <w:sz w:val="20"/>
                <w:lang w:bidi="en-US"/>
              </w:rPr>
              <w:t>Octocorallia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  <w:p w14:paraId="0C4A3FA1" w14:textId="77777777" w:rsidR="00616018" w:rsidRDefault="00616018" w:rsidP="0061601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L</w:t>
            </w:r>
            <w:r w:rsidRPr="00616018">
              <w:rPr>
                <w:sz w:val="20"/>
                <w:lang w:bidi="en-US"/>
              </w:rPr>
              <w:t>imestone rock</w:t>
            </w:r>
            <w:r>
              <w:rPr>
                <w:sz w:val="20"/>
                <w:lang w:bidi="en-US"/>
              </w:rPr>
              <w:t xml:space="preserve"> N=1</w:t>
            </w:r>
          </w:p>
          <w:p w14:paraId="76DAD8DA" w14:textId="77777777" w:rsidR="00616018" w:rsidRDefault="00616018" w:rsidP="0061601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616018">
              <w:rPr>
                <w:sz w:val="20"/>
                <w:lang w:bidi="en-US"/>
              </w:rPr>
              <w:t>Porifera</w:t>
            </w:r>
            <w:proofErr w:type="spellEnd"/>
            <w:r w:rsidRPr="00616018">
              <w:rPr>
                <w:sz w:val="20"/>
                <w:lang w:bidi="en-US"/>
              </w:rPr>
              <w:t xml:space="preserve"> B</w:t>
            </w:r>
            <w:r>
              <w:rPr>
                <w:sz w:val="20"/>
                <w:lang w:bidi="en-US"/>
              </w:rPr>
              <w:t xml:space="preserve"> (different species) N=1</w:t>
            </w:r>
          </w:p>
          <w:p w14:paraId="10B5F73F" w14:textId="14B174CF" w:rsidR="00616018" w:rsidRPr="00C7552B" w:rsidRDefault="00616018" w:rsidP="0061601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21107989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152C37C9" w:rsidR="00C0314A" w:rsidRPr="0059665E" w:rsidRDefault="0061601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16018">
              <w:rPr>
                <w:sz w:val="20"/>
                <w:lang w:bidi="en-US"/>
              </w:rPr>
              <w:t>EX1711_20171203T203553_D2_DIVE04_SPEC03BIO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1C6B7281" w:rsidR="00C0314A" w:rsidRPr="0059665E" w:rsidRDefault="001C3C6F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3514E3B" wp14:editId="28C6853E">
                  <wp:extent cx="2823762" cy="1587975"/>
                  <wp:effectExtent l="0" t="0" r="0" b="0"/>
                  <wp:docPr id="5" name="Picture 5" descr="C:\Users\ship.user\Desktop\report\EX1711_IMG_20171203T202341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hip.user\Desktop\report\EX1711_IMG_20171203T202341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016" cy="159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5E1A9F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4709F4C9" w:rsidR="00C0314A" w:rsidRPr="0059665E" w:rsidRDefault="001C3C6F" w:rsidP="001C3C6F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20171203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5B195AD2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203553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07D8549B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383.36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04211506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9.9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7D745F13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1C3C6F">
              <w:rPr>
                <w:sz w:val="20"/>
                <w:lang w:bidi="en-US"/>
              </w:rPr>
              <w:t>Isididae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747065C4" w:rsidR="00C0314A" w:rsidRPr="00C7552B" w:rsidRDefault="001C3C6F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044276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457D78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0BFBC2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3015EA2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F464C8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2CB2778" w14:textId="0EB89823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EX1711_20171203T210200_D2_DIVE04_SPEC04BIO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B60621" w14:textId="0BF900C7" w:rsidR="00C0314A" w:rsidRPr="0059665E" w:rsidRDefault="001C3C6F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357D356D" wp14:editId="251B947E">
                  <wp:extent cx="2959687" cy="1664413"/>
                  <wp:effectExtent l="0" t="0" r="0" b="0"/>
                  <wp:docPr id="6" name="Picture 6" descr="C:\Users\ship.user\Desktop\report\EX1711_IMG_20171203T205056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hip.user\Desktop\report\EX1711_IMG_20171203T205056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924" cy="1668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54F9BCA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3C546B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236C52D" w14:textId="6037A383" w:rsidR="00C0314A" w:rsidRPr="0059665E" w:rsidRDefault="001C3C6F" w:rsidP="001C3C6F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20171203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A37425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984271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C74ED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827CDAA" w14:textId="7D8583FD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210200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A09EAD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BAF283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DDC21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105BE66" w14:textId="272044EB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383.2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46617E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3F3891F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D47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32D20C" w14:textId="6B82601F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C3C6F">
              <w:rPr>
                <w:sz w:val="20"/>
                <w:lang w:bidi="en-US"/>
              </w:rPr>
              <w:t>9.92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8B0DBF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35F377B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30E01D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D62DDA" w14:textId="7868F616" w:rsidR="00C0314A" w:rsidRPr="0059665E" w:rsidRDefault="001C3C6F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1C3C6F">
              <w:rPr>
                <w:sz w:val="20"/>
                <w:lang w:bidi="en-US"/>
              </w:rPr>
              <w:t>Octocorallia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3A9C7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CBD7F16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6E0438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0DF655CA" w14:textId="77777777" w:rsidR="00C0314A" w:rsidRDefault="001C3C6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S</w:t>
            </w:r>
            <w:r w:rsidRPr="001C3C6F">
              <w:rPr>
                <w:sz w:val="20"/>
                <w:lang w:bidi="en-US"/>
              </w:rPr>
              <w:t>olitary cup coral</w:t>
            </w:r>
            <w:r>
              <w:rPr>
                <w:sz w:val="20"/>
                <w:lang w:bidi="en-US"/>
              </w:rPr>
              <w:t xml:space="preserve"> N=1</w:t>
            </w:r>
          </w:p>
          <w:p w14:paraId="448B3D5A" w14:textId="02B3C176" w:rsidR="001C3C6F" w:rsidRPr="00C7552B" w:rsidRDefault="001C3C6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B</w:t>
            </w:r>
            <w:r w:rsidRPr="001C3C6F">
              <w:rPr>
                <w:sz w:val="20"/>
                <w:lang w:bidi="en-US"/>
              </w:rPr>
              <w:t>arnacle</w:t>
            </w:r>
            <w:r>
              <w:rPr>
                <w:sz w:val="20"/>
                <w:lang w:bidi="en-US"/>
              </w:rPr>
              <w:t xml:space="preserve"> (juvenile) N=1</w:t>
            </w:r>
          </w:p>
        </w:tc>
      </w:tr>
      <w:tr w:rsidR="00C0314A" w:rsidRPr="0059665E" w14:paraId="37A4E02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C13D37" w14:textId="3E45EC2E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C56591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lastRenderedPageBreak/>
        <w:t>Please direct inquiries to:</w:t>
      </w:r>
    </w:p>
    <w:p w14:paraId="26727B4A" w14:textId="77777777" w:rsidR="00A52AFC" w:rsidRPr="00A529D6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p w14:paraId="10F09BE7" w14:textId="77777777" w:rsidR="00A52AFC" w:rsidRPr="00BF5955" w:rsidRDefault="00A52AFC" w:rsidP="00C0314A"/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8"/>
      <w:headerReference w:type="first" r:id="rId1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0C5116" w14:textId="77777777" w:rsidR="00DA6D3A" w:rsidRDefault="00DA6D3A" w:rsidP="009C2ED4">
      <w:pPr>
        <w:spacing w:after="0" w:line="240" w:lineRule="auto"/>
      </w:pPr>
      <w:r>
        <w:separator/>
      </w:r>
    </w:p>
  </w:endnote>
  <w:endnote w:type="continuationSeparator" w:id="0">
    <w:p w14:paraId="6AEC7C72" w14:textId="77777777" w:rsidR="00DA6D3A" w:rsidRDefault="00DA6D3A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4BB912C4" w:rsidR="00A529D6" w:rsidRDefault="007707D8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5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5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" filled="f" stroked="f">
              <v:textbox>
                <w:txbxContent>
                  <w:p w14:paraId="01068F53" w14:textId="4BB912C4" w:rsidR="00A529D6" w:rsidRDefault="007707D8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>
                          <w:rPr>
                            <w:noProof/>
                          </w:rPr>
                          <w:t>5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62E7DE" w14:textId="77777777" w:rsidR="00DA6D3A" w:rsidRDefault="00DA6D3A" w:rsidP="009C2ED4">
      <w:pPr>
        <w:spacing w:after="0" w:line="240" w:lineRule="auto"/>
      </w:pPr>
      <w:r>
        <w:separator/>
      </w:r>
    </w:p>
  </w:footnote>
  <w:footnote w:type="continuationSeparator" w:id="0">
    <w:p w14:paraId="1CE37BFC" w14:textId="77777777" w:rsidR="00DA6D3A" w:rsidRDefault="00DA6D3A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 xmlns:w16se="http://schemas.microsoft.com/office/word/2015/wordml/symex" xmlns:cx1="http://schemas.microsoft.com/office/drawing/2015/9/8/chartex" xmlns:cx="http://schemas.microsoft.com/office/drawing/2014/chartex">
          <w:pict>
            <v:rect w14:anchorId="2B0D90AB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attachedTemplate r:id="rId1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AFC"/>
    <w:rsid w:val="00013491"/>
    <w:rsid w:val="00046FFE"/>
    <w:rsid w:val="00074ED1"/>
    <w:rsid w:val="000A7183"/>
    <w:rsid w:val="001268E5"/>
    <w:rsid w:val="001337AB"/>
    <w:rsid w:val="00194572"/>
    <w:rsid w:val="001B6B86"/>
    <w:rsid w:val="001C3C6F"/>
    <w:rsid w:val="002211DB"/>
    <w:rsid w:val="0024700B"/>
    <w:rsid w:val="00253193"/>
    <w:rsid w:val="002C66B0"/>
    <w:rsid w:val="002D198E"/>
    <w:rsid w:val="002E6028"/>
    <w:rsid w:val="002E618F"/>
    <w:rsid w:val="003307C6"/>
    <w:rsid w:val="003A7EE3"/>
    <w:rsid w:val="003B2495"/>
    <w:rsid w:val="003C605B"/>
    <w:rsid w:val="003E4CC5"/>
    <w:rsid w:val="004876BA"/>
    <w:rsid w:val="005035F4"/>
    <w:rsid w:val="00561BE0"/>
    <w:rsid w:val="0059665E"/>
    <w:rsid w:val="005A5399"/>
    <w:rsid w:val="005E14EB"/>
    <w:rsid w:val="00616018"/>
    <w:rsid w:val="00620088"/>
    <w:rsid w:val="0065170D"/>
    <w:rsid w:val="006A1A3B"/>
    <w:rsid w:val="006A251F"/>
    <w:rsid w:val="006D0BFF"/>
    <w:rsid w:val="00717EE9"/>
    <w:rsid w:val="007638FC"/>
    <w:rsid w:val="00766FA9"/>
    <w:rsid w:val="007707D8"/>
    <w:rsid w:val="007924BD"/>
    <w:rsid w:val="007E3D68"/>
    <w:rsid w:val="007E5DD3"/>
    <w:rsid w:val="008435A6"/>
    <w:rsid w:val="00854EF5"/>
    <w:rsid w:val="00867B81"/>
    <w:rsid w:val="008C17E4"/>
    <w:rsid w:val="0090449E"/>
    <w:rsid w:val="009C2ED4"/>
    <w:rsid w:val="009F10BA"/>
    <w:rsid w:val="00A03E65"/>
    <w:rsid w:val="00A05E1C"/>
    <w:rsid w:val="00A529D6"/>
    <w:rsid w:val="00A52AFC"/>
    <w:rsid w:val="00AB53FD"/>
    <w:rsid w:val="00B403C5"/>
    <w:rsid w:val="00BA5C1A"/>
    <w:rsid w:val="00BB28AC"/>
    <w:rsid w:val="00BD1336"/>
    <w:rsid w:val="00BE1C56"/>
    <w:rsid w:val="00BF5955"/>
    <w:rsid w:val="00C0314A"/>
    <w:rsid w:val="00C60827"/>
    <w:rsid w:val="00C7552B"/>
    <w:rsid w:val="00C95EE8"/>
    <w:rsid w:val="00CE1859"/>
    <w:rsid w:val="00CE416C"/>
    <w:rsid w:val="00D77D27"/>
    <w:rsid w:val="00DA6D3A"/>
    <w:rsid w:val="00DB767E"/>
    <w:rsid w:val="00DC71DE"/>
    <w:rsid w:val="00DD25A6"/>
    <w:rsid w:val="00E4711A"/>
    <w:rsid w:val="00EC6FEE"/>
    <w:rsid w:val="00F5094C"/>
    <w:rsid w:val="00F56254"/>
    <w:rsid w:val="00FB7E26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DAE761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261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44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3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8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40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51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12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31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79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68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72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39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935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077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1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29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39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42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182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82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89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53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56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62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28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9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606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99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280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46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382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836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94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935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146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107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84F8E9-9F17-4D01-BDC2-04E954A89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OER-Word-Template-With-Cover-Page.dotx</Template>
  <TotalTime>5</TotalTime>
  <Pages>8</Pages>
  <Words>1266</Words>
  <Characters>7220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8470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Denise Gordon</cp:lastModifiedBy>
  <cp:revision>5</cp:revision>
  <dcterms:created xsi:type="dcterms:W3CDTF">2018-02-09T17:21:00Z</dcterms:created>
  <dcterms:modified xsi:type="dcterms:W3CDTF">2018-03-28T12:50:00Z</dcterms:modified>
</cp:coreProperties>
</file>