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4CC76E" w14:textId="77777777" w:rsidR="007924BD" w:rsidRDefault="007924BD" w:rsidP="00C0314A">
      <w:pPr>
        <w:pBdr>
          <w:between w:val="single" w:sz="4" w:space="1" w:color="667A85" w:themeColor="text1"/>
        </w:pBdr>
      </w:pPr>
    </w:p>
    <w:p w14:paraId="0D8B9317" w14:textId="77777777" w:rsidR="00A52AFC" w:rsidRDefault="00A52AFC" w:rsidP="00C0314A">
      <w:pPr>
        <w:pStyle w:val="Title"/>
      </w:pPr>
      <w:r w:rsidRPr="006A587A">
        <w:rPr>
          <w:i/>
        </w:rPr>
        <w:t>Okeanos Explorer</w:t>
      </w:r>
      <w:r>
        <w:t xml:space="preserve"> ROV</w:t>
      </w:r>
      <w:r w:rsidRPr="006A587A">
        <w:rPr>
          <w:rStyle w:val="TitleChar"/>
        </w:rPr>
        <w:t xml:space="preserve"> </w:t>
      </w:r>
      <w:r>
        <w:t>Dive Summary</w:t>
      </w:r>
    </w:p>
    <w:tbl>
      <w:tblPr>
        <w:tblStyle w:val="MediumShading1-Accent11"/>
        <w:tblW w:w="0" w:type="auto"/>
        <w:tblInd w:w="115" w:type="dxa"/>
        <w:tblBorders>
          <w:top w:val="single" w:sz="6" w:space="0" w:color="A3A9AC"/>
          <w:left w:val="single" w:sz="6" w:space="0" w:color="A3A9AC"/>
          <w:bottom w:val="single" w:sz="6" w:space="0" w:color="A3A9AC"/>
          <w:right w:val="single" w:sz="6" w:space="0" w:color="A3A9AC"/>
          <w:insideH w:val="single" w:sz="6" w:space="0" w:color="A3A9AC"/>
          <w:insideV w:val="single" w:sz="6" w:space="0" w:color="A3A9AC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800"/>
        <w:gridCol w:w="720"/>
        <w:gridCol w:w="2160"/>
        <w:gridCol w:w="150"/>
        <w:gridCol w:w="2310"/>
        <w:gridCol w:w="2310"/>
      </w:tblGrid>
      <w:tr w:rsidR="00A52AFC" w:rsidRPr="0059665E" w14:paraId="33CA74D7" w14:textId="77777777" w:rsidTr="0059665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1489"/>
            <w:vAlign w:val="center"/>
          </w:tcPr>
          <w:p w14:paraId="3E96A1D0" w14:textId="77777777" w:rsidR="00A52AFC" w:rsidRPr="0059665E" w:rsidRDefault="00A52AFC" w:rsidP="00C0314A">
            <w:pPr>
              <w:pBdr>
                <w:between w:val="single" w:sz="4" w:space="1" w:color="667A85" w:themeColor="text1"/>
              </w:pBdr>
              <w:rPr>
                <w:b w:val="0"/>
                <w:sz w:val="20"/>
                <w:szCs w:val="24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Dive Information</w:t>
            </w:r>
          </w:p>
        </w:tc>
      </w:tr>
      <w:tr w:rsidR="00A52AFC" w:rsidRPr="0059665E" w14:paraId="08F28AEA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8F1327F" w14:textId="77777777" w:rsidR="00A52AFC" w:rsidRPr="0059665E" w:rsidRDefault="002D198E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General Location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82B1C89" w14:textId="4190C4B0" w:rsidR="00A52AFC" w:rsidRPr="0059665E" w:rsidRDefault="00C41100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noProof/>
                <w:sz w:val="20"/>
                <w:szCs w:val="24"/>
              </w:rPr>
              <w:drawing>
                <wp:inline distT="0" distB="0" distL="0" distR="0" wp14:anchorId="69D677D1" wp14:editId="0B1FBA9D">
                  <wp:extent cx="4254500" cy="3190875"/>
                  <wp:effectExtent l="0" t="0" r="0" b="952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EX1711_SummaryMap.pdf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4500" cy="319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1264985A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shd w:val="clear" w:color="auto" w:fill="DADFE1"/>
            <w:vAlign w:val="center"/>
          </w:tcPr>
          <w:p w14:paraId="5BC7F00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General Area Descriptor</w:t>
            </w:r>
          </w:p>
        </w:tc>
        <w:tc>
          <w:tcPr>
            <w:tcW w:w="6930" w:type="dxa"/>
            <w:gridSpan w:val="4"/>
            <w:shd w:val="clear" w:color="auto" w:fill="auto"/>
            <w:vAlign w:val="center"/>
          </w:tcPr>
          <w:p w14:paraId="204F044C" w14:textId="3E762AD1" w:rsidR="00C0314A" w:rsidRPr="0059665E" w:rsidRDefault="00396AA0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Gulf of Mexico</w:t>
            </w:r>
          </w:p>
        </w:tc>
      </w:tr>
      <w:tr w:rsidR="00A52AFC" w:rsidRPr="0059665E" w14:paraId="31B296EC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83565C6" w14:textId="77777777" w:rsidR="00A52AFC" w:rsidRPr="0059665E" w:rsidRDefault="00A52AFC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Site Name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38E35CB" w14:textId="46D7B909" w:rsidR="00A52AFC" w:rsidRPr="0059665E" w:rsidRDefault="00181E22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South Reed</w:t>
            </w:r>
          </w:p>
        </w:tc>
      </w:tr>
      <w:tr w:rsidR="00854EF5" w:rsidRPr="0059665E" w14:paraId="7AB3C29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shd w:val="clear" w:color="auto" w:fill="DADFE1"/>
            <w:vAlign w:val="center"/>
          </w:tcPr>
          <w:p w14:paraId="2B549E0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Science Team Leads</w:t>
            </w:r>
          </w:p>
        </w:tc>
        <w:tc>
          <w:tcPr>
            <w:tcW w:w="6930" w:type="dxa"/>
            <w:gridSpan w:val="4"/>
            <w:shd w:val="clear" w:color="auto" w:fill="auto"/>
            <w:vAlign w:val="center"/>
          </w:tcPr>
          <w:p w14:paraId="684002AE" w14:textId="1FF584A6" w:rsidR="00854EF5" w:rsidRDefault="00181E22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Diva Amon and Charles Messing</w:t>
            </w:r>
          </w:p>
        </w:tc>
      </w:tr>
      <w:tr w:rsidR="00854EF5" w:rsidRPr="0059665E" w14:paraId="1FA1B13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D3E3FCD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Expedition Coordinator</w:t>
            </w:r>
            <w:r w:rsidRPr="0059665E">
              <w:rPr>
                <w:b w:val="0"/>
                <w:color w:val="333333"/>
                <w:sz w:val="20"/>
                <w:szCs w:val="24"/>
              </w:rPr>
              <w:t xml:space="preserve"> 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82286FF" w14:textId="2987715C" w:rsidR="00854EF5" w:rsidRPr="0059665E" w:rsidRDefault="00181E22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 w:rsidRPr="00181E22">
              <w:rPr>
                <w:sz w:val="20"/>
                <w:szCs w:val="24"/>
              </w:rPr>
              <w:t xml:space="preserve">Brian </w:t>
            </w:r>
            <w:r>
              <w:rPr>
                <w:sz w:val="20"/>
                <w:szCs w:val="24"/>
              </w:rPr>
              <w:t xml:space="preserve">RC </w:t>
            </w:r>
            <w:r w:rsidRPr="00181E22">
              <w:rPr>
                <w:sz w:val="20"/>
                <w:szCs w:val="24"/>
              </w:rPr>
              <w:t>Kennedy</w:t>
            </w:r>
          </w:p>
        </w:tc>
      </w:tr>
      <w:tr w:rsidR="00854EF5" w:rsidRPr="0059665E" w14:paraId="3FEFD01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91856E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ROV Dive Supervisor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5C9F604" w14:textId="4CEF37B9" w:rsidR="00854EF5" w:rsidRPr="0059665E" w:rsidRDefault="00181E22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Dan Rogers</w:t>
            </w:r>
          </w:p>
        </w:tc>
      </w:tr>
      <w:tr w:rsidR="00854EF5" w:rsidRPr="0059665E" w14:paraId="416AE6E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E0EFDF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Mapping Lead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032A18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Mike White</w:t>
            </w:r>
          </w:p>
        </w:tc>
      </w:tr>
      <w:tr w:rsidR="00854EF5" w:rsidRPr="0059665E" w14:paraId="5FF006D3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3D28C3E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ROV Dive Name</w:t>
            </w:r>
          </w:p>
        </w:tc>
      </w:tr>
      <w:tr w:rsidR="00854EF5" w:rsidRPr="0059665E" w14:paraId="171F92BC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642B64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Cruise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588629" w14:textId="0CC02061" w:rsidR="00854EF5" w:rsidRPr="0059665E" w:rsidRDefault="00C0314A" w:rsidP="00181E22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EX17</w:t>
            </w:r>
            <w:r w:rsidR="00181E22">
              <w:rPr>
                <w:sz w:val="20"/>
              </w:rPr>
              <w:t>11</w:t>
            </w:r>
          </w:p>
        </w:tc>
      </w:tr>
      <w:tr w:rsidR="00854EF5" w:rsidRPr="0059665E" w14:paraId="3F41C4EA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14D06D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Leg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30C706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854EF5" w:rsidRPr="0059665E" w14:paraId="51159AE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92C0B3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Dive Number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9B71E64" w14:textId="377A00A8" w:rsidR="00854EF5" w:rsidRPr="0059665E" w:rsidRDefault="00854EF5" w:rsidP="00181E22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DIVE</w:t>
            </w:r>
            <w:r w:rsidR="00181E22">
              <w:rPr>
                <w:sz w:val="20"/>
              </w:rPr>
              <w:t>01</w:t>
            </w:r>
          </w:p>
        </w:tc>
      </w:tr>
      <w:tr w:rsidR="00854EF5" w:rsidRPr="0059665E" w14:paraId="04C6622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44E448B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Equipment Deployed</w:t>
            </w:r>
          </w:p>
        </w:tc>
      </w:tr>
      <w:tr w:rsidR="00854EF5" w:rsidRPr="0059665E" w14:paraId="2388B25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9B1666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ROV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5B2B2F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Deep Discoverer</w:t>
            </w:r>
          </w:p>
        </w:tc>
      </w:tr>
      <w:tr w:rsidR="00854EF5" w:rsidRPr="0059665E" w14:paraId="224ED53C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E2F13D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Camera Platform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F19F81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Seirios</w:t>
            </w:r>
          </w:p>
        </w:tc>
      </w:tr>
      <w:tr w:rsidR="00854EF5" w:rsidRPr="0059665E" w14:paraId="26E29D2D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 w:val="restart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5571AAA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ROV Measurements</w:t>
            </w:r>
          </w:p>
        </w:tc>
        <w:bookmarkStart w:id="0" w:name="Check1"/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9A6CA9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E677F8">
              <w:rPr>
                <w:sz w:val="20"/>
                <w:lang w:bidi="en-US"/>
              </w:rPr>
            </w:r>
            <w:r w:rsidR="00E677F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bookmarkEnd w:id="0"/>
            <w:r w:rsidRPr="0059665E">
              <w:rPr>
                <w:sz w:val="20"/>
              </w:rPr>
              <w:t xml:space="preserve"> CTD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B7E79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E677F8">
              <w:rPr>
                <w:sz w:val="20"/>
                <w:lang w:bidi="en-US"/>
              </w:rPr>
            </w:r>
            <w:r w:rsidR="00E677F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Depth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03C5DA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E677F8">
              <w:rPr>
                <w:sz w:val="20"/>
                <w:lang w:bidi="en-US"/>
              </w:rPr>
            </w:r>
            <w:r w:rsidR="00E677F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Altitude</w:t>
            </w:r>
          </w:p>
        </w:tc>
      </w:tr>
      <w:tr w:rsidR="00854EF5" w:rsidRPr="0059665E" w14:paraId="79636D0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EB48D5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F9ED0C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E677F8">
              <w:rPr>
                <w:sz w:val="20"/>
                <w:lang w:bidi="en-US"/>
              </w:rPr>
            </w:r>
            <w:r w:rsidR="00E677F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Scanning Sonar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ABBD5B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E677F8">
              <w:rPr>
                <w:sz w:val="20"/>
                <w:lang w:bidi="en-US"/>
              </w:rPr>
            </w:r>
            <w:r w:rsidR="00E677F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USBL Position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30246D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E677F8">
              <w:rPr>
                <w:sz w:val="20"/>
                <w:lang w:bidi="en-US"/>
              </w:rPr>
            </w:r>
            <w:r w:rsidR="00E677F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Heading</w:t>
            </w:r>
          </w:p>
        </w:tc>
      </w:tr>
      <w:tr w:rsidR="00854EF5" w:rsidRPr="0059665E" w14:paraId="45CDF268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65AB31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0950B1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E677F8">
              <w:rPr>
                <w:sz w:val="20"/>
                <w:lang w:bidi="en-US"/>
              </w:rPr>
            </w:r>
            <w:r w:rsidR="00E677F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Pitch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0D8335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E677F8">
              <w:rPr>
                <w:sz w:val="20"/>
                <w:lang w:bidi="en-US"/>
              </w:rPr>
            </w:r>
            <w:r w:rsidR="00E677F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Roll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4135BE2F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E677F8">
              <w:rPr>
                <w:sz w:val="20"/>
                <w:lang w:bidi="en-US"/>
              </w:rPr>
            </w:r>
            <w:r w:rsidR="00E677F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HD Camera 1</w:t>
            </w:r>
          </w:p>
        </w:tc>
      </w:tr>
      <w:tr w:rsidR="00854EF5" w:rsidRPr="0059665E" w14:paraId="12806A5C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8D957C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5081DAB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E677F8">
              <w:rPr>
                <w:sz w:val="20"/>
                <w:lang w:bidi="en-US"/>
              </w:rPr>
            </w:r>
            <w:r w:rsidR="00E677F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HD Camera 2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366F67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E677F8">
              <w:rPr>
                <w:sz w:val="20"/>
                <w:lang w:bidi="en-US"/>
              </w:rPr>
            </w:r>
            <w:r w:rsidR="00E677F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1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0095EA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E677F8">
              <w:rPr>
                <w:sz w:val="20"/>
                <w:lang w:bidi="en-US"/>
              </w:rPr>
            </w:r>
            <w:r w:rsidR="00E677F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2</w:t>
            </w:r>
          </w:p>
        </w:tc>
      </w:tr>
      <w:tr w:rsidR="00854EF5" w:rsidRPr="0059665E" w14:paraId="4D79CA5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37D086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B89ECD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E677F8">
              <w:rPr>
                <w:sz w:val="20"/>
                <w:lang w:bidi="en-US"/>
              </w:rPr>
            </w:r>
            <w:r w:rsidR="00E677F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3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BB1059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E677F8">
              <w:rPr>
                <w:sz w:val="20"/>
                <w:lang w:bidi="en-US"/>
              </w:rPr>
            </w:r>
            <w:r w:rsidR="00E677F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4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12FAFD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E677F8">
              <w:rPr>
                <w:sz w:val="20"/>
                <w:lang w:bidi="en-US"/>
              </w:rPr>
            </w:r>
            <w:r w:rsidR="00E677F8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5</w:t>
            </w:r>
          </w:p>
        </w:tc>
      </w:tr>
      <w:tr w:rsidR="00854EF5" w:rsidRPr="0059665E" w14:paraId="782DAD49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454093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Equipment Malfunctions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6F1E011" w14:textId="4965EA77" w:rsidR="00854EF5" w:rsidRPr="0059665E" w:rsidRDefault="0020303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854EF5" w:rsidRPr="0059665E" w14:paraId="16B1D6C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B5DC3C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ROV Dive Summary</w:t>
            </w:r>
            <w:r w:rsidRPr="0059665E">
              <w:rPr>
                <w:b w:val="0"/>
                <w:color w:val="333333"/>
                <w:sz w:val="20"/>
                <w:szCs w:val="24"/>
              </w:rPr>
              <w:br/>
              <w:t>(from processed ROV data)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DDC297A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ab/>
              <w:t xml:space="preserve">  Dive Summary:</w:t>
            </w:r>
            <w:r w:rsidRPr="00791D67">
              <w:rPr>
                <w:sz w:val="20"/>
                <w:lang w:bidi="en-US"/>
              </w:rPr>
              <w:tab/>
              <w:t>EX1711_DIVE01</w:t>
            </w:r>
          </w:p>
          <w:p w14:paraId="222FF9E6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>^^^^^^^^^^^^^^^^^^^^^^^^^^^^^^^^^^^^^^^^^^^^^^^^^^^</w:t>
            </w:r>
          </w:p>
          <w:p w14:paraId="2592B876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>In Water:</w:t>
            </w: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  <w:t xml:space="preserve"> 2017-11-30T15:16:09.587000</w:t>
            </w:r>
          </w:p>
          <w:p w14:paraId="08BB3A6C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  <w:t xml:space="preserve"> 24°, 38.970' N ; 083°, 54.723' W</w:t>
            </w:r>
          </w:p>
          <w:p w14:paraId="11BCF384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18D6BDDC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>Out Water:</w:t>
            </w: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  <w:t xml:space="preserve"> 2017-11-30T21:31:40.184000</w:t>
            </w:r>
          </w:p>
          <w:p w14:paraId="013E6F87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  <w:t xml:space="preserve"> 24°, 39.435' N ; 083°, 54.393' W</w:t>
            </w:r>
          </w:p>
          <w:p w14:paraId="53492FE9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39BFDB62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>Off Bottom:</w:t>
            </w: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  <w:t xml:space="preserve"> 2017-11-30T21:07:14.068000</w:t>
            </w:r>
          </w:p>
          <w:p w14:paraId="10500676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  <w:t xml:space="preserve"> 24°, 39.393' N ; 083°, 54.475' W</w:t>
            </w:r>
          </w:p>
          <w:p w14:paraId="691497C2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560EE4D6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>On Bottom:</w:t>
            </w: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  <w:t xml:space="preserve"> 2017-11-30T15:58:16.778000</w:t>
            </w:r>
          </w:p>
          <w:p w14:paraId="146DCD25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  <w:t xml:space="preserve"> 24°, 39.093' N ; 083°, 54.619' W</w:t>
            </w:r>
          </w:p>
          <w:p w14:paraId="5363D164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3764D813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>Dive duration:</w:t>
            </w: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  <w:t xml:space="preserve"> 6:15:30</w:t>
            </w:r>
          </w:p>
          <w:p w14:paraId="32C21636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5ADAF021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>Bottom Time:</w:t>
            </w: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  <w:t xml:space="preserve"> 5:8:57</w:t>
            </w:r>
          </w:p>
          <w:p w14:paraId="1C3B0C04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2048A9C1" w14:textId="77777777" w:rsidR="00791D67" w:rsidRPr="00791D67" w:rsidRDefault="00791D67" w:rsidP="00791D6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791D67">
              <w:rPr>
                <w:sz w:val="20"/>
                <w:lang w:bidi="en-US"/>
              </w:rPr>
              <w:t xml:space="preserve">Max. depth: </w:t>
            </w:r>
            <w:r w:rsidRPr="00791D67">
              <w:rPr>
                <w:sz w:val="20"/>
                <w:lang w:bidi="en-US"/>
              </w:rPr>
              <w:tab/>
            </w:r>
            <w:r w:rsidRPr="00791D67">
              <w:rPr>
                <w:sz w:val="20"/>
                <w:lang w:bidi="en-US"/>
              </w:rPr>
              <w:tab/>
              <w:t xml:space="preserve">  817.0 m</w:t>
            </w:r>
          </w:p>
          <w:p w14:paraId="272D7A1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0082EBAB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F88F43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Special Notes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40CF796" w14:textId="26618591" w:rsidR="00854EF5" w:rsidRPr="0059665E" w:rsidRDefault="000872B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854EF5" w:rsidRPr="0059665E" w14:paraId="02465EA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997BF1C" w14:textId="77777777" w:rsidR="00854EF5" w:rsidRPr="0059665E" w:rsidRDefault="00854EF5" w:rsidP="006A251F">
            <w:pP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Scientists Involved</w:t>
            </w:r>
          </w:p>
          <w:p w14:paraId="0D8B73A9" w14:textId="77777777" w:rsidR="00854EF5" w:rsidRPr="0059665E" w:rsidRDefault="00854EF5" w:rsidP="006A251F">
            <w:pP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(please provide name, location, affiliation, email)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tbl>
            <w:tblPr>
              <w:tblW w:w="6980" w:type="dxa"/>
              <w:tblLayout w:type="fixed"/>
              <w:tblLook w:val="04A0" w:firstRow="1" w:lastRow="0" w:firstColumn="1" w:lastColumn="0" w:noHBand="0" w:noVBand="1"/>
            </w:tblPr>
            <w:tblGrid>
              <w:gridCol w:w="1660"/>
              <w:gridCol w:w="2380"/>
              <w:gridCol w:w="2940"/>
            </w:tblGrid>
            <w:tr w:rsidR="00EB04DE" w:rsidRPr="00EB04DE" w14:paraId="70973551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B77219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Name</w:t>
                  </w:r>
                </w:p>
              </w:tc>
              <w:tc>
                <w:tcPr>
                  <w:tcW w:w="238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4503B9B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Affiliation</w:t>
                  </w:r>
                </w:p>
              </w:tc>
              <w:tc>
                <w:tcPr>
                  <w:tcW w:w="294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50B610F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Email</w:t>
                  </w:r>
                </w:p>
              </w:tc>
            </w:tr>
            <w:tr w:rsidR="00EB04DE" w:rsidRPr="00EB04DE" w14:paraId="45F71068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3E55F7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Adam Skarke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18BEF3C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Mississippi State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065A1A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adam.skarke@msstate.edu</w:t>
                  </w:r>
                </w:p>
              </w:tc>
            </w:tr>
            <w:tr w:rsidR="00EB04DE" w:rsidRPr="00EB04DE" w14:paraId="42A54536" w14:textId="77777777" w:rsidTr="00EB04DE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23D3AFA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Alexandra Avila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20C5073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Oregon State University / Nancy Foster Scholar (ONMS)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D773E7E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alexandra.m.avila@gmail.com</w:t>
                  </w:r>
                </w:p>
              </w:tc>
            </w:tr>
            <w:tr w:rsidR="00EB04DE" w:rsidRPr="00EB04DE" w14:paraId="7EED6C95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95CEF80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Amanda Demopoulos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D5CD4E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USGS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D603566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ademopoulos@usgs.gov</w:t>
                  </w:r>
                </w:p>
              </w:tc>
            </w:tr>
            <w:tr w:rsidR="00EB04DE" w:rsidRPr="00EB04DE" w14:paraId="07E54A1D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56B8ADC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Amanda Netburn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9BB0824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NOAA/CIOERT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7342E69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amanda.netburn@noaa.gov</w:t>
                  </w:r>
                </w:p>
              </w:tc>
            </w:tr>
            <w:tr w:rsidR="00EB04DE" w:rsidRPr="00EB04DE" w14:paraId="4BE4CA36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258F77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Andrea Quattrini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A19EA78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Harvey Mudd College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F44C27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aquattrini@g.hmc.edu</w:t>
                  </w:r>
                </w:p>
              </w:tc>
            </w:tr>
            <w:tr w:rsidR="00EB04DE" w:rsidRPr="00EB04DE" w14:paraId="5DC8033E" w14:textId="77777777" w:rsidTr="00EB04DE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32E4CF1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lastRenderedPageBreak/>
                    <w:t>Asako Matsumoto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24A6C6D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Planetary Exploration Research Center, Chiba Institute of Technology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C2E7840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amatsu@gorgonian.jp</w:t>
                  </w:r>
                </w:p>
              </w:tc>
            </w:tr>
            <w:tr w:rsidR="00EB04DE" w:rsidRPr="00EB04DE" w14:paraId="7DAA5CB1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D31531D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Baco-Taylor Amy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84E6776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Florida State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2E3F13D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abacotaylor@fsu.edu</w:t>
                  </w:r>
                </w:p>
              </w:tc>
            </w:tr>
            <w:tr w:rsidR="00EB04DE" w:rsidRPr="00EB04DE" w14:paraId="62EC45FB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BB2E09A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Charles Messing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85F268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Nova Southeastern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555AD76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messingc@nova.edu</w:t>
                  </w:r>
                </w:p>
              </w:tc>
            </w:tr>
            <w:tr w:rsidR="00EB04DE" w:rsidRPr="00EB04DE" w14:paraId="73489FF0" w14:textId="77777777" w:rsidTr="00EB04DE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D459E47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Christopher Mah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2D5D972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Dept of Invertebrate Zoology, NMNH Smithsonian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103A11D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brisinga@gmail.com</w:t>
                  </w:r>
                </w:p>
              </w:tc>
            </w:tr>
            <w:tr w:rsidR="00EB04DE" w:rsidRPr="00EB04DE" w14:paraId="43CDCE36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42CA230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Daniel Wagner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F56E9C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4531EB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daniel.wagner@noaa.gov</w:t>
                  </w:r>
                </w:p>
              </w:tc>
            </w:tr>
            <w:tr w:rsidR="00EB04DE" w:rsidRPr="00EB04DE" w14:paraId="4D9AD42F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96CB9E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Diva Amon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B245C9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Natural History Museum, London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D00AA86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divaamon@gmail.com</w:t>
                  </w:r>
                </w:p>
              </w:tc>
            </w:tr>
            <w:tr w:rsidR="00EB04DE" w:rsidRPr="00EB04DE" w14:paraId="5A20B220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7CAF281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Elizabeth Gugliotti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FC61A20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College of Charleston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DE5209A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gugliottief@g.cofc.edu</w:t>
                  </w:r>
                </w:p>
              </w:tc>
            </w:tr>
            <w:tr w:rsidR="00EB04DE" w:rsidRPr="00EB04DE" w14:paraId="524BF4C2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35E4AF8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Erik Cordes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36EE1A9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Temple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FD3FADF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ecordes@temple.edu</w:t>
                  </w:r>
                </w:p>
              </w:tc>
            </w:tr>
            <w:tr w:rsidR="00EB04DE" w:rsidRPr="00EB04DE" w14:paraId="5E05E3DB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6F995B6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George Matsumoto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FF13BC9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MBARI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48F719A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mage@mbari.org</w:t>
                  </w:r>
                </w:p>
              </w:tc>
            </w:tr>
            <w:tr w:rsidR="00EB04DE" w:rsidRPr="00EB04DE" w14:paraId="747B7CE1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3032A44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Heather Judkins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B794726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South Florida St. Petersburg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6AB4B7C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Judkins@mail.usf.edu</w:t>
                  </w:r>
                </w:p>
              </w:tc>
            </w:tr>
            <w:tr w:rsidR="00EB04DE" w:rsidRPr="00EB04DE" w14:paraId="033D66B4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072C3B7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Jason Chaytor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DCB269D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USGS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595146D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jchaytor@usgs.gov</w:t>
                  </w:r>
                </w:p>
              </w:tc>
            </w:tr>
            <w:tr w:rsidR="00EB04DE" w:rsidRPr="00EB04DE" w14:paraId="419510B4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599B758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John Reed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51B8E66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Harbor Branch Oceanographic Institute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D32D153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jreed12@fau.edu</w:t>
                  </w:r>
                </w:p>
              </w:tc>
            </w:tr>
            <w:tr w:rsidR="00EB04DE" w:rsidRPr="00EB04DE" w14:paraId="27F88083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EAEA209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Kevin Rademacher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C8AE22C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NOAA/NMFS/MS Labs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713A6F2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kevin.r.rademacher@noaa.gov</w:t>
                  </w:r>
                </w:p>
              </w:tc>
            </w:tr>
            <w:tr w:rsidR="00EB04DE" w:rsidRPr="00EB04DE" w14:paraId="5227F77A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366D8F7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Kimberly Galvez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B9E3820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Miami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FDBE68A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kgalvez@rsmas.miami.edu</w:t>
                  </w:r>
                </w:p>
              </w:tc>
            </w:tr>
            <w:tr w:rsidR="00EB04DE" w:rsidRPr="00EB04DE" w14:paraId="5DCF06CD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24DD7C3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Lauren Jackson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F5B48E0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NCEI-Stennis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C07AEF0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Lauren.Jackson@noaa.gov</w:t>
                  </w:r>
                </w:p>
              </w:tc>
            </w:tr>
            <w:tr w:rsidR="00EB04DE" w:rsidRPr="00EB04DE" w14:paraId="7AAA5661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A44C99A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Les Watling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BF6FEB2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Hawaii at Manoa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D95E620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watling@hawaii.edu</w:t>
                  </w:r>
                </w:p>
              </w:tc>
            </w:tr>
            <w:tr w:rsidR="00EB04DE" w:rsidRPr="00EB04DE" w14:paraId="14BAD7C5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3C0B1B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Marsh Youngbluth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26E714D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HBOI/FAU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1FD7D40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youngbluth@yahoo.com</w:t>
                  </w:r>
                </w:p>
              </w:tc>
            </w:tr>
            <w:tr w:rsidR="00EB04DE" w:rsidRPr="00EB04DE" w14:paraId="63858809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EF45A09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Mary Wicksten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F2EF152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Texas A&amp;M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6ECBFC4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wicksten@bio.tamu.edu</w:t>
                  </w:r>
                </w:p>
              </w:tc>
            </w:tr>
            <w:tr w:rsidR="00EB04DE" w:rsidRPr="00EB04DE" w14:paraId="47508128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4C0A633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Meagan Putts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DB4BFB4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Hawaii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A2B39AD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meagan.putts@noaa.gov</w:t>
                  </w:r>
                </w:p>
              </w:tc>
            </w:tr>
            <w:tr w:rsidR="00EB04DE" w:rsidRPr="00EB04DE" w14:paraId="6CB04310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677B72A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Megan McCuller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9BACC14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Southern Maine Community College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E3404FD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mccullermi@gmail.com</w:t>
                  </w:r>
                </w:p>
              </w:tc>
            </w:tr>
            <w:tr w:rsidR="00EB04DE" w:rsidRPr="00EB04DE" w14:paraId="71C5850E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1099EE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Michael Vecchione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9218831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NOAA/NMFS National Systematics Lab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67280D8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vecchiom@si.edu</w:t>
                  </w:r>
                </w:p>
              </w:tc>
            </w:tr>
            <w:tr w:rsidR="00EB04DE" w:rsidRPr="00EB04DE" w14:paraId="5014F395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18E58D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Morgan Kilgour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CF2A8D7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Gulf of Mexico Fishery Management Council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4440231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morgan.kilgour@gulfcouncil.org</w:t>
                  </w:r>
                </w:p>
              </w:tc>
            </w:tr>
            <w:tr w:rsidR="00EB04DE" w:rsidRPr="00EB04DE" w14:paraId="5150D8B4" w14:textId="77777777" w:rsidTr="00EB04DE">
              <w:trPr>
                <w:trHeight w:val="106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ED1768A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Nolan Barrett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4BD7D0C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Harbor Branch Oceanographic Institute at Florida Atlantic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4732B4D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barrettnh@g.cofc.edu</w:t>
                  </w:r>
                </w:p>
              </w:tc>
            </w:tr>
            <w:tr w:rsidR="00EB04DE" w:rsidRPr="00EB04DE" w14:paraId="50807D22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5963FEB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Robert Carney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01EDBA3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Oceanography and Marine Sciences, LSU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ADCB7B6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rcarne1@lsu.edu</w:t>
                  </w:r>
                </w:p>
              </w:tc>
            </w:tr>
            <w:tr w:rsidR="00EB04DE" w:rsidRPr="00EB04DE" w14:paraId="1ABF6ECE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C4D6E2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lastRenderedPageBreak/>
                    <w:t>Scott France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18777C0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Louisiana at Lafayette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509F9C2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france@louisiana.edu</w:t>
                  </w:r>
                </w:p>
              </w:tc>
            </w:tr>
            <w:tr w:rsidR="00EB04DE" w:rsidRPr="00EB04DE" w14:paraId="0DBE1774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D0A9AE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Shirley Pomponi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AE516A9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CIOERT - FAU HBOI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1A33893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SPomponi@fau.edu</w:t>
                  </w:r>
                </w:p>
              </w:tc>
            </w:tr>
            <w:tr w:rsidR="00EB04DE" w:rsidRPr="00EB04DE" w14:paraId="4B0D90E6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0966B85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Stephanie Farrington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5A7B7DE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Harbor Branch Oceanographic Inst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E457E5C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sfarrington@fau.edu</w:t>
                  </w:r>
                </w:p>
              </w:tc>
            </w:tr>
            <w:tr w:rsidR="00EB04DE" w:rsidRPr="00EB04DE" w14:paraId="0FDE3D99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27C9C99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Steve Ross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19079A3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Univ. of NC at Wilmington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E975D2B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rosss@uncw.edu</w:t>
                  </w:r>
                </w:p>
              </w:tc>
            </w:tr>
            <w:tr w:rsidR="00EB04DE" w:rsidRPr="00EB04DE" w14:paraId="7F8C5A9C" w14:textId="77777777" w:rsidTr="00EB04D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BEDDD8A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Steve Auscavitch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F58D17F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Temple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D69D13A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steven.auscavitch@temple.edu</w:t>
                  </w:r>
                </w:p>
              </w:tc>
            </w:tr>
            <w:tr w:rsidR="00EB04DE" w:rsidRPr="00EB04DE" w14:paraId="5E7E6B88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67D09E2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Tara Harmer Luke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5F0FCA4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Stockton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918FBBD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luket@stockton.edu</w:t>
                  </w:r>
                </w:p>
              </w:tc>
            </w:tr>
            <w:tr w:rsidR="00EB04DE" w:rsidRPr="00EB04DE" w14:paraId="56C18B29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2F0337F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Tina Molodtsova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3F468FA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Shirshov Institute of Oceanology RAS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26C107F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tina@ocean.ru</w:t>
                  </w:r>
                </w:p>
              </w:tc>
            </w:tr>
            <w:tr w:rsidR="00EB04DE" w:rsidRPr="00EB04DE" w14:paraId="25DE68D0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A04987B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Tracey Sutton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D5A98CC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Nova Southeastern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7A4BC74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tsutton1@nova.edu</w:t>
                  </w:r>
                </w:p>
              </w:tc>
            </w:tr>
            <w:tr w:rsidR="00EB04DE" w:rsidRPr="00EB04DE" w14:paraId="5339561D" w14:textId="77777777" w:rsidTr="00EB04D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067AFA7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William Kiene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4CA8D70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 Office of National Marine Sanctuaries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9A0A726" w14:textId="77777777" w:rsidR="00EB04DE" w:rsidRPr="00EB04DE" w:rsidRDefault="00EB04DE" w:rsidP="00EB04D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B04DE">
                    <w:rPr>
                      <w:rFonts w:ascii="Arial" w:eastAsia="Times New Roman" w:hAnsi="Arial" w:cs="Arial"/>
                      <w:sz w:val="20"/>
                      <w:szCs w:val="20"/>
                    </w:rPr>
                    <w:t>William.Kiene@noaa.gov</w:t>
                  </w:r>
                </w:p>
              </w:tc>
            </w:tr>
          </w:tbl>
          <w:p w14:paraId="39E0DB3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02E6F172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8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0AA748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Purpose of the Dive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693AF3C" w14:textId="77777777" w:rsidR="00EB04DE" w:rsidRDefault="00EB04DE" w:rsidP="00EB04DE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>
              <w:t>The dive targeted</w:t>
            </w:r>
            <w:r w:rsidRPr="00CF52D9">
              <w:t xml:space="preserve"> an area proposed by the Gulf of Mexico Fishery Management Council as a new Habitat Area of Particula</w:t>
            </w:r>
            <w:r>
              <w:t>r Concern (HAPC). The area showed</w:t>
            </w:r>
            <w:r w:rsidRPr="00CF52D9">
              <w:t xml:space="preserve"> high habitat suitability for deep-sea corals in models.</w:t>
            </w:r>
            <w:r>
              <w:t xml:space="preserve"> Therefore, </w:t>
            </w:r>
            <w:r>
              <w:rPr>
                <w:bCs/>
              </w:rPr>
              <w:t>t</w:t>
            </w:r>
            <w:r w:rsidRPr="001D0631">
              <w:rPr>
                <w:bCs/>
              </w:rPr>
              <w:t>he p</w:t>
            </w:r>
            <w:r>
              <w:rPr>
                <w:bCs/>
              </w:rPr>
              <w:t>rimary objective of this dive wa</w:t>
            </w:r>
            <w:r w:rsidRPr="001D0631">
              <w:rPr>
                <w:bCs/>
              </w:rPr>
              <w:t xml:space="preserve">s to </w:t>
            </w:r>
            <w:r>
              <w:rPr>
                <w:bCs/>
              </w:rPr>
              <w:t>acquire baseline information on</w:t>
            </w:r>
            <w:r w:rsidRPr="001D0631">
              <w:rPr>
                <w:bCs/>
              </w:rPr>
              <w:t xml:space="preserve"> the distribution and abundance of benthic fauna, i</w:t>
            </w:r>
            <w:r>
              <w:rPr>
                <w:bCs/>
              </w:rPr>
              <w:t>n particular corals and sponges. By climbing two escarpments and crossing a terrace, the dive encountered a variety of benthic habitats</w:t>
            </w:r>
            <w:r>
              <w:t xml:space="preserve"> and communities. </w:t>
            </w:r>
            <w:r>
              <w:rPr>
                <w:bCs/>
              </w:rPr>
              <w:t xml:space="preserve">This dive generated information on </w:t>
            </w:r>
            <w:r w:rsidRPr="001D0631">
              <w:rPr>
                <w:bCs/>
              </w:rPr>
              <w:t xml:space="preserve">the </w:t>
            </w:r>
            <w:r>
              <w:rPr>
                <w:bCs/>
              </w:rPr>
              <w:t xml:space="preserve">distribution, </w:t>
            </w:r>
            <w:r w:rsidRPr="001D0631">
              <w:rPr>
                <w:bCs/>
              </w:rPr>
              <w:t xml:space="preserve">diversity, </w:t>
            </w:r>
            <w:r>
              <w:rPr>
                <w:bCs/>
              </w:rPr>
              <w:t>and habitat use of these communities.</w:t>
            </w:r>
          </w:p>
          <w:p w14:paraId="06443D0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44D3635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0C94E1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Description of the Dive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32F5A3F" w14:textId="0FD7EB58" w:rsidR="00EB04DE" w:rsidRDefault="00EB04DE" w:rsidP="00EB04D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EX1711 Dive 1 was at ‘South Reed’, a site located in an area proposed as a Habitat of Particular Concern southwest of Florida. The ROV descended to the base of an escarpment at 816 m</w:t>
            </w:r>
            <w:r w:rsidR="00AD5111">
              <w:t>,</w:t>
            </w:r>
            <w:r>
              <w:t xml:space="preserve"> where it immediately encountered a sedimented seafloor and a large school of </w:t>
            </w:r>
            <w:r w:rsidRPr="004B40E4">
              <w:rPr>
                <w:i/>
              </w:rPr>
              <w:t>Illex</w:t>
            </w:r>
            <w:r>
              <w:t xml:space="preserve"> sp. (shortfin squid)</w:t>
            </w:r>
            <w:r w:rsidR="00AD5111">
              <w:t>, which</w:t>
            </w:r>
            <w:r>
              <w:t xml:space="preserve"> remained present throughout the dive. Numerous dead squid were noted in the area, some of which had been pulled into burrows, which </w:t>
            </w:r>
            <w:r w:rsidR="00AD5111">
              <w:t>suggested</w:t>
            </w:r>
            <w:r>
              <w:t xml:space="preserve"> that this was a mating aggregation with subsequent die-off. This area also hosted several species of decapods: </w:t>
            </w:r>
            <w:r w:rsidRPr="00050C94">
              <w:rPr>
                <w:i/>
              </w:rPr>
              <w:t>Acanthacaris caeca</w:t>
            </w:r>
            <w:r>
              <w:t xml:space="preserve"> (</w:t>
            </w:r>
            <w:r w:rsidRPr="00050C94">
              <w:t>blind white lobster</w:t>
            </w:r>
            <w:r w:rsidR="00985A2C">
              <w:t xml:space="preserve">) </w:t>
            </w:r>
            <w:r w:rsidR="00AD5111">
              <w:t>and</w:t>
            </w:r>
            <w:r>
              <w:t xml:space="preserve"> </w:t>
            </w:r>
            <w:r w:rsidRPr="00050C94">
              <w:rPr>
                <w:i/>
              </w:rPr>
              <w:t>Bathynomus giganteus</w:t>
            </w:r>
            <w:r>
              <w:t xml:space="preserve"> (giant isopod)</w:t>
            </w:r>
            <w:r w:rsidR="00AD5111">
              <w:t>, both</w:t>
            </w:r>
            <w:r>
              <w:t xml:space="preserve"> with accompanying burrows</w:t>
            </w:r>
            <w:r w:rsidR="00AD5111">
              <w:t xml:space="preserve">, and </w:t>
            </w:r>
            <w:r w:rsidR="00AD5111" w:rsidRPr="00050C94">
              <w:rPr>
                <w:i/>
              </w:rPr>
              <w:t>Nematocarcinus</w:t>
            </w:r>
            <w:r w:rsidR="00AD5111">
              <w:t xml:space="preserve"> sp. shrimp. Additional decapods—</w:t>
            </w:r>
            <w:r w:rsidRPr="00050C94">
              <w:rPr>
                <w:i/>
              </w:rPr>
              <w:t>Chaceon fenneri</w:t>
            </w:r>
            <w:r>
              <w:rPr>
                <w:i/>
              </w:rPr>
              <w:t xml:space="preserve"> </w:t>
            </w:r>
            <w:r>
              <w:t xml:space="preserve">(golden crab), </w:t>
            </w:r>
            <w:r w:rsidRPr="00050C94">
              <w:rPr>
                <w:i/>
              </w:rPr>
              <w:t>C. quinquedens</w:t>
            </w:r>
            <w:r>
              <w:rPr>
                <w:i/>
              </w:rPr>
              <w:t xml:space="preserve"> </w:t>
            </w:r>
            <w:r w:rsidR="00AD5111">
              <w:t>(red crab), and</w:t>
            </w:r>
            <w:r>
              <w:t xml:space="preserve"> royal red shrimp (</w:t>
            </w:r>
            <w:r w:rsidRPr="00E755F4">
              <w:rPr>
                <w:i/>
              </w:rPr>
              <w:t>Pleoticus robustus</w:t>
            </w:r>
            <w:r>
              <w:t>)</w:t>
            </w:r>
            <w:r w:rsidR="00AD5111">
              <w:t>—</w:t>
            </w:r>
            <w:r>
              <w:t xml:space="preserve">highlighted the importance of the area for </w:t>
            </w:r>
            <w:r w:rsidR="00AD5111">
              <w:t xml:space="preserve">these </w:t>
            </w:r>
            <w:r>
              <w:t xml:space="preserve">commercially-fished species. </w:t>
            </w:r>
            <w:r w:rsidR="00AD5111">
              <w:t>F</w:t>
            </w:r>
            <w:r>
              <w:t>ish species observed in the sedimented area</w:t>
            </w:r>
            <w:r w:rsidR="00AD5111">
              <w:t>s included</w:t>
            </w:r>
            <w:r>
              <w:t xml:space="preserve"> Congridae </w:t>
            </w:r>
            <w:r w:rsidR="00AD5111">
              <w:t xml:space="preserve">sp. </w:t>
            </w:r>
            <w:r>
              <w:t xml:space="preserve">eels, </w:t>
            </w:r>
            <w:r w:rsidRPr="00916AE1">
              <w:rPr>
                <w:i/>
              </w:rPr>
              <w:t>Nezumia</w:t>
            </w:r>
            <w:r>
              <w:t xml:space="preserve"> sp. rattails, Bythitidae sp.</w:t>
            </w:r>
            <w:r w:rsidR="00AD5111">
              <w:t xml:space="preserve"> cusk eels</w:t>
            </w:r>
            <w:r>
              <w:t xml:space="preserve">, </w:t>
            </w:r>
            <w:r>
              <w:rPr>
                <w:i/>
              </w:rPr>
              <w:t xml:space="preserve">Cyclothone </w:t>
            </w:r>
            <w:r>
              <w:t>sp.</w:t>
            </w:r>
            <w:r w:rsidR="00AD5111">
              <w:t xml:space="preserve"> </w:t>
            </w:r>
            <w:r w:rsidR="00AD5111">
              <w:lastRenderedPageBreak/>
              <w:t>birstlemouths</w:t>
            </w:r>
            <w:r>
              <w:t xml:space="preserve">, </w:t>
            </w:r>
            <w:r w:rsidRPr="00916AE1">
              <w:rPr>
                <w:i/>
              </w:rPr>
              <w:t>Aldrovandia</w:t>
            </w:r>
            <w:r>
              <w:t xml:space="preserve"> sp. halosaurs, and </w:t>
            </w:r>
            <w:r w:rsidRPr="00916AE1">
              <w:rPr>
                <w:i/>
              </w:rPr>
              <w:t>Bathypterois</w:t>
            </w:r>
            <w:r w:rsidR="00AD5111">
              <w:t xml:space="preserve"> sp. tripod fish</w:t>
            </w:r>
            <w:r>
              <w:t>. A highlight included a brief visit from a</w:t>
            </w:r>
            <w:r w:rsidR="00AD5111">
              <w:t xml:space="preserve"> </w:t>
            </w:r>
            <w:r>
              <w:t xml:space="preserve">hammerhead shark. </w:t>
            </w:r>
          </w:p>
          <w:p w14:paraId="4AA5D131" w14:textId="461C111E" w:rsidR="00EB04DE" w:rsidRDefault="00EB04DE" w:rsidP="00EB04D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The first escarpment </w:t>
            </w:r>
            <w:r w:rsidR="00AD5111">
              <w:t>consisted</w:t>
            </w:r>
            <w:r>
              <w:t xml:space="preserve"> of a lightly ferromanganese-encrusted carbonate, which hosted several species of bryozoans, octocorals with commensals (</w:t>
            </w:r>
            <w:r w:rsidRPr="008B3813">
              <w:rPr>
                <w:i/>
              </w:rPr>
              <w:t>Acanella</w:t>
            </w:r>
            <w:r>
              <w:t xml:space="preserve"> sp. isidids, </w:t>
            </w:r>
            <w:r w:rsidRPr="001A10AB">
              <w:rPr>
                <w:i/>
              </w:rPr>
              <w:t>Plumarella</w:t>
            </w:r>
            <w:r>
              <w:t xml:space="preserve"> sp. primnoids, Paramuricea sp. plexaurids</w:t>
            </w:r>
            <w:r w:rsidR="00AD5111">
              <w:t xml:space="preserve">, </w:t>
            </w:r>
            <w:r w:rsidR="00AD5111" w:rsidRPr="001A10AB">
              <w:rPr>
                <w:i/>
              </w:rPr>
              <w:t>Pseudoanthomastus</w:t>
            </w:r>
            <w:r w:rsidR="00AD5111">
              <w:t xml:space="preserve"> sp., and </w:t>
            </w:r>
            <w:r w:rsidR="00AD5111" w:rsidRPr="001A10AB">
              <w:rPr>
                <w:i/>
              </w:rPr>
              <w:t>Swiftia</w:t>
            </w:r>
            <w:r w:rsidR="00AD5111">
              <w:t xml:space="preserve"> sp.</w:t>
            </w:r>
            <w:r>
              <w:t>)</w:t>
            </w:r>
            <w:r w:rsidR="00AD5111">
              <w:t>;</w:t>
            </w:r>
            <w:r>
              <w:t xml:space="preserve"> black corals with commensals (</w:t>
            </w:r>
            <w:r w:rsidRPr="00E755F4">
              <w:rPr>
                <w:i/>
              </w:rPr>
              <w:t>Stichopathe</w:t>
            </w:r>
            <w:r>
              <w:t xml:space="preserve">s sp., </w:t>
            </w:r>
            <w:r w:rsidRPr="00E755F4">
              <w:rPr>
                <w:i/>
              </w:rPr>
              <w:t>Bathypathes</w:t>
            </w:r>
            <w:r>
              <w:t xml:space="preserve"> sp., </w:t>
            </w:r>
            <w:r w:rsidRPr="001A10AB">
              <w:rPr>
                <w:i/>
              </w:rPr>
              <w:t>Alternatipathes</w:t>
            </w:r>
            <w:r>
              <w:t xml:space="preserve"> sp.)</w:t>
            </w:r>
            <w:r w:rsidR="00AD5111">
              <w:t>;</w:t>
            </w:r>
            <w:r>
              <w:t xml:space="preserve"> zoanthids and demosponges (</w:t>
            </w:r>
            <w:r w:rsidRPr="001A10AB">
              <w:rPr>
                <w:i/>
              </w:rPr>
              <w:t>Polymastia</w:t>
            </w:r>
            <w:r>
              <w:t xml:space="preserve"> sp. and an unknown blue species). The hard substrate on this escarpment quickly transitioned into a sedimented slope. Several </w:t>
            </w:r>
            <w:r w:rsidRPr="00764E02">
              <w:rPr>
                <w:i/>
              </w:rPr>
              <w:t>Chondrocladia verticillata</w:t>
            </w:r>
            <w:r>
              <w:t xml:space="preserve"> cladorhizid sponges (a poorly known species in this area) and a potential new record for the area and new species, </w:t>
            </w:r>
            <w:r w:rsidRPr="00516C9B">
              <w:rPr>
                <w:i/>
              </w:rPr>
              <w:t>Abyssocladia</w:t>
            </w:r>
            <w:r>
              <w:t xml:space="preserve"> cladorhizid, were observed. </w:t>
            </w:r>
            <w:r w:rsidR="00AD5111">
              <w:t>Additional observations included</w:t>
            </w:r>
            <w:r>
              <w:t xml:space="preserve"> a small number</w:t>
            </w:r>
            <w:r w:rsidR="00AD5111">
              <w:t xml:space="preserve"> of cerianthid tube anemones, </w:t>
            </w:r>
            <w:r>
              <w:t xml:space="preserve">gonasterid seastar, potential beaked whale scour marks and two pieces of marine debris (a piece of canvas and a bag). </w:t>
            </w:r>
          </w:p>
          <w:p w14:paraId="56572862" w14:textId="2C82CAC3" w:rsidR="00EB04DE" w:rsidRPr="004B40E4" w:rsidRDefault="00AD5111" w:rsidP="00EB04D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I</w:t>
            </w:r>
            <w:r w:rsidR="00EB04DE">
              <w:t>ncreasing amounts of coral rubble</w:t>
            </w:r>
            <w:r>
              <w:t xml:space="preserve"> appeared upslope and</w:t>
            </w:r>
            <w:r w:rsidR="00EB04DE">
              <w:t xml:space="preserve"> transitioned into an area of sediment</w:t>
            </w:r>
            <w:r w:rsidR="00E87B9A">
              <w:t>-veneered</w:t>
            </w:r>
            <w:r w:rsidR="00EB04DE">
              <w:t xml:space="preserve"> hard substrate with small patches of dead </w:t>
            </w:r>
            <w:r w:rsidR="00EB04DE" w:rsidRPr="007E5594">
              <w:rPr>
                <w:i/>
              </w:rPr>
              <w:t>Lophelia</w:t>
            </w:r>
            <w:r w:rsidR="00EB04DE">
              <w:t xml:space="preserve"> sp. coral.  An increasing slope indicated the beginning of the second escarpment, which was inhabited by live patches of </w:t>
            </w:r>
            <w:r w:rsidR="00E87B9A">
              <w:t xml:space="preserve">the </w:t>
            </w:r>
            <w:r w:rsidR="00EB04DE" w:rsidRPr="00516C9B">
              <w:rPr>
                <w:i/>
              </w:rPr>
              <w:t>Lophelia</w:t>
            </w:r>
            <w:r w:rsidR="00E87B9A">
              <w:rPr>
                <w:i/>
              </w:rPr>
              <w:t xml:space="preserve"> pertusa</w:t>
            </w:r>
            <w:r w:rsidR="00EB04DE">
              <w:t xml:space="preserve"> (some with commensal eunicid</w:t>
            </w:r>
            <w:r w:rsidR="00985A2C">
              <w:t xml:space="preserve"> polychaete</w:t>
            </w:r>
            <w:r w:rsidR="00EB04DE">
              <w:t>s)</w:t>
            </w:r>
            <w:r w:rsidR="00E87B9A">
              <w:t xml:space="preserve"> and</w:t>
            </w:r>
            <w:r w:rsidR="00EB04DE">
              <w:t xml:space="preserve"> several colonies of </w:t>
            </w:r>
            <w:r w:rsidR="00EB04DE" w:rsidRPr="00516C9B">
              <w:rPr>
                <w:i/>
              </w:rPr>
              <w:t>Madrepora oculata</w:t>
            </w:r>
            <w:r w:rsidR="00EB04DE">
              <w:rPr>
                <w:i/>
              </w:rPr>
              <w:t xml:space="preserve">. </w:t>
            </w:r>
            <w:r w:rsidR="00E87B9A">
              <w:t>T</w:t>
            </w:r>
            <w:r w:rsidR="00EB04DE">
              <w:t>he community became more diverse and dense</w:t>
            </w:r>
            <w:r w:rsidR="00E87B9A">
              <w:t xml:space="preserve"> further upslope</w:t>
            </w:r>
            <w:r w:rsidR="005C7865">
              <w:t>,</w:t>
            </w:r>
            <w:r w:rsidR="00E87B9A">
              <w:t xml:space="preserve"> and</w:t>
            </w:r>
            <w:r w:rsidR="00EB04DE">
              <w:t xml:space="preserve"> also includ</w:t>
            </w:r>
            <w:r w:rsidR="00E87B9A">
              <w:t>ed</w:t>
            </w:r>
            <w:r w:rsidR="00EB04DE">
              <w:t xml:space="preserve"> </w:t>
            </w:r>
            <w:r w:rsidR="00EB04DE" w:rsidRPr="009316FE">
              <w:rPr>
                <w:i/>
              </w:rPr>
              <w:t>Acanthogorgia</w:t>
            </w:r>
            <w:r w:rsidR="00EB04DE">
              <w:t xml:space="preserve"> sp., </w:t>
            </w:r>
            <w:r w:rsidR="00EB04DE" w:rsidRPr="009316FE">
              <w:rPr>
                <w:i/>
              </w:rPr>
              <w:t xml:space="preserve">Paramuricea </w:t>
            </w:r>
            <w:r w:rsidR="00EB04DE">
              <w:t xml:space="preserve">sp., </w:t>
            </w:r>
            <w:r w:rsidR="00E87B9A">
              <w:t xml:space="preserve">and </w:t>
            </w:r>
            <w:r w:rsidR="00E87B9A" w:rsidRPr="009316FE">
              <w:rPr>
                <w:i/>
              </w:rPr>
              <w:t>Pseudoanthomastus</w:t>
            </w:r>
            <w:r w:rsidR="00E87B9A">
              <w:t xml:space="preserve"> sp. octocorals, and </w:t>
            </w:r>
            <w:r w:rsidR="00EB04DE">
              <w:t>solitary scleractinian cup corals</w:t>
            </w:r>
            <w:r w:rsidR="005C7865">
              <w:t>, m</w:t>
            </w:r>
            <w:r w:rsidR="00EB04DE">
              <w:t xml:space="preserve">any of </w:t>
            </w:r>
            <w:r w:rsidR="005C7865">
              <w:t>which</w:t>
            </w:r>
            <w:r w:rsidR="00EB04DE">
              <w:t xml:space="preserve"> hosted commensals (featherstars, shrimp, chirostylid squat lobsters, and polynoid polychaetes). </w:t>
            </w:r>
            <w:r w:rsidR="005C7865">
              <w:t xml:space="preserve">Additional organisms included </w:t>
            </w:r>
            <w:r w:rsidR="00EB04DE">
              <w:t>antipatharian black corals</w:t>
            </w:r>
            <w:r w:rsidR="005C7865">
              <w:t>,</w:t>
            </w:r>
            <w:r w:rsidR="00EB04DE">
              <w:t xml:space="preserve"> including </w:t>
            </w:r>
            <w:r w:rsidR="00EB04DE" w:rsidRPr="009316FE">
              <w:rPr>
                <w:i/>
              </w:rPr>
              <w:t>Stichopathes</w:t>
            </w:r>
            <w:r w:rsidR="00EB04DE">
              <w:t xml:space="preserve"> sp.</w:t>
            </w:r>
            <w:r w:rsidR="005C7865">
              <w:t>,</w:t>
            </w:r>
            <w:r w:rsidR="00EB04DE">
              <w:t xml:space="preserve"> a potentially new species of cladorhizid</w:t>
            </w:r>
            <w:r w:rsidR="005C7865">
              <w:t xml:space="preserve"> sponge</w:t>
            </w:r>
            <w:r w:rsidR="00EB04DE">
              <w:t xml:space="preserve">, several </w:t>
            </w:r>
            <w:r w:rsidR="00EB04DE" w:rsidRPr="004C5A99">
              <w:rPr>
                <w:i/>
              </w:rPr>
              <w:t>Saccocalyx</w:t>
            </w:r>
            <w:r w:rsidR="00EB04DE">
              <w:t xml:space="preserve"> hexactinellids, three white hake, and a “walking” octopus</w:t>
            </w:r>
            <w:r w:rsidR="005C7865">
              <w:t xml:space="preserve">, </w:t>
            </w:r>
            <w:r w:rsidR="005C7865" w:rsidRPr="005C7865">
              <w:rPr>
                <w:i/>
              </w:rPr>
              <w:t>Muusoctopus januarrii</w:t>
            </w:r>
            <w:r w:rsidR="00EB04DE">
              <w:t xml:space="preserve">. The geology along the upper edge of the second escarpment </w:t>
            </w:r>
            <w:r w:rsidR="005C7865">
              <w:t xml:space="preserve">was </w:t>
            </w:r>
            <w:r w:rsidR="00EB04DE">
              <w:t>particularly dramatic,</w:t>
            </w:r>
            <w:r w:rsidR="005C7865">
              <w:t xml:space="preserve"> and</w:t>
            </w:r>
            <w:r w:rsidR="00EB04DE">
              <w:t xml:space="preserve"> consist</w:t>
            </w:r>
            <w:r w:rsidR="005C7865">
              <w:t xml:space="preserve">ed </w:t>
            </w:r>
            <w:r w:rsidR="00EB04DE">
              <w:t xml:space="preserve">of several small walls of carbonate. </w:t>
            </w:r>
            <w:r w:rsidR="005C7865">
              <w:t>T</w:t>
            </w:r>
            <w:r w:rsidR="00EB04DE">
              <w:t>he local high of the escarpment (645 m) was a flat terrace predominantly inhabited by a high density of three species of black corals.</w:t>
            </w:r>
          </w:p>
          <w:p w14:paraId="75C5EAF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6457A327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C96CC3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Overall Map of the ROV Dive Area</w:t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DADFE1"/>
            <w:vAlign w:val="center"/>
          </w:tcPr>
          <w:p w14:paraId="4024F1A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333333"/>
                <w:sz w:val="20"/>
                <w:lang w:bidi="en-US"/>
              </w:rPr>
            </w:pPr>
            <w:r w:rsidRPr="0059665E">
              <w:rPr>
                <w:color w:val="333333"/>
                <w:sz w:val="20"/>
                <w:lang w:bidi="en-US"/>
              </w:rPr>
              <w:t>Close-up Map of Main Dive Site</w:t>
            </w:r>
          </w:p>
        </w:tc>
      </w:tr>
      <w:tr w:rsidR="00854EF5" w:rsidRPr="0059665E" w14:paraId="2D064052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111B094E" w14:textId="5A35ECC7" w:rsidR="00854EF5" w:rsidRPr="0059665E" w:rsidRDefault="00C91384" w:rsidP="00C0314A">
            <w:pPr>
              <w:pBdr>
                <w:between w:val="single" w:sz="4" w:space="1" w:color="667A85" w:themeColor="text1"/>
              </w:pBdr>
              <w:rPr>
                <w:b w:val="0"/>
                <w:color w:val="auto"/>
                <w:sz w:val="20"/>
                <w:szCs w:val="24"/>
              </w:rPr>
            </w:pPr>
            <w:r>
              <w:rPr>
                <w:noProof/>
                <w:color w:val="auto"/>
                <w:sz w:val="20"/>
                <w:szCs w:val="24"/>
              </w:rPr>
              <w:lastRenderedPageBreak/>
              <w:drawing>
                <wp:inline distT="0" distB="0" distL="0" distR="0" wp14:anchorId="1F94E428" wp14:editId="1D1C516C">
                  <wp:extent cx="2843784" cy="3685032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../HypackScreenGrabs/DIVE01_Hypack_wi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784" cy="3685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540ABA8" w14:textId="0505FEA0" w:rsidR="00854EF5" w:rsidRPr="0059665E" w:rsidRDefault="00C91384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135153" wp14:editId="0CB139BF">
                  <wp:extent cx="2947035" cy="2150978"/>
                  <wp:effectExtent l="0" t="0" r="0" b="8255"/>
                  <wp:docPr id="10" name="Picture 10" descr="../HypackScreenGrabs/DIVE01_Hypack_zo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../HypackScreenGrabs/DIVE01_Hypack_zo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674" cy="2151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bookmarkStart w:id="1" w:name="_GoBack"/>
        <w:bookmarkEnd w:id="1"/>
      </w:tr>
      <w:tr w:rsidR="00854EF5" w:rsidRPr="0059665E" w14:paraId="6516EF5E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DADFE1"/>
            <w:vAlign w:val="center"/>
          </w:tcPr>
          <w:p w14:paraId="63DE600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b w:val="0"/>
                <w:color w:val="333333"/>
                <w:sz w:val="20"/>
                <w:lang w:bidi="en-US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Representative Photos of the Dive</w:t>
            </w:r>
          </w:p>
        </w:tc>
      </w:tr>
      <w:tr w:rsidR="00854EF5" w:rsidRPr="0059665E" w14:paraId="41710A6D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3BE9C888" w14:textId="136EBB59" w:rsidR="00854EF5" w:rsidRPr="0059665E" w:rsidRDefault="00EE5A8A" w:rsidP="00C0314A">
            <w:pPr>
              <w:pBdr>
                <w:between w:val="single" w:sz="4" w:space="1" w:color="667A85" w:themeColor="text1"/>
              </w:pBdr>
              <w:rPr>
                <w:b w:val="0"/>
              </w:rPr>
            </w:pPr>
            <w:r w:rsidRPr="00EE5A8A">
              <w:rPr>
                <w:noProof/>
              </w:rPr>
              <w:drawing>
                <wp:inline distT="0" distB="0" distL="0" distR="0" wp14:anchorId="6FD1BD29" wp14:editId="447D3BDF">
                  <wp:extent cx="2819400" cy="194945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194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2BEEC04" w14:textId="3E7356AF" w:rsidR="00854EF5" w:rsidRPr="0059665E" w:rsidRDefault="00EE5A8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4E3BEC">
              <w:rPr>
                <w:b/>
                <w:noProof/>
              </w:rPr>
              <w:drawing>
                <wp:inline distT="0" distB="0" distL="0" distR="0" wp14:anchorId="69D151B6" wp14:editId="1E38A0AA">
                  <wp:extent cx="2819400" cy="211455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EF5" w:rsidRPr="0059665E" w14:paraId="327C9C4E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28A9E18C" w14:textId="560D3B67" w:rsidR="00854EF5" w:rsidRPr="00070CBE" w:rsidRDefault="00070CBE" w:rsidP="00070CBE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sz w:val="20"/>
                <w:szCs w:val="20"/>
              </w:rPr>
            </w:pPr>
            <w:r>
              <w:rPr>
                <w:b w:val="0"/>
                <w:color w:val="auto"/>
                <w:sz w:val="20"/>
                <w:szCs w:val="20"/>
              </w:rPr>
              <w:t>A c</w:t>
            </w:r>
            <w:r w:rsidRPr="00070CBE">
              <w:rPr>
                <w:b w:val="0"/>
                <w:color w:val="auto"/>
                <w:sz w:val="20"/>
                <w:szCs w:val="20"/>
              </w:rPr>
              <w:t xml:space="preserve">hirostylid squat lobster on a chiefly dead </w:t>
            </w:r>
            <w:r w:rsidRPr="00070CBE">
              <w:rPr>
                <w:b w:val="0"/>
                <w:i/>
                <w:color w:val="auto"/>
                <w:sz w:val="20"/>
                <w:szCs w:val="20"/>
              </w:rPr>
              <w:t xml:space="preserve">Paramuricea </w:t>
            </w:r>
            <w:r w:rsidRPr="00070CBE">
              <w:rPr>
                <w:b w:val="0"/>
                <w:color w:val="auto"/>
                <w:sz w:val="20"/>
                <w:szCs w:val="20"/>
              </w:rPr>
              <w:t>sp. fan mostly overgrown with a yellow colonial anemone (Zoanthidea)</w:t>
            </w:r>
            <w:r>
              <w:rPr>
                <w:b w:val="0"/>
                <w:color w:val="auto"/>
                <w:sz w:val="20"/>
                <w:szCs w:val="20"/>
              </w:rPr>
              <w:t>,</w:t>
            </w:r>
            <w:r w:rsidRPr="00070CBE">
              <w:rPr>
                <w:b w:val="0"/>
                <w:color w:val="auto"/>
                <w:sz w:val="20"/>
                <w:szCs w:val="20"/>
              </w:rPr>
              <w:t xml:space="preserve"> </w:t>
            </w:r>
            <w:r>
              <w:rPr>
                <w:b w:val="0"/>
                <w:color w:val="auto"/>
                <w:sz w:val="20"/>
                <w:szCs w:val="20"/>
              </w:rPr>
              <w:t xml:space="preserve">growing </w:t>
            </w:r>
            <w:r w:rsidRPr="00070CBE">
              <w:rPr>
                <w:b w:val="0"/>
                <w:color w:val="auto"/>
                <w:sz w:val="20"/>
                <w:szCs w:val="20"/>
              </w:rPr>
              <w:t>on a vertica</w:t>
            </w:r>
            <w:r>
              <w:rPr>
                <w:b w:val="0"/>
                <w:color w:val="auto"/>
                <w:sz w:val="20"/>
                <w:szCs w:val="20"/>
              </w:rPr>
              <w:t>l,</w:t>
            </w:r>
            <w:r w:rsidRPr="00070CBE">
              <w:rPr>
                <w:b w:val="0"/>
                <w:color w:val="auto"/>
                <w:sz w:val="20"/>
                <w:szCs w:val="20"/>
              </w:rPr>
              <w:t xml:space="preserve"> eroded face on the lower escarpment in 773.5 m.</w:t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3E8B8F" w14:textId="1805C147" w:rsidR="00854EF5" w:rsidRPr="0008511A" w:rsidRDefault="00EE5A8A" w:rsidP="00EE5A8A">
            <w:pPr>
              <w:pStyle w:val="Subtitle"/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0"/>
              </w:rPr>
            </w:pPr>
            <w:r w:rsidRPr="00EE5A8A">
              <w:rPr>
                <w:color w:val="auto"/>
                <w:sz w:val="20"/>
                <w:szCs w:val="20"/>
              </w:rPr>
              <w:t xml:space="preserve">A pair of blind lobsters, </w:t>
            </w:r>
            <w:r w:rsidRPr="00EE5A8A">
              <w:rPr>
                <w:i/>
                <w:color w:val="auto"/>
                <w:sz w:val="20"/>
                <w:szCs w:val="20"/>
              </w:rPr>
              <w:t>Acanthacaris caeca</w:t>
            </w:r>
            <w:r w:rsidRPr="00EE5A8A">
              <w:rPr>
                <w:color w:val="auto"/>
                <w:sz w:val="20"/>
                <w:szCs w:val="20"/>
              </w:rPr>
              <w:t>, at the entrance to their tunnel burrow on a muddy platform between escarpments in 722 m.</w:t>
            </w:r>
          </w:p>
        </w:tc>
      </w:tr>
      <w:tr w:rsidR="00C0314A" w:rsidRPr="0059665E" w14:paraId="50634ABA" w14:textId="77777777" w:rsidTr="00C031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71852E61" w14:textId="7DE47202" w:rsidR="00C0314A" w:rsidRPr="0059665E" w:rsidRDefault="00EE5A8A" w:rsidP="00C0314A">
            <w:pPr>
              <w:pStyle w:val="Subtitle"/>
              <w:pBdr>
                <w:between w:val="single" w:sz="4" w:space="1" w:color="667A85" w:themeColor="text1"/>
              </w:pBdr>
            </w:pPr>
            <w:r>
              <w:rPr>
                <w:noProof/>
              </w:rPr>
              <w:lastRenderedPageBreak/>
              <w:drawing>
                <wp:inline distT="0" distB="0" distL="0" distR="0" wp14:anchorId="3FF6A971" wp14:editId="74CF317C">
                  <wp:extent cx="2927410" cy="1645242"/>
                  <wp:effectExtent l="0" t="0" r="635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6066" cy="16557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1D513B79" w14:textId="4B3B1D6B" w:rsidR="00C0314A" w:rsidRPr="0059665E" w:rsidRDefault="00664CA7" w:rsidP="00C0314A">
            <w:pPr>
              <w:pStyle w:val="Subtitle"/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64CA7">
              <w:rPr>
                <w:noProof/>
              </w:rPr>
              <w:drawing>
                <wp:inline distT="0" distB="0" distL="0" distR="0" wp14:anchorId="72BAE64F" wp14:editId="6253B612">
                  <wp:extent cx="2879089" cy="1619488"/>
                  <wp:effectExtent l="0" t="0" r="0" b="0"/>
                  <wp:docPr id="15" name="Picture 15" descr="\\192.168.4.201\CruiseData\EX1711\Imagery\EX1711_DIVE01_20171130\EX1711_IMG_20171130T210409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192.168.4.201\CruiseData\EX1711\Imagery\EX1711_DIVE01_20171130\EX1711_IMG_20171130T210409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353" cy="1630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61B9ACD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0C369D23" w14:textId="10D0B035" w:rsidR="00C0314A" w:rsidRPr="00664CA7" w:rsidRDefault="00EE5A8A" w:rsidP="00A203B2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color w:val="auto"/>
                <w:sz w:val="20"/>
                <w:szCs w:val="20"/>
              </w:rPr>
            </w:pPr>
            <w:r w:rsidRPr="00EE5A8A">
              <w:rPr>
                <w:b w:val="0"/>
                <w:color w:val="auto"/>
                <w:sz w:val="20"/>
                <w:szCs w:val="20"/>
              </w:rPr>
              <w:t xml:space="preserve">ROV </w:t>
            </w:r>
            <w:r w:rsidRPr="005C7865">
              <w:rPr>
                <w:b w:val="0"/>
                <w:i/>
                <w:color w:val="auto"/>
                <w:sz w:val="20"/>
                <w:szCs w:val="20"/>
              </w:rPr>
              <w:t>Deep Discoverer</w:t>
            </w:r>
            <w:r w:rsidRPr="00EE5A8A">
              <w:rPr>
                <w:b w:val="0"/>
                <w:color w:val="auto"/>
                <w:sz w:val="20"/>
                <w:szCs w:val="20"/>
              </w:rPr>
              <w:t xml:space="preserve"> sampling on the steep second escarpment in 646 m. The stony coral, </w:t>
            </w:r>
            <w:r w:rsidRPr="00EE5A8A">
              <w:rPr>
                <w:b w:val="0"/>
                <w:i/>
                <w:color w:val="auto"/>
                <w:sz w:val="20"/>
                <w:szCs w:val="20"/>
              </w:rPr>
              <w:t>Madrepora oculata</w:t>
            </w:r>
            <w:r w:rsidRPr="00EE5A8A">
              <w:rPr>
                <w:b w:val="0"/>
                <w:color w:val="auto"/>
                <w:sz w:val="20"/>
                <w:szCs w:val="20"/>
              </w:rPr>
              <w:t xml:space="preserve"> (with commensal </w:t>
            </w:r>
            <w:r w:rsidRPr="00EE5A8A">
              <w:rPr>
                <w:b w:val="0"/>
                <w:i/>
                <w:color w:val="auto"/>
                <w:sz w:val="20"/>
                <w:szCs w:val="20"/>
              </w:rPr>
              <w:t>Eunice</w:t>
            </w:r>
            <w:r w:rsidRPr="00EE5A8A">
              <w:rPr>
                <w:b w:val="0"/>
                <w:color w:val="auto"/>
                <w:sz w:val="20"/>
                <w:szCs w:val="20"/>
              </w:rPr>
              <w:t xml:space="preserve"> sp.), collected here also included a new species of carnivorous sponge (</w:t>
            </w:r>
            <w:r w:rsidRPr="00EE5A8A">
              <w:rPr>
                <w:b w:val="0"/>
                <w:i/>
                <w:color w:val="auto"/>
                <w:sz w:val="20"/>
                <w:szCs w:val="20"/>
              </w:rPr>
              <w:t>Abyssocladia</w:t>
            </w:r>
            <w:r w:rsidRPr="00EE5A8A">
              <w:rPr>
                <w:b w:val="0"/>
                <w:color w:val="auto"/>
                <w:sz w:val="20"/>
                <w:szCs w:val="20"/>
              </w:rPr>
              <w:t xml:space="preserve"> sp.), chrysogorgiid, hydroids, ophiuroid, astrorhizacean foraminiferans, and a solitary coral.</w:t>
            </w: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2636F9D8" w14:textId="08EA0A98" w:rsidR="00C0314A" w:rsidRPr="00664CA7" w:rsidRDefault="00664CA7" w:rsidP="004E3BEC">
            <w:pPr>
              <w:pStyle w:val="Subtitle"/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0"/>
              </w:rPr>
            </w:pPr>
            <w:r w:rsidRPr="00664CA7">
              <w:rPr>
                <w:color w:val="auto"/>
                <w:sz w:val="20"/>
                <w:szCs w:val="20"/>
              </w:rPr>
              <w:t xml:space="preserve">Dead </w:t>
            </w:r>
            <w:r w:rsidRPr="00664CA7">
              <w:rPr>
                <w:i/>
                <w:color w:val="auto"/>
                <w:sz w:val="20"/>
                <w:szCs w:val="20"/>
              </w:rPr>
              <w:t>Illex</w:t>
            </w:r>
            <w:r w:rsidRPr="00664CA7">
              <w:rPr>
                <w:color w:val="auto"/>
                <w:sz w:val="20"/>
                <w:szCs w:val="20"/>
              </w:rPr>
              <w:t xml:space="preserve"> sp. (shortfin squid) </w:t>
            </w:r>
            <w:r>
              <w:rPr>
                <w:color w:val="auto"/>
                <w:sz w:val="20"/>
                <w:szCs w:val="20"/>
              </w:rPr>
              <w:t>in a fi</w:t>
            </w:r>
            <w:r w:rsidRPr="00664CA7">
              <w:rPr>
                <w:color w:val="auto"/>
                <w:sz w:val="20"/>
                <w:szCs w:val="20"/>
              </w:rPr>
              <w:t>eld of orange antipatharian corkscrew whips (</w:t>
            </w:r>
            <w:r w:rsidRPr="00664CA7">
              <w:rPr>
                <w:i/>
                <w:color w:val="auto"/>
                <w:sz w:val="20"/>
                <w:szCs w:val="20"/>
              </w:rPr>
              <w:t>Stichopathes</w:t>
            </w:r>
            <w:r w:rsidRPr="00664CA7">
              <w:rPr>
                <w:color w:val="auto"/>
                <w:sz w:val="20"/>
                <w:szCs w:val="20"/>
              </w:rPr>
              <w:t xml:space="preserve"> sp.) on a sediment-veneered pavement at the escarpment crest in </w:t>
            </w:r>
            <w:r w:rsidR="004E3BEC">
              <w:rPr>
                <w:color w:val="auto"/>
                <w:sz w:val="20"/>
                <w:szCs w:val="20"/>
              </w:rPr>
              <w:t>644</w:t>
            </w:r>
            <w:r w:rsidRPr="00664CA7">
              <w:rPr>
                <w:color w:val="auto"/>
                <w:sz w:val="20"/>
                <w:szCs w:val="20"/>
              </w:rPr>
              <w:t xml:space="preserve"> m. The large schools and scattered individual living squid (including some resting on the seafloor), and the numerous dead squid, all encountered throughout the dive, suggest that this was a mating aggregation with subsequent die-off.</w:t>
            </w:r>
          </w:p>
        </w:tc>
      </w:tr>
      <w:tr w:rsidR="00C0314A" w:rsidRPr="0059665E" w14:paraId="1198F41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0C0E8151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</w:pP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2383C7E9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C0314A" w:rsidRPr="0059665E" w14:paraId="7848DD3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33D7C90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sz w:val="20"/>
                <w:lang w:bidi="en-US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Samples Collected</w:t>
            </w:r>
          </w:p>
        </w:tc>
      </w:tr>
      <w:tr w:rsidR="00C0314A" w:rsidRPr="0059665E" w14:paraId="6710EE0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E5CBED0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color w:val="FFFFFF" w:themeColor="background1"/>
                <w:lang w:bidi="en-US"/>
              </w:rPr>
            </w:pPr>
            <w:r w:rsidRPr="0059665E">
              <w:rPr>
                <w:b w:val="0"/>
                <w:color w:val="FFFFFF" w:themeColor="background1"/>
                <w:lang w:bidi="en-US"/>
              </w:rPr>
              <w:t>Sample</w:t>
            </w:r>
          </w:p>
        </w:tc>
      </w:tr>
      <w:tr w:rsidR="00C0314A" w:rsidRPr="0059665E" w14:paraId="42EB4625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F8872C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00A8669C" w14:textId="6D10D703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EX1711_20171130T172531_D2_DIVE01_SPEC01BIO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7751D20" w14:textId="7AAD75DF" w:rsidR="00C0314A" w:rsidRPr="0059665E" w:rsidRDefault="00135D91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08945E6E" wp14:editId="3517762D">
                  <wp:extent cx="3011407" cy="1693497"/>
                  <wp:effectExtent l="0" t="0" r="0" b="2540"/>
                  <wp:docPr id="1" name="Picture 1" descr="X:\EX1711\Imagery\EX1711_DIVE01_20171130\EX1711_IMG_20171130T171159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X:\EX1711\Imagery\EX1711_DIVE01_20171130\EX1711_IMG_20171130T171159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110" cy="1696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3B8CE67A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6EEBF8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3564F9" w14:textId="2808CF0A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20171130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B6F6545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729066A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772AB1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5196F5C" w14:textId="74523AAE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172531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BD2017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83EEA7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8C04A0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3E4AB28" w14:textId="5D1D8384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790.0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6871BB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1477D95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0B5867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EF33ACD" w14:textId="54BA53AC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6.080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423823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62F6F894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7EA96B82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48E44C6" w14:textId="1EC8F088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LACE BRYOZOAN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0F1452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6229B9F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37AB38EE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3EB3E345" w14:textId="1DC04662" w:rsidR="00C0314A" w:rsidRPr="00C7552B" w:rsidRDefault="00414D1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C0314A" w:rsidRPr="0059665E" w14:paraId="7F5C61E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8B8D62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581898C" w14:textId="77777777" w:rsidR="00C0314A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0586B0A1" w14:textId="77777777" w:rsidR="00135D91" w:rsidRDefault="00135D91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75FCD3F5" w14:textId="77777777" w:rsidR="00135D91" w:rsidRPr="0059665E" w:rsidRDefault="00135D91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74ECEA34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623C29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0314A" w:rsidRPr="0059665E" w14:paraId="4812BE24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FE1B47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0D42E17" w14:textId="6D2CA925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EX1711_20171130T182054_D2_DIVE01_SPEC02BIO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6F8F66D" w14:textId="6B6DFCA0" w:rsidR="00C0314A" w:rsidRPr="0059665E" w:rsidRDefault="00135D91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50CB26DD" wp14:editId="1023144C">
                  <wp:extent cx="2866490" cy="1941815"/>
                  <wp:effectExtent l="0" t="0" r="0" b="1905"/>
                  <wp:docPr id="2" name="Picture 2" descr="X:\EX1711\Imagery\EX1711_DIVE01_20171130\EX1711_IMG_20171130T181205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X:\EX1711\Imagery\EX1711_DIVE01_20171130\EX1711_IMG_20171130T181205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869" cy="1942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C10FD30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2153F6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42D069D" w14:textId="70E6D24E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20171130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E638C7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BEB5D6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2CDDE4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D3FF7C" w14:textId="3B3D8A8B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182054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5FD27C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1B688D7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F69F72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F3C683E" w14:textId="6ECCD3FB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734.94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B77E5C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6E05135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2AC648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A98EF93" w14:textId="59AED483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6.12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82BA92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97B1624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53C39FBC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lastRenderedPageBreak/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2D3D2E1" w14:textId="31D268B4" w:rsidR="00C0314A" w:rsidRPr="00664CA7" w:rsidRDefault="00414D1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rFonts w:ascii="Calibri" w:hAnsi="Calibri" w:cs="Calibri"/>
                <w:color w:val="10253F"/>
                <w:sz w:val="22"/>
              </w:rPr>
              <w:t xml:space="preserve">carnivorous sponge </w:t>
            </w:r>
            <w:r w:rsidRPr="00664CA7">
              <w:rPr>
                <w:rFonts w:ascii="Calibri" w:hAnsi="Calibri" w:cs="Calibri"/>
                <w:i/>
                <w:color w:val="10253F"/>
                <w:sz w:val="22"/>
              </w:rPr>
              <w:t>Chondrocladia</w:t>
            </w:r>
            <w:r w:rsidR="00664CA7">
              <w:rPr>
                <w:rFonts w:ascii="Calibri" w:hAnsi="Calibri" w:cs="Calibri"/>
                <w:i/>
                <w:color w:val="10253F"/>
                <w:sz w:val="22"/>
              </w:rPr>
              <w:t xml:space="preserve"> </w:t>
            </w:r>
            <w:r w:rsidR="00664CA7">
              <w:rPr>
                <w:rFonts w:ascii="Calibri" w:hAnsi="Calibri" w:cs="Calibri"/>
                <w:color w:val="10253F"/>
                <w:sz w:val="22"/>
              </w:rPr>
              <w:t>sp.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34DC49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FDAD83F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420D3BA5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436D876E" w14:textId="77777777" w:rsidR="00C0314A" w:rsidRDefault="00414D1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Polynoidae</w:t>
            </w:r>
            <w:r>
              <w:rPr>
                <w:sz w:val="20"/>
                <w:lang w:bidi="en-US"/>
              </w:rPr>
              <w:t xml:space="preserve"> N=2</w:t>
            </w:r>
          </w:p>
          <w:p w14:paraId="10B5F73F" w14:textId="5D128C42" w:rsidR="00414D1B" w:rsidRPr="00C7552B" w:rsidRDefault="00414D1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Ophiuroidea</w:t>
            </w:r>
            <w:r>
              <w:rPr>
                <w:sz w:val="20"/>
                <w:lang w:bidi="en-US"/>
              </w:rPr>
              <w:t xml:space="preserve"> N=1</w:t>
            </w:r>
          </w:p>
        </w:tc>
      </w:tr>
      <w:tr w:rsidR="00C0314A" w:rsidRPr="0059665E" w14:paraId="00497D4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9A6B0BD" w14:textId="5BF1661E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AD74A4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53D509C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E58E85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bCs w:val="0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0314A" w:rsidRPr="0059665E" w14:paraId="75306329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EE4C87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9EA9D40" w14:textId="6E7556C3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EX1711_20171130T195641_D2_DIVE01_SPEC03BIO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89F5FF0" w14:textId="475D6B66" w:rsidR="00C0314A" w:rsidRPr="0059665E" w:rsidRDefault="00135D91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49D63F2E" wp14:editId="5007CE83">
                  <wp:extent cx="2763748" cy="1993187"/>
                  <wp:effectExtent l="0" t="0" r="0" b="7620"/>
                  <wp:docPr id="5" name="Picture 5" descr="X:\EX1711\Imagery\EX1711_DIVE01_20171130\EX1711_IMG_20171130T194932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X:\EX1711\Imagery\EX1711_DIVE01_20171130\EX1711_IMG_20171130T194932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30" cy="1992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lang w:bidi="en-US"/>
              </w:rPr>
              <w:t>p</w:t>
            </w:r>
          </w:p>
        </w:tc>
      </w:tr>
      <w:tr w:rsidR="00C0314A" w:rsidRPr="0059665E" w14:paraId="25E1A9F4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C59081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E983F48" w14:textId="157C455C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20171130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1C0A0B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111D7FD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D41AE9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BD38C21" w14:textId="7AF770B4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195641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DB3AD7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07FB9E42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497DC2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E4A1F3" w14:textId="5EAD3F2D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699.53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E25B772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84A5F0D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AF2F79B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611E6E7" w14:textId="7B849F6C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6.91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7D3ED7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B4F13EC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682D479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C2166B2" w14:textId="0C6C4ABE" w:rsidR="00C0314A" w:rsidRPr="0059665E" w:rsidRDefault="00414D1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14D1B">
              <w:rPr>
                <w:sz w:val="20"/>
                <w:lang w:bidi="en-US"/>
              </w:rPr>
              <w:t>black coral</w:t>
            </w:r>
            <w:r w:rsidR="00664CA7">
              <w:rPr>
                <w:sz w:val="20"/>
                <w:lang w:bidi="en-US"/>
              </w:rPr>
              <w:t xml:space="preserve"> (Antipatharia)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6D7C8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81D3CEF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63BC0625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3F44A93C" w14:textId="1440CAF9" w:rsidR="00C0314A" w:rsidRPr="00C7552B" w:rsidRDefault="00414D1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C0314A" w:rsidRPr="0059665E" w14:paraId="41A90398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4B78A5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044276B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5457D78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0BFBC24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bCs w:val="0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0314A" w:rsidRPr="0059665E" w14:paraId="3015EA2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8F464C8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62CB2778" w14:textId="66E521FB" w:rsidR="00C0314A" w:rsidRPr="0059665E" w:rsidRDefault="00F14DB1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EX1711_20171130T201106_D2_DIVE01_SPEC04BIO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6B60621" w14:textId="69FF90F3" w:rsidR="00C0314A" w:rsidRPr="0059665E" w:rsidRDefault="00135D91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476D131C" wp14:editId="5356143C">
                  <wp:extent cx="2680983" cy="1507680"/>
                  <wp:effectExtent l="0" t="0" r="5080" b="0"/>
                  <wp:docPr id="6" name="Picture 6" descr="X:\EX1711\Imagery\EX1711_DIVE01_20171130\EX1711_IMG_20171130T200536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X:\EX1711\Imagery\EX1711_DIVE01_20171130\EX1711_IMG_20171130T200536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1202" cy="1507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54F9BCA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3C546B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236C52D" w14:textId="517A0ED9" w:rsidR="00C0314A" w:rsidRPr="0059665E" w:rsidRDefault="00F14DB1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20171130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A37425D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59842714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BC74ED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827CDAA" w14:textId="68F8971F" w:rsidR="00C0314A" w:rsidRPr="0059665E" w:rsidRDefault="00F14DB1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201106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A09EAD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BAF2839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DDC21B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105BE66" w14:textId="26B16845" w:rsidR="00C0314A" w:rsidRPr="0059665E" w:rsidRDefault="00F14DB1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692.49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46617E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03F3891F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9A6D47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032D20C" w14:textId="5A2B64E5" w:rsidR="00C0314A" w:rsidRPr="0059665E" w:rsidRDefault="00F14DB1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6.92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8B0DBF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35F377B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30E01D7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D62DDA" w14:textId="6640C5EC" w:rsidR="00C0314A" w:rsidRPr="0059665E" w:rsidRDefault="00F14DB1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 xml:space="preserve">purple </w:t>
            </w:r>
            <w:r w:rsidRPr="00664CA7">
              <w:rPr>
                <w:i/>
                <w:sz w:val="20"/>
                <w:lang w:bidi="en-US"/>
              </w:rPr>
              <w:t>Acanthogorgia</w:t>
            </w:r>
            <w:r w:rsidRPr="00F14DB1">
              <w:rPr>
                <w:sz w:val="20"/>
                <w:lang w:bidi="en-US"/>
              </w:rPr>
              <w:t xml:space="preserve"> coral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3A9C7B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CBD7F16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66E04385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448B3D5A" w14:textId="5DF5D250" w:rsidR="00C0314A" w:rsidRPr="00C7552B" w:rsidRDefault="00F14DB1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C0314A" w:rsidRPr="0059665E" w14:paraId="37A4E023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CC13D3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C56591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F14DB1" w:rsidRPr="0059665E" w14:paraId="4250A0C5" w14:textId="77777777" w:rsidTr="0061789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4B923038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rPr>
                <w:b w:val="0"/>
                <w:bCs w:val="0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F14DB1" w:rsidRPr="0059665E" w14:paraId="5D30D504" w14:textId="77777777" w:rsidTr="0061789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shd w:val="clear" w:color="auto" w:fill="DADFE1"/>
            <w:vAlign w:val="center"/>
          </w:tcPr>
          <w:p w14:paraId="2A3489E6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shd w:val="clear" w:color="auto" w:fill="auto"/>
            <w:vAlign w:val="center"/>
          </w:tcPr>
          <w:p w14:paraId="3C9AF859" w14:textId="12B2F33C" w:rsidR="00F14DB1" w:rsidRPr="0059665E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EX1711_20171130T203543_D2_DIVE01_SPEC05BIO</w:t>
            </w:r>
          </w:p>
        </w:tc>
        <w:tc>
          <w:tcPr>
            <w:tcW w:w="4770" w:type="dxa"/>
            <w:gridSpan w:val="3"/>
            <w:vMerge w:val="restart"/>
            <w:shd w:val="clear" w:color="auto" w:fill="auto"/>
            <w:vAlign w:val="center"/>
          </w:tcPr>
          <w:p w14:paraId="2036463A" w14:textId="31FB67C9" w:rsidR="00F14DB1" w:rsidRPr="0059665E" w:rsidRDefault="00135D91" w:rsidP="00617895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6C6AA51E" wp14:editId="4100A55B">
                  <wp:extent cx="3051034" cy="1715784"/>
                  <wp:effectExtent l="0" t="0" r="0" b="0"/>
                  <wp:docPr id="7" name="Picture 7" descr="X:\EX1711\Imagery\EX1711_DIVE01_20171130\EX1711_IMG_20171130T202550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X:\EX1711\Imagery\EX1711_DIVE01_20171130\EX1711_IMG_20171130T202550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5606" cy="1718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4DB1" w:rsidRPr="0059665E" w14:paraId="6C224A2B" w14:textId="77777777" w:rsidTr="0061789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shd w:val="clear" w:color="auto" w:fill="DADFE1"/>
            <w:vAlign w:val="center"/>
          </w:tcPr>
          <w:p w14:paraId="3568F244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shd w:val="clear" w:color="auto" w:fill="auto"/>
            <w:vAlign w:val="center"/>
          </w:tcPr>
          <w:p w14:paraId="1622DF31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20171130</w:t>
            </w:r>
          </w:p>
        </w:tc>
        <w:tc>
          <w:tcPr>
            <w:tcW w:w="4770" w:type="dxa"/>
            <w:gridSpan w:val="3"/>
            <w:vMerge/>
            <w:shd w:val="clear" w:color="auto" w:fill="auto"/>
            <w:vAlign w:val="center"/>
          </w:tcPr>
          <w:p w14:paraId="52D90F06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F14DB1" w:rsidRPr="0059665E" w14:paraId="7454378F" w14:textId="77777777" w:rsidTr="0061789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shd w:val="clear" w:color="auto" w:fill="DADFE1"/>
            <w:vAlign w:val="center"/>
          </w:tcPr>
          <w:p w14:paraId="7A845086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shd w:val="clear" w:color="auto" w:fill="auto"/>
            <w:vAlign w:val="center"/>
          </w:tcPr>
          <w:p w14:paraId="41121D17" w14:textId="40DCA07F" w:rsidR="00F14DB1" w:rsidRPr="0059665E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203543</w:t>
            </w:r>
          </w:p>
        </w:tc>
        <w:tc>
          <w:tcPr>
            <w:tcW w:w="4770" w:type="dxa"/>
            <w:gridSpan w:val="3"/>
            <w:vMerge/>
            <w:shd w:val="clear" w:color="auto" w:fill="auto"/>
            <w:vAlign w:val="center"/>
          </w:tcPr>
          <w:p w14:paraId="6EF2D14C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F14DB1" w:rsidRPr="0059665E" w14:paraId="3C38DF0D" w14:textId="77777777" w:rsidTr="0061789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shd w:val="clear" w:color="auto" w:fill="DADFE1"/>
            <w:vAlign w:val="center"/>
          </w:tcPr>
          <w:p w14:paraId="5DE458D1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shd w:val="clear" w:color="auto" w:fill="auto"/>
            <w:vAlign w:val="center"/>
          </w:tcPr>
          <w:p w14:paraId="1C302B1C" w14:textId="1ADA1879" w:rsidR="00F14DB1" w:rsidRPr="0059665E" w:rsidRDefault="00F14DB1" w:rsidP="0061789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676.37</w:t>
            </w:r>
          </w:p>
        </w:tc>
        <w:tc>
          <w:tcPr>
            <w:tcW w:w="4770" w:type="dxa"/>
            <w:gridSpan w:val="3"/>
            <w:vMerge/>
            <w:shd w:val="clear" w:color="auto" w:fill="auto"/>
            <w:vAlign w:val="center"/>
          </w:tcPr>
          <w:p w14:paraId="7EF29B33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F14DB1" w:rsidRPr="0059665E" w14:paraId="6FA7A5B9" w14:textId="77777777" w:rsidTr="0061789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shd w:val="clear" w:color="auto" w:fill="DADFE1"/>
            <w:vAlign w:val="center"/>
          </w:tcPr>
          <w:p w14:paraId="6CD1C25F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shd w:val="clear" w:color="auto" w:fill="auto"/>
            <w:vAlign w:val="center"/>
          </w:tcPr>
          <w:p w14:paraId="461AAFBF" w14:textId="11D2CBFD" w:rsidR="00F14DB1" w:rsidRPr="0059665E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6.95</w:t>
            </w:r>
          </w:p>
        </w:tc>
        <w:tc>
          <w:tcPr>
            <w:tcW w:w="4770" w:type="dxa"/>
            <w:gridSpan w:val="3"/>
            <w:vMerge/>
            <w:shd w:val="clear" w:color="auto" w:fill="auto"/>
            <w:vAlign w:val="center"/>
          </w:tcPr>
          <w:p w14:paraId="08D5082F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F14DB1" w:rsidRPr="0059665E" w14:paraId="31B32BA5" w14:textId="77777777" w:rsidTr="0061789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</w:tcBorders>
            <w:shd w:val="clear" w:color="auto" w:fill="DADFE1"/>
            <w:vAlign w:val="center"/>
          </w:tcPr>
          <w:p w14:paraId="0D8DA252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lastRenderedPageBreak/>
              <w:t>Field ID(s)</w:t>
            </w:r>
          </w:p>
        </w:tc>
        <w:tc>
          <w:tcPr>
            <w:tcW w:w="2880" w:type="dxa"/>
            <w:gridSpan w:val="2"/>
            <w:shd w:val="clear" w:color="auto" w:fill="auto"/>
            <w:vAlign w:val="center"/>
          </w:tcPr>
          <w:p w14:paraId="0D98DDDD" w14:textId="52CC8854" w:rsidR="00F14DB1" w:rsidRPr="0059665E" w:rsidRDefault="00F14DB1" w:rsidP="0061789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Cladorhizidae sponge</w:t>
            </w:r>
          </w:p>
        </w:tc>
        <w:tc>
          <w:tcPr>
            <w:tcW w:w="4770" w:type="dxa"/>
            <w:gridSpan w:val="3"/>
            <w:vMerge/>
            <w:shd w:val="clear" w:color="auto" w:fill="auto"/>
            <w:vAlign w:val="center"/>
          </w:tcPr>
          <w:p w14:paraId="3C8411FF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F14DB1" w:rsidRPr="00C7552B" w14:paraId="29502EBA" w14:textId="77777777" w:rsidTr="0061789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419E21C6" w14:textId="77777777" w:rsidR="00F14DB1" w:rsidRPr="00C7552B" w:rsidRDefault="00F14DB1" w:rsidP="00617895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15D21652" w14:textId="3703B5E6" w:rsidR="00F14DB1" w:rsidRPr="00664CA7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i/>
                <w:sz w:val="20"/>
                <w:lang w:bidi="en-US"/>
              </w:rPr>
            </w:pPr>
            <w:r w:rsidRPr="00664CA7">
              <w:rPr>
                <w:i/>
                <w:sz w:val="20"/>
                <w:lang w:bidi="en-US"/>
              </w:rPr>
              <w:t>Madrepora</w:t>
            </w:r>
            <w:r w:rsidR="00664CA7">
              <w:rPr>
                <w:i/>
                <w:sz w:val="20"/>
                <w:lang w:bidi="en-US"/>
              </w:rPr>
              <w:t xml:space="preserve"> oculata</w:t>
            </w:r>
          </w:p>
          <w:p w14:paraId="2E68679E" w14:textId="77777777" w:rsidR="00F14DB1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Ophiuroidea</w:t>
            </w:r>
          </w:p>
          <w:p w14:paraId="0B9BA874" w14:textId="77777777" w:rsidR="00F14DB1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Demospongiae pink sponge</w:t>
            </w:r>
          </w:p>
          <w:p w14:paraId="3E52D805" w14:textId="77777777" w:rsidR="00F14DB1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664CA7">
              <w:rPr>
                <w:i/>
                <w:sz w:val="20"/>
                <w:lang w:bidi="en-US"/>
              </w:rPr>
              <w:t>Bathypsammia</w:t>
            </w:r>
            <w:r w:rsidRPr="00F14DB1">
              <w:rPr>
                <w:sz w:val="20"/>
                <w:lang w:bidi="en-US"/>
              </w:rPr>
              <w:t xml:space="preserve"> ? Orange cup coral</w:t>
            </w:r>
          </w:p>
          <w:p w14:paraId="33116C24" w14:textId="41E88107" w:rsidR="00F14DB1" w:rsidRPr="00664CA7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664CA7">
              <w:rPr>
                <w:i/>
                <w:sz w:val="20"/>
                <w:lang w:bidi="en-US"/>
              </w:rPr>
              <w:t>Eunice</w:t>
            </w:r>
            <w:r w:rsidR="00664CA7">
              <w:rPr>
                <w:i/>
                <w:sz w:val="20"/>
                <w:lang w:bidi="en-US"/>
              </w:rPr>
              <w:t xml:space="preserve"> </w:t>
            </w:r>
            <w:r w:rsidR="00664CA7">
              <w:rPr>
                <w:sz w:val="20"/>
                <w:lang w:bidi="en-US"/>
              </w:rPr>
              <w:t>sp.</w:t>
            </w:r>
          </w:p>
          <w:p w14:paraId="38D21342" w14:textId="711A1B18" w:rsidR="00F14DB1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Astrorhizacea</w:t>
            </w:r>
            <w:r w:rsidR="00664CA7">
              <w:rPr>
                <w:sz w:val="20"/>
                <w:lang w:bidi="en-US"/>
              </w:rPr>
              <w:t>n foraminiferan</w:t>
            </w:r>
          </w:p>
          <w:p w14:paraId="1C20F2C1" w14:textId="77777777" w:rsidR="00F14DB1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Hydroid</w:t>
            </w:r>
          </w:p>
          <w:p w14:paraId="6A8271AF" w14:textId="41E918B1" w:rsidR="00F14DB1" w:rsidRPr="00C7552B" w:rsidRDefault="00F14DB1" w:rsidP="0061789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F14DB1">
              <w:rPr>
                <w:sz w:val="20"/>
                <w:lang w:bidi="en-US"/>
              </w:rPr>
              <w:t>Chrysogorgiidae ?</w:t>
            </w:r>
          </w:p>
        </w:tc>
      </w:tr>
      <w:tr w:rsidR="00F14DB1" w:rsidRPr="0059665E" w14:paraId="635E8466" w14:textId="77777777" w:rsidTr="0061789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shd w:val="clear" w:color="auto" w:fill="DADFE1"/>
            <w:vAlign w:val="center"/>
          </w:tcPr>
          <w:p w14:paraId="041D5B7B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shd w:val="clear" w:color="auto" w:fill="auto"/>
            <w:vAlign w:val="center"/>
          </w:tcPr>
          <w:p w14:paraId="754B4337" w14:textId="77777777" w:rsidR="00F14DB1" w:rsidRPr="0059665E" w:rsidRDefault="00F14DB1" w:rsidP="0061789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</w:tbl>
    <w:p w14:paraId="4BF6867C" w14:textId="77777777" w:rsidR="00F14DB1" w:rsidRDefault="00F14DB1" w:rsidP="00C0314A">
      <w:pPr>
        <w:pStyle w:val="Heading1"/>
      </w:pPr>
    </w:p>
    <w:p w14:paraId="4B376034" w14:textId="77777777" w:rsidR="00A52AFC" w:rsidRDefault="00A52AFC" w:rsidP="00C0314A">
      <w:pPr>
        <w:pStyle w:val="Heading1"/>
      </w:pPr>
      <w:r w:rsidRPr="001D67EE">
        <w:t>Please direct inquiries to:</w:t>
      </w:r>
    </w:p>
    <w:p w14:paraId="2ED21182" w14:textId="77777777" w:rsidR="00F14DB1" w:rsidRPr="00F14DB1" w:rsidRDefault="00F14DB1" w:rsidP="00F14DB1"/>
    <w:p w14:paraId="26727B4A" w14:textId="77777777" w:rsidR="00A52AFC" w:rsidRPr="00A529D6" w:rsidRDefault="00A52AFC" w:rsidP="00C0314A">
      <w:r>
        <w:t>NOAA Office of Ocean Exploration &amp; Research</w:t>
      </w:r>
      <w:r>
        <w:br/>
        <w:t>1315 East-West Highway (SSMC3 10th Floor)</w:t>
      </w:r>
      <w:r>
        <w:br/>
        <w:t>Silver Spring, MD 20910</w:t>
      </w:r>
      <w:r>
        <w:br/>
        <w:t>(301) 734-1014</w:t>
      </w:r>
    </w:p>
    <w:p w14:paraId="10F09BE7" w14:textId="77777777" w:rsidR="00A52AFC" w:rsidRPr="00BF5955" w:rsidRDefault="00A52AFC" w:rsidP="00C0314A"/>
    <w:p w14:paraId="7999B479" w14:textId="77777777" w:rsidR="00BF5955" w:rsidRPr="00BF5955" w:rsidRDefault="00BF5955" w:rsidP="00C0314A">
      <w:pPr>
        <w:pStyle w:val="Title"/>
      </w:pPr>
    </w:p>
    <w:sectPr w:rsidR="00BF5955" w:rsidRPr="00BF5955" w:rsidSect="001337AB">
      <w:footerReference w:type="default" r:id="rId19"/>
      <w:headerReference w:type="first" r:id="rId20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3E2C46E" w14:textId="77777777" w:rsidR="007A0C38" w:rsidRDefault="007A0C38" w:rsidP="009C2ED4">
      <w:pPr>
        <w:spacing w:after="0" w:line="240" w:lineRule="auto"/>
      </w:pPr>
      <w:r>
        <w:separator/>
      </w:r>
    </w:p>
  </w:endnote>
  <w:endnote w:type="continuationSeparator" w:id="0">
    <w:p w14:paraId="5716C244" w14:textId="77777777" w:rsidR="007A0C38" w:rsidRDefault="007A0C38" w:rsidP="009C2E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2AE0740" w14:textId="77777777" w:rsidR="009C2ED4" w:rsidRDefault="00A529D6" w:rsidP="00A529D6">
    <w:pPr>
      <w:pStyle w:val="Footer"/>
      <w:jc w:val="center"/>
    </w:pPr>
    <w:r w:rsidRPr="00A529D6">
      <w:rPr>
        <w:noProof/>
      </w:rPr>
      <w:drawing>
        <wp:anchor distT="0" distB="0" distL="114300" distR="114300" simplePos="0" relativeHeight="251672576" behindDoc="0" locked="0" layoutInCell="1" allowOverlap="1" wp14:anchorId="131861BA" wp14:editId="2969DDC2">
          <wp:simplePos x="0" y="0"/>
          <wp:positionH relativeFrom="column">
            <wp:posOffset>19050</wp:posOffset>
          </wp:positionH>
          <wp:positionV relativeFrom="paragraph">
            <wp:posOffset>-61595</wp:posOffset>
          </wp:positionV>
          <wp:extent cx="1733550" cy="505561"/>
          <wp:effectExtent l="0" t="0" r="0" b="889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a-oer-blue.eps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33550" cy="50556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5D6D365D" wp14:editId="41CB744A">
              <wp:simplePos x="0" y="0"/>
              <wp:positionH relativeFrom="column">
                <wp:posOffset>5452110</wp:posOffset>
              </wp:positionH>
              <wp:positionV relativeFrom="paragraph">
                <wp:posOffset>-23495</wp:posOffset>
              </wp:positionV>
              <wp:extent cx="549910" cy="419735"/>
              <wp:effectExtent l="0" t="0" r="0" b="0"/>
              <wp:wrapNone/>
              <wp:docPr id="3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9910" cy="41973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1068F53" w14:textId="2175249C" w:rsidR="00A529D6" w:rsidRDefault="00E677F8" w:rsidP="00A529D6">
                          <w:pPr>
                            <w:pStyle w:val="Footer"/>
                            <w:jc w:val="right"/>
                          </w:pPr>
                          <w:sdt>
                            <w:sdtPr>
                              <w:id w:val="1816905280"/>
                              <w:docPartObj>
                                <w:docPartGallery w:val="Page Numbers (Bottom of Page)"/>
                                <w:docPartUnique/>
                              </w:docPartObj>
                            </w:sdtPr>
                            <w:sdtEndPr>
                              <w:rPr>
                                <w:noProof/>
                              </w:rPr>
                            </w:sdtEndPr>
                            <w:sdtContent>
                              <w:r w:rsidR="00A529D6">
                                <w:fldChar w:fldCharType="begin"/>
                              </w:r>
                              <w:r w:rsidR="00A529D6">
                                <w:instrText xml:space="preserve"> PAGE   \* MERGEFORMAT </w:instrText>
                              </w:r>
                              <w:r w:rsidR="00A529D6"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9</w:t>
                              </w:r>
                              <w:r w:rsidR="00A529D6">
                                <w:rPr>
                                  <w:noProof/>
                                </w:rPr>
                                <w:fldChar w:fldCharType="end"/>
                              </w:r>
                            </w:sdtContent>
                          </w:sdt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D6D365D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429.3pt;margin-top:-1.85pt;width:43.3pt;height:33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" filled="f" stroked="f">
              <v:textbox>
                <w:txbxContent>
                  <w:p w14:paraId="01068F53" w14:textId="2175249C" w:rsidR="00A529D6" w:rsidRDefault="00E677F8" w:rsidP="00A529D6">
                    <w:pPr>
                      <w:pStyle w:val="Footer"/>
                      <w:jc w:val="right"/>
                    </w:pPr>
                    <w:sdt>
                      <w:sdtPr>
                        <w:id w:val="1816905280"/>
                        <w:docPartObj>
                          <w:docPartGallery w:val="Page Numbers (Bottom of Page)"/>
                          <w:docPartUnique/>
                        </w:docPartObj>
                      </w:sdtPr>
                      <w:sdtEndPr>
                        <w:rPr>
                          <w:noProof/>
                        </w:rPr>
                      </w:sdtEndPr>
                      <w:sdtContent>
                        <w:r w:rsidR="00A529D6">
                          <w:fldChar w:fldCharType="begin"/>
                        </w:r>
                        <w:r w:rsidR="00A529D6">
                          <w:instrText xml:space="preserve"> PAGE   \* MERGEFORMAT </w:instrText>
                        </w:r>
                        <w:r w:rsidR="00A529D6">
                          <w:fldChar w:fldCharType="separate"/>
                        </w:r>
                        <w:r>
                          <w:rPr>
                            <w:noProof/>
                          </w:rPr>
                          <w:t>9</w:t>
                        </w:r>
                        <w:r w:rsidR="00A529D6">
                          <w:rPr>
                            <w:noProof/>
                          </w:rPr>
                          <w:fldChar w:fldCharType="end"/>
                        </w:r>
                      </w:sdtContent>
                    </w:sdt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431B6A8" w14:textId="77777777" w:rsidR="007A0C38" w:rsidRDefault="007A0C38" w:rsidP="009C2ED4">
      <w:pPr>
        <w:spacing w:after="0" w:line="240" w:lineRule="auto"/>
      </w:pPr>
      <w:r>
        <w:separator/>
      </w:r>
    </w:p>
  </w:footnote>
  <w:footnote w:type="continuationSeparator" w:id="0">
    <w:p w14:paraId="5E46A162" w14:textId="77777777" w:rsidR="007A0C38" w:rsidRDefault="007A0C38" w:rsidP="009C2E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375EAEE" w14:textId="77777777" w:rsidR="00A529D6" w:rsidRDefault="007924BD">
    <w:pPr>
      <w:pStyle w:val="Header"/>
    </w:pPr>
    <w:r w:rsidRPr="00A529D6">
      <w:rPr>
        <w:noProof/>
      </w:rPr>
      <w:drawing>
        <wp:anchor distT="0" distB="0" distL="114300" distR="114300" simplePos="0" relativeHeight="251663360" behindDoc="0" locked="0" layoutInCell="1" allowOverlap="1" wp14:anchorId="353900F1" wp14:editId="66E5F105">
          <wp:simplePos x="0" y="0"/>
          <wp:positionH relativeFrom="column">
            <wp:posOffset>25400</wp:posOffset>
          </wp:positionH>
          <wp:positionV relativeFrom="paragraph">
            <wp:posOffset>-192372</wp:posOffset>
          </wp:positionV>
          <wp:extent cx="2879488" cy="839755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a-oer-blue.eps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79488" cy="8397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A529D6"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1E5C33FF" wp14:editId="524375AF">
              <wp:simplePos x="0" y="0"/>
              <wp:positionH relativeFrom="column">
                <wp:posOffset>-914400</wp:posOffset>
              </wp:positionH>
              <wp:positionV relativeFrom="margin">
                <wp:posOffset>-1371600</wp:posOffset>
              </wp:positionV>
              <wp:extent cx="7772400" cy="1371600"/>
              <wp:effectExtent l="0" t="0" r="0" b="0"/>
              <wp:wrapTopAndBottom/>
              <wp:docPr id="3" name="Rectangl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2400" cy="1371600"/>
                      </a:xfrm>
                      <a:prstGeom prst="rect">
                        <a:avLst/>
                      </a:prstGeom>
                      <a:solidFill>
                        <a:srgbClr val="0085CA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4F335E0" id="Rectangle 3" o:spid="_x0000_s1026" style="position:absolute;margin-left:-1in;margin-top:-108pt;width:612pt;height:10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" fillcolor="#0085ca" stroked="f" strokeweight="2pt">
              <w10:wrap type="topAndBottom" anchory="margin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2AFC"/>
    <w:rsid w:val="00013491"/>
    <w:rsid w:val="00070CBE"/>
    <w:rsid w:val="00074ED1"/>
    <w:rsid w:val="0008511A"/>
    <w:rsid w:val="000872BC"/>
    <w:rsid w:val="000A7183"/>
    <w:rsid w:val="001337AB"/>
    <w:rsid w:val="00135D91"/>
    <w:rsid w:val="00181E22"/>
    <w:rsid w:val="001B6B86"/>
    <w:rsid w:val="0020303A"/>
    <w:rsid w:val="002211DB"/>
    <w:rsid w:val="00253193"/>
    <w:rsid w:val="002D198E"/>
    <w:rsid w:val="002E6028"/>
    <w:rsid w:val="002E618F"/>
    <w:rsid w:val="003926A8"/>
    <w:rsid w:val="00396AA0"/>
    <w:rsid w:val="003E4CC5"/>
    <w:rsid w:val="00414D1B"/>
    <w:rsid w:val="004876BA"/>
    <w:rsid w:val="004E3BEC"/>
    <w:rsid w:val="005035F4"/>
    <w:rsid w:val="00544D30"/>
    <w:rsid w:val="00561BE0"/>
    <w:rsid w:val="0059665E"/>
    <w:rsid w:val="005A5399"/>
    <w:rsid w:val="005C7865"/>
    <w:rsid w:val="005E14EB"/>
    <w:rsid w:val="00664CA7"/>
    <w:rsid w:val="006A1A3B"/>
    <w:rsid w:val="006A251F"/>
    <w:rsid w:val="006A6094"/>
    <w:rsid w:val="006D0BFF"/>
    <w:rsid w:val="007009C2"/>
    <w:rsid w:val="00717EE9"/>
    <w:rsid w:val="007638FC"/>
    <w:rsid w:val="00766FA9"/>
    <w:rsid w:val="00791D67"/>
    <w:rsid w:val="007924BD"/>
    <w:rsid w:val="007A0C38"/>
    <w:rsid w:val="007E5DD3"/>
    <w:rsid w:val="008435A6"/>
    <w:rsid w:val="00854EF5"/>
    <w:rsid w:val="0090449E"/>
    <w:rsid w:val="00985A2C"/>
    <w:rsid w:val="009C2ED4"/>
    <w:rsid w:val="009F10BA"/>
    <w:rsid w:val="00A03E65"/>
    <w:rsid w:val="00A203B2"/>
    <w:rsid w:val="00A529D6"/>
    <w:rsid w:val="00A52AFC"/>
    <w:rsid w:val="00AB53FD"/>
    <w:rsid w:val="00AD5111"/>
    <w:rsid w:val="00B403C5"/>
    <w:rsid w:val="00B53DFD"/>
    <w:rsid w:val="00BA5C1A"/>
    <w:rsid w:val="00BB28AC"/>
    <w:rsid w:val="00BE1C56"/>
    <w:rsid w:val="00BF5955"/>
    <w:rsid w:val="00C0314A"/>
    <w:rsid w:val="00C41100"/>
    <w:rsid w:val="00C7552B"/>
    <w:rsid w:val="00C91384"/>
    <w:rsid w:val="00CC563C"/>
    <w:rsid w:val="00CE1859"/>
    <w:rsid w:val="00CE416C"/>
    <w:rsid w:val="00D301C7"/>
    <w:rsid w:val="00D5471F"/>
    <w:rsid w:val="00E4711A"/>
    <w:rsid w:val="00E677F8"/>
    <w:rsid w:val="00E87B9A"/>
    <w:rsid w:val="00EB04DE"/>
    <w:rsid w:val="00EC6FEE"/>
    <w:rsid w:val="00EE5A8A"/>
    <w:rsid w:val="00F14DB1"/>
    <w:rsid w:val="00F5094C"/>
    <w:rsid w:val="00FA7287"/>
    <w:rsid w:val="00FC1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0DAE761B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52AFC"/>
    <w:rPr>
      <w:color w:val="000000"/>
      <w:sz w:val="24"/>
    </w:rPr>
  </w:style>
  <w:style w:type="paragraph" w:styleId="Heading1">
    <w:name w:val="heading 1"/>
    <w:aliases w:val="Heading"/>
    <w:basedOn w:val="Normal"/>
    <w:next w:val="Normal"/>
    <w:link w:val="Heading1Char"/>
    <w:uiPriority w:val="9"/>
    <w:qFormat/>
    <w:rsid w:val="007638F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Cs/>
      <w:color w:val="001489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rsid w:val="00E4711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Cs/>
      <w:color w:val="2A5877" w:themeColor="accent1"/>
      <w:sz w:val="28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C2E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C2ED4"/>
  </w:style>
  <w:style w:type="paragraph" w:styleId="Footer">
    <w:name w:val="footer"/>
    <w:basedOn w:val="Normal"/>
    <w:link w:val="FooterChar"/>
    <w:uiPriority w:val="99"/>
    <w:unhideWhenUsed/>
    <w:rsid w:val="009C2E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C2ED4"/>
  </w:style>
  <w:style w:type="paragraph" w:styleId="BalloonText">
    <w:name w:val="Balloon Text"/>
    <w:basedOn w:val="Normal"/>
    <w:link w:val="BalloonTextChar"/>
    <w:uiPriority w:val="99"/>
    <w:semiHidden/>
    <w:unhideWhenUsed/>
    <w:rsid w:val="009C2E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2ED4"/>
    <w:rPr>
      <w:rFonts w:ascii="Tahoma" w:hAnsi="Tahoma" w:cs="Tahoma"/>
      <w:sz w:val="16"/>
      <w:szCs w:val="16"/>
    </w:rPr>
  </w:style>
  <w:style w:type="character" w:customStyle="1" w:styleId="Heading1Char">
    <w:name w:val="Heading 1 Char"/>
    <w:aliases w:val="Heading Char"/>
    <w:basedOn w:val="DefaultParagraphFont"/>
    <w:link w:val="Heading1"/>
    <w:uiPriority w:val="9"/>
    <w:rsid w:val="007638FC"/>
    <w:rPr>
      <w:rFonts w:asciiTheme="majorHAnsi" w:eastAsiaTheme="majorEastAsia" w:hAnsiTheme="majorHAnsi" w:cstheme="majorBidi"/>
      <w:bCs/>
      <w:color w:val="001489"/>
      <w:sz w:val="28"/>
      <w:szCs w:val="28"/>
    </w:rPr>
  </w:style>
  <w:style w:type="paragraph" w:styleId="Title">
    <w:name w:val="Title"/>
    <w:basedOn w:val="Normal"/>
    <w:next w:val="Normal"/>
    <w:link w:val="TitleChar"/>
    <w:uiPriority w:val="10"/>
    <w:qFormat/>
    <w:rsid w:val="00BF5955"/>
    <w:pPr>
      <w:spacing w:after="300" w:line="240" w:lineRule="auto"/>
      <w:contextualSpacing/>
    </w:pPr>
    <w:rPr>
      <w:rFonts w:asciiTheme="majorHAnsi" w:eastAsiaTheme="majorEastAsia" w:hAnsiTheme="majorHAnsi" w:cstheme="majorBidi"/>
      <w:color w:val="001489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BF5955"/>
    <w:rPr>
      <w:rFonts w:asciiTheme="majorHAnsi" w:eastAsiaTheme="majorEastAsia" w:hAnsiTheme="majorHAnsi" w:cstheme="majorBidi"/>
      <w:color w:val="001489"/>
      <w:spacing w:val="5"/>
      <w:kern w:val="28"/>
      <w:sz w:val="52"/>
      <w:szCs w:val="5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4711A"/>
    <w:rPr>
      <w:rFonts w:asciiTheme="majorHAnsi" w:eastAsiaTheme="majorEastAsia" w:hAnsiTheme="majorHAnsi" w:cstheme="majorBidi"/>
      <w:bCs/>
      <w:color w:val="2A5877" w:themeColor="accent1"/>
      <w:sz w:val="28"/>
      <w:szCs w:val="2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638FC"/>
    <w:pPr>
      <w:numPr>
        <w:ilvl w:val="1"/>
      </w:numPr>
    </w:pPr>
    <w:rPr>
      <w:rFonts w:ascii="Calibri" w:eastAsiaTheme="majorEastAsia" w:hAnsi="Calibri" w:cstheme="majorBidi"/>
      <w:iCs/>
      <w:color w:val="0085CA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7638FC"/>
    <w:rPr>
      <w:rFonts w:ascii="Calibri" w:eastAsiaTheme="majorEastAsia" w:hAnsi="Calibri" w:cstheme="majorBidi"/>
      <w:iCs/>
      <w:color w:val="0085CA"/>
      <w:sz w:val="24"/>
      <w:szCs w:val="24"/>
    </w:rPr>
  </w:style>
  <w:style w:type="paragraph" w:styleId="NoSpacing">
    <w:name w:val="No Spacing"/>
    <w:link w:val="NoSpacingChar"/>
    <w:uiPriority w:val="1"/>
    <w:rsid w:val="00E4711A"/>
    <w:pPr>
      <w:spacing w:after="0" w:line="240" w:lineRule="auto"/>
    </w:pPr>
    <w:rPr>
      <w:rFonts w:ascii="Calibri Light" w:hAnsi="Calibri Light"/>
      <w:color w:val="667A85"/>
      <w:sz w:val="24"/>
    </w:rPr>
  </w:style>
  <w:style w:type="paragraph" w:customStyle="1" w:styleId="OERStyle">
    <w:name w:val="OER Style"/>
    <w:basedOn w:val="NoSpacing"/>
    <w:link w:val="OERStyleChar"/>
    <w:rsid w:val="00E4711A"/>
  </w:style>
  <w:style w:type="character" w:customStyle="1" w:styleId="NoSpacingChar">
    <w:name w:val="No Spacing Char"/>
    <w:basedOn w:val="DefaultParagraphFont"/>
    <w:link w:val="NoSpacing"/>
    <w:uiPriority w:val="1"/>
    <w:rsid w:val="00E4711A"/>
    <w:rPr>
      <w:rFonts w:ascii="Calibri Light" w:hAnsi="Calibri Light"/>
      <w:color w:val="667A85"/>
      <w:sz w:val="24"/>
    </w:rPr>
  </w:style>
  <w:style w:type="character" w:customStyle="1" w:styleId="OERStyleChar">
    <w:name w:val="OER Style Char"/>
    <w:basedOn w:val="NoSpacingChar"/>
    <w:link w:val="OERStyle"/>
    <w:rsid w:val="00E4711A"/>
    <w:rPr>
      <w:rFonts w:ascii="Calibri Light" w:hAnsi="Calibri Light"/>
      <w:color w:val="667A85"/>
      <w:sz w:val="24"/>
    </w:rPr>
  </w:style>
  <w:style w:type="paragraph" w:styleId="Quote">
    <w:name w:val="Quote"/>
    <w:basedOn w:val="Normal"/>
    <w:next w:val="Normal"/>
    <w:link w:val="QuoteChar"/>
    <w:uiPriority w:val="29"/>
    <w:qFormat/>
    <w:rsid w:val="00BF5955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BF5955"/>
    <w:rPr>
      <w:i/>
      <w:iCs/>
      <w:color w:val="333333"/>
      <w:sz w:val="24"/>
    </w:rPr>
  </w:style>
  <w:style w:type="character" w:styleId="Strong">
    <w:name w:val="Strong"/>
    <w:basedOn w:val="DefaultParagraphFont"/>
    <w:uiPriority w:val="22"/>
    <w:qFormat/>
    <w:rsid w:val="00BF5955"/>
    <w:rPr>
      <w:rFonts w:asciiTheme="minorHAnsi" w:hAnsiTheme="minorHAnsi"/>
      <w:b/>
      <w:bCs/>
      <w:color w:val="333333"/>
      <w:sz w:val="24"/>
    </w:rPr>
  </w:style>
  <w:style w:type="paragraph" w:styleId="IntenseQuote">
    <w:name w:val="Intense Quote"/>
    <w:basedOn w:val="Normal"/>
    <w:next w:val="Normal"/>
    <w:link w:val="IntenseQuoteChar"/>
    <w:uiPriority w:val="30"/>
    <w:rsid w:val="00E4711A"/>
    <w:pPr>
      <w:pBdr>
        <w:bottom w:val="single" w:sz="4" w:space="4" w:color="2A5877" w:themeColor="accent1"/>
      </w:pBdr>
      <w:spacing w:before="200" w:after="280"/>
      <w:ind w:left="936" w:right="936"/>
    </w:pPr>
    <w:rPr>
      <w:b/>
      <w:bCs/>
      <w:i/>
      <w:iCs/>
      <w:color w:val="2A5877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4711A"/>
    <w:rPr>
      <w:b/>
      <w:bCs/>
      <w:i/>
      <w:iCs/>
      <w:color w:val="2A5877" w:themeColor="accent1"/>
      <w:sz w:val="24"/>
    </w:rPr>
  </w:style>
  <w:style w:type="character" w:styleId="SubtleReference">
    <w:name w:val="Subtle Reference"/>
    <w:basedOn w:val="DefaultParagraphFont"/>
    <w:uiPriority w:val="31"/>
    <w:rsid w:val="00E4711A"/>
    <w:rPr>
      <w:smallCaps/>
      <w:color w:val="0078A9" w:themeColor="accent2"/>
      <w:u w:val="single"/>
    </w:rPr>
  </w:style>
  <w:style w:type="table" w:customStyle="1" w:styleId="MediumShading1-Accent11">
    <w:name w:val="Medium Shading 1 - Accent 11"/>
    <w:basedOn w:val="TableNormal"/>
    <w:next w:val="MediumShading1-Accent1"/>
    <w:uiPriority w:val="63"/>
    <w:rsid w:val="00A52AFC"/>
    <w:pPr>
      <w:widowControl w:val="0"/>
      <w:spacing w:after="0" w:line="240" w:lineRule="auto"/>
    </w:p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A52AFC"/>
    <w:pPr>
      <w:spacing w:after="0" w:line="240" w:lineRule="auto"/>
    </w:pPr>
    <w:tblPr>
      <w:tblStyleRowBandSize w:val="1"/>
      <w:tblStyleColBandSize w:val="1"/>
      <w:tblBorders>
        <w:top w:val="single" w:sz="8" w:space="0" w:color="4187B7" w:themeColor="accent1" w:themeTint="BF"/>
        <w:left w:val="single" w:sz="8" w:space="0" w:color="4187B7" w:themeColor="accent1" w:themeTint="BF"/>
        <w:bottom w:val="single" w:sz="8" w:space="0" w:color="4187B7" w:themeColor="accent1" w:themeTint="BF"/>
        <w:right w:val="single" w:sz="8" w:space="0" w:color="4187B7" w:themeColor="accent1" w:themeTint="BF"/>
        <w:insideH w:val="single" w:sz="8" w:space="0" w:color="4187B7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187B7" w:themeColor="accent1" w:themeTint="BF"/>
          <w:left w:val="single" w:sz="8" w:space="0" w:color="4187B7" w:themeColor="accent1" w:themeTint="BF"/>
          <w:bottom w:val="single" w:sz="8" w:space="0" w:color="4187B7" w:themeColor="accent1" w:themeTint="BF"/>
          <w:right w:val="single" w:sz="8" w:space="0" w:color="4187B7" w:themeColor="accent1" w:themeTint="BF"/>
          <w:insideH w:val="nil"/>
          <w:insideV w:val="nil"/>
        </w:tcBorders>
        <w:shd w:val="clear" w:color="auto" w:fill="2A58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187B7" w:themeColor="accent1" w:themeTint="BF"/>
          <w:left w:val="single" w:sz="8" w:space="0" w:color="4187B7" w:themeColor="accent1" w:themeTint="BF"/>
          <w:bottom w:val="single" w:sz="8" w:space="0" w:color="4187B7" w:themeColor="accent1" w:themeTint="BF"/>
          <w:right w:val="single" w:sz="8" w:space="0" w:color="4187B7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D7E8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FD7E8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567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286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652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16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7547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07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402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39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26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07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840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0062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6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112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27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555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839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823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310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023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51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888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4397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27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303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2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19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8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003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376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62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980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274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684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21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603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60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72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624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62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148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78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4091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207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3992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058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25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5774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054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2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2035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100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514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220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53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49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14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6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005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007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3893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76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61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651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31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55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576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568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095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8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7226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08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3453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38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85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20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6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5367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89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342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04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5917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035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041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954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37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710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090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402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575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71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537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04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7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865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9515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405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3520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772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7628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5243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204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981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7179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3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140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985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75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77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3758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4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509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76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229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2455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48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26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683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305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9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03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18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39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971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332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68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022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86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656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3311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070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14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004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940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910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97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0097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4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072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153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7589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050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965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803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76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483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29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447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emf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atthew.king\Documents\Art%20Assets\Word\OER-Word-Template-With-Cover-Page.dotx" TargetMode="External"/></Relationships>
</file>

<file path=word/theme/theme1.xml><?xml version="1.0" encoding="utf-8"?>
<a:theme xmlns:a="http://schemas.openxmlformats.org/drawingml/2006/main" name="Office Theme">
  <a:themeElements>
    <a:clrScheme name="Custom 1">
      <a:dk1>
        <a:srgbClr val="667A85"/>
      </a:dk1>
      <a:lt1>
        <a:sysClr val="window" lastClr="FFFFFF"/>
      </a:lt1>
      <a:dk2>
        <a:srgbClr val="667A85"/>
      </a:dk2>
      <a:lt2>
        <a:srgbClr val="E3EBEA"/>
      </a:lt2>
      <a:accent1>
        <a:srgbClr val="2A5877"/>
      </a:accent1>
      <a:accent2>
        <a:srgbClr val="0078A9"/>
      </a:accent2>
      <a:accent3>
        <a:srgbClr val="7F7F7F"/>
      </a:accent3>
      <a:accent4>
        <a:srgbClr val="17365D"/>
      </a:accent4>
      <a:accent5>
        <a:srgbClr val="BFBFBF"/>
      </a:accent5>
      <a:accent6>
        <a:srgbClr val="548DD4"/>
      </a:accent6>
      <a:hlink>
        <a:srgbClr val="0078A9"/>
      </a:hlink>
      <a:folHlink>
        <a:srgbClr val="0078A9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CE6649-92BF-4398-81E4-4EE0F4CE1B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OER-Word-Template-With-Cover-Page.dotx</Template>
  <TotalTime>3</TotalTime>
  <Pages>9</Pages>
  <Words>1588</Words>
  <Characters>9053</Characters>
  <Application>Microsoft Office Word</Application>
  <DocSecurity>0</DocSecurity>
  <Lines>75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NOAA</Company>
  <LinksUpToDate>false</LinksUpToDate>
  <CharactersWithSpaces>10620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Matthew King</dc:creator>
  <cp:lastModifiedBy>Denise Gordon</cp:lastModifiedBy>
  <cp:revision>3</cp:revision>
  <dcterms:created xsi:type="dcterms:W3CDTF">2018-02-09T17:17:00Z</dcterms:created>
  <dcterms:modified xsi:type="dcterms:W3CDTF">2018-03-28T12:37:00Z</dcterms:modified>
</cp:coreProperties>
</file>