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7ACFF" w14:textId="77777777" w:rsidR="006A587A" w:rsidRDefault="006A587A" w:rsidP="006A587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667A85"/>
          <w:left w:val="single" w:sz="6" w:space="0" w:color="667A85"/>
          <w:bottom w:val="single" w:sz="6" w:space="0" w:color="667A85"/>
          <w:right w:val="single" w:sz="6" w:space="0" w:color="667A85"/>
          <w:insideH w:val="single" w:sz="6" w:space="0" w:color="667A85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720"/>
        <w:gridCol w:w="2160"/>
        <w:gridCol w:w="150"/>
        <w:gridCol w:w="2310"/>
        <w:gridCol w:w="2310"/>
      </w:tblGrid>
      <w:tr w:rsidR="006A587A" w:rsidRPr="006A587A" w14:paraId="262C778E" w14:textId="77777777" w:rsidTr="00CA5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31946D28" w14:textId="77777777" w:rsidR="006A587A" w:rsidRPr="006A587A" w:rsidRDefault="006A587A" w:rsidP="006A587A">
            <w:pPr>
              <w:rPr>
                <w:sz w:val="20"/>
              </w:rPr>
            </w:pPr>
            <w:r w:rsidRPr="006A587A">
              <w:rPr>
                <w:color w:val="FFFFFF" w:themeColor="background1"/>
              </w:rPr>
              <w:t xml:space="preserve">Dive </w:t>
            </w:r>
            <w:r>
              <w:rPr>
                <w:color w:val="FFFFFF" w:themeColor="background1"/>
              </w:rPr>
              <w:t>Information</w:t>
            </w:r>
          </w:p>
        </w:tc>
      </w:tr>
      <w:tr w:rsidR="006A4C78" w:rsidRPr="006A587A" w14:paraId="03028330" w14:textId="77777777" w:rsidTr="006A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F34084" w14:textId="77777777" w:rsidR="006A4C78" w:rsidRPr="00675DF0" w:rsidRDefault="006A4C78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Dive Map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8FED372" w14:textId="3CCC385E" w:rsidR="006A4C78" w:rsidRPr="006A587A" w:rsidRDefault="00EB78E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9B4272" wp14:editId="376A6A29">
                  <wp:extent cx="4254500" cy="5052060"/>
                  <wp:effectExtent l="0" t="0" r="1270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4-19 at 9.58.54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50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7A" w:rsidRPr="006A587A" w14:paraId="46D24E45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6F7E34" w14:textId="77777777" w:rsidR="006A587A" w:rsidRPr="00675DF0" w:rsidRDefault="006A587A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Site Name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493DBC" w14:textId="6478E391" w:rsidR="006A587A" w:rsidRPr="006A587A" w:rsidRDefault="008042C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Titov</w:t>
            </w:r>
            <w:proofErr w:type="spellEnd"/>
            <w:r>
              <w:rPr>
                <w:sz w:val="20"/>
              </w:rPr>
              <w:t xml:space="preserve"> 2</w:t>
            </w:r>
          </w:p>
        </w:tc>
      </w:tr>
      <w:tr w:rsidR="006A587A" w:rsidRPr="006A587A" w14:paraId="3C73E07B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117DB1" w14:textId="77777777" w:rsidR="006A587A" w:rsidRPr="006A587A" w:rsidRDefault="000B7225" w:rsidP="000B7225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Expedition Coordinator(s)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0FB3DB" w14:textId="2175C966" w:rsidR="006A587A" w:rsidRPr="006A587A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Brian RC Kennedy</w:t>
            </w:r>
            <w:r w:rsidR="009E3723">
              <w:rPr>
                <w:sz w:val="20"/>
              </w:rPr>
              <w:t xml:space="preserve">, Nick </w:t>
            </w:r>
            <w:proofErr w:type="spellStart"/>
            <w:r w:rsidR="009E3723">
              <w:rPr>
                <w:sz w:val="20"/>
              </w:rPr>
              <w:t>Pawlenko</w:t>
            </w:r>
            <w:proofErr w:type="spellEnd"/>
          </w:p>
        </w:tc>
      </w:tr>
      <w:tr w:rsidR="006A587A" w:rsidRPr="006A587A" w14:paraId="02C2E81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4779557" w14:textId="77777777" w:rsidR="006A587A" w:rsidRPr="00675DF0" w:rsidRDefault="000B7225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ROV Lead(s)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AA90F76" w14:textId="36CBDBDD" w:rsidR="006A587A" w:rsidRPr="006A587A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B8497D">
              <w:rPr>
                <w:sz w:val="20"/>
              </w:rPr>
              <w:t xml:space="preserve">Karl </w:t>
            </w:r>
            <w:proofErr w:type="spellStart"/>
            <w:r w:rsidRPr="00B8497D">
              <w:rPr>
                <w:sz w:val="20"/>
              </w:rPr>
              <w:t>McLetchie</w:t>
            </w:r>
            <w:proofErr w:type="spellEnd"/>
          </w:p>
        </w:tc>
      </w:tr>
      <w:tr w:rsidR="006A587A" w:rsidRPr="006A587A" w14:paraId="4AB69001" w14:textId="77777777" w:rsidTr="00B84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A4E0250" w14:textId="77777777" w:rsidR="006A587A" w:rsidRPr="006A587A" w:rsidRDefault="006A587A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Science Team Lead(s)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BB6FA2" w14:textId="52CFADD2" w:rsidR="006A587A" w:rsidRPr="006A587A" w:rsidRDefault="00B8497D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Amanda Demopoulos and Steven </w:t>
            </w:r>
            <w:proofErr w:type="spellStart"/>
            <w:r>
              <w:rPr>
                <w:sz w:val="20"/>
              </w:rPr>
              <w:t>A</w:t>
            </w:r>
            <w:r w:rsidRPr="00B8497D">
              <w:rPr>
                <w:sz w:val="20"/>
              </w:rPr>
              <w:t>uscavitch</w:t>
            </w:r>
            <w:proofErr w:type="spellEnd"/>
          </w:p>
        </w:tc>
      </w:tr>
      <w:tr w:rsidR="006A587A" w:rsidRPr="006A587A" w14:paraId="5033AAD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BF5226" w14:textId="77777777" w:rsidR="006A587A" w:rsidRPr="006A587A" w:rsidRDefault="006A587A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General Area Descriptor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F6933" w14:textId="1B9173BD" w:rsidR="006A587A" w:rsidRPr="006A587A" w:rsidRDefault="008042C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Pacific Remote Islands Marine National Monument </w:t>
            </w:r>
          </w:p>
        </w:tc>
      </w:tr>
      <w:tr w:rsidR="00675DF0" w:rsidRPr="006A587A" w14:paraId="3A9F94BF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692E91E3" w14:textId="77777777" w:rsidR="00675DF0" w:rsidRPr="00675DF0" w:rsidRDefault="00675DF0" w:rsidP="00675DF0">
            <w:pPr>
              <w:rPr>
                <w:rStyle w:val="Strong"/>
              </w:rPr>
            </w:pPr>
            <w:r w:rsidRPr="00675DF0">
              <w:rPr>
                <w:color w:val="FFFFFF" w:themeColor="background1"/>
              </w:rPr>
              <w:t>ROV Dive Name</w:t>
            </w:r>
          </w:p>
        </w:tc>
      </w:tr>
      <w:tr w:rsidR="00675DF0" w:rsidRPr="006A587A" w14:paraId="38F95DA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1A30B7" w14:textId="77777777" w:rsidR="00675DF0" w:rsidRPr="00675DF0" w:rsidRDefault="00675DF0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Cru</w:t>
            </w:r>
            <w:r>
              <w:rPr>
                <w:sz w:val="20"/>
              </w:rPr>
              <w:t>i</w:t>
            </w:r>
            <w:r w:rsidRPr="00675DF0">
              <w:rPr>
                <w:sz w:val="20"/>
              </w:rPr>
              <w:t>se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2CBA156" w14:textId="00D6E291" w:rsidR="00675DF0" w:rsidRPr="002338E0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EX-17</w:t>
            </w:r>
            <w:r w:rsidR="000B7225">
              <w:rPr>
                <w:sz w:val="20"/>
              </w:rPr>
              <w:t>-0</w:t>
            </w:r>
            <w:r>
              <w:rPr>
                <w:sz w:val="20"/>
              </w:rPr>
              <w:t>3</w:t>
            </w:r>
          </w:p>
        </w:tc>
      </w:tr>
      <w:tr w:rsidR="00675DF0" w:rsidRPr="006A587A" w14:paraId="22539654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8B6BDF" w14:textId="77777777" w:rsidR="00675DF0" w:rsidRPr="00675DF0" w:rsidRDefault="00675DF0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lastRenderedPageBreak/>
              <w:t>Leg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B6226D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75DF0" w:rsidRPr="006A587A" w14:paraId="720AB7B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BBAC930" w14:textId="77777777" w:rsidR="00675DF0" w:rsidRPr="00675DF0" w:rsidRDefault="00675DF0" w:rsidP="002338E0">
            <w:pPr>
              <w:jc w:val="right"/>
              <w:rPr>
                <w:sz w:val="20"/>
              </w:rPr>
            </w:pPr>
            <w:r w:rsidRPr="00675DF0">
              <w:rPr>
                <w:sz w:val="20"/>
              </w:rPr>
              <w:t>Dive Number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7C52AE0" w14:textId="3611D082" w:rsidR="00675DF0" w:rsidRPr="002338E0" w:rsidRDefault="008042C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675DF0" w:rsidRPr="00675DF0" w14:paraId="5FA310E6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036568D" w14:textId="77777777" w:rsidR="00675DF0" w:rsidRPr="00675DF0" w:rsidRDefault="00675DF0" w:rsidP="009731DA">
            <w:pPr>
              <w:rPr>
                <w:rStyle w:val="Strong"/>
              </w:rPr>
            </w:pPr>
            <w:r>
              <w:rPr>
                <w:color w:val="FFFFFF" w:themeColor="background1"/>
              </w:rPr>
              <w:t>Equipment Deployed</w:t>
            </w:r>
          </w:p>
        </w:tc>
      </w:tr>
      <w:tr w:rsidR="00675DF0" w:rsidRPr="006A587A" w14:paraId="1959EC3C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CC31CE" w14:textId="77777777" w:rsidR="00675DF0" w:rsidRPr="00675DF0" w:rsidRDefault="00675DF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ROV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9F750A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 (D2)</w:t>
            </w:r>
          </w:p>
        </w:tc>
      </w:tr>
      <w:tr w:rsidR="00675DF0" w:rsidRPr="006A587A" w14:paraId="52FE4805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9C866FB" w14:textId="77777777" w:rsidR="00675DF0" w:rsidRPr="00675DF0" w:rsidRDefault="00675DF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Camera Platform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82372F8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Seirios</w:t>
            </w:r>
          </w:p>
        </w:tc>
      </w:tr>
      <w:tr w:rsidR="002338E0" w:rsidRPr="006A587A" w14:paraId="5B1C2FCF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 w:val="restart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01DBCF0" w14:textId="77777777" w:rsidR="002338E0" w:rsidRPr="00675DF0" w:rsidRDefault="002338E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ROV Measurements</w:t>
            </w:r>
          </w:p>
        </w:tc>
        <w:bookmarkStart w:id="0" w:name="Check1"/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FE603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bookmarkEnd w:id="0"/>
            <w:r>
              <w:rPr>
                <w:sz w:val="20"/>
              </w:rPr>
              <w:t xml:space="preserve"> </w:t>
            </w:r>
            <w:r w:rsidRPr="002338E0">
              <w:rPr>
                <w:sz w:val="20"/>
              </w:rPr>
              <w:t>CTD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62E92AC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Depth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3BD957A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Altitude</w:t>
            </w:r>
          </w:p>
        </w:tc>
      </w:tr>
      <w:tr w:rsidR="002338E0" w:rsidRPr="006A587A" w14:paraId="7F357536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62F6FB" w14:textId="77777777" w:rsidR="002338E0" w:rsidRPr="00675DF0" w:rsidRDefault="002338E0" w:rsidP="002338E0">
            <w:pPr>
              <w:jc w:val="right"/>
              <w:rPr>
                <w:sz w:val="20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6A9F2C4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Scanning Sonar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0D3458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USBL Position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41E732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Heading</w:t>
            </w:r>
          </w:p>
        </w:tc>
      </w:tr>
      <w:tr w:rsidR="002338E0" w:rsidRPr="006A587A" w14:paraId="5BBD2AF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0DEA016" w14:textId="77777777" w:rsidR="002338E0" w:rsidRPr="00675DF0" w:rsidRDefault="002338E0" w:rsidP="002338E0">
            <w:pPr>
              <w:jc w:val="right"/>
              <w:rPr>
                <w:sz w:val="20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B0556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Pitch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C9B32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Roll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EEAAB60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1</w:t>
            </w:r>
          </w:p>
        </w:tc>
      </w:tr>
      <w:tr w:rsidR="002338E0" w:rsidRPr="006A587A" w14:paraId="02AEDBEA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325185A" w14:textId="77777777" w:rsidR="002338E0" w:rsidRPr="00675DF0" w:rsidRDefault="002338E0" w:rsidP="002338E0">
            <w:pPr>
              <w:jc w:val="right"/>
              <w:rPr>
                <w:sz w:val="20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23DC08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2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BD069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1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9B3682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2</w:t>
            </w:r>
          </w:p>
        </w:tc>
      </w:tr>
      <w:tr w:rsidR="002338E0" w:rsidRPr="006A587A" w14:paraId="1C92779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9374148" w14:textId="77777777" w:rsidR="002338E0" w:rsidRPr="00675DF0" w:rsidRDefault="002338E0" w:rsidP="002338E0">
            <w:pPr>
              <w:jc w:val="right"/>
              <w:rPr>
                <w:sz w:val="20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00D26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3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9538C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4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0B813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6D39B8">
              <w:rPr>
                <w:sz w:val="20"/>
                <w:lang w:bidi="en-US"/>
              </w:rPr>
            </w:r>
            <w:r w:rsidR="006D39B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5</w:t>
            </w:r>
          </w:p>
        </w:tc>
      </w:tr>
      <w:tr w:rsidR="002338E0" w:rsidRPr="006A587A" w14:paraId="57B82D67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A018DCE" w14:textId="77777777" w:rsidR="002338E0" w:rsidRPr="00675DF0" w:rsidRDefault="002338E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Equipment Malfunctions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A9DE0B" w14:textId="7B2EE28D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6ED2CD42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FB2A75A" w14:textId="77777777" w:rsidR="002338E0" w:rsidRDefault="002338E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ROV Dive Summary</w:t>
            </w:r>
            <w:r>
              <w:rPr>
                <w:sz w:val="20"/>
              </w:rPr>
              <w:br/>
            </w:r>
            <w:r w:rsidRPr="00745B3A">
              <w:rPr>
                <w:b w:val="0"/>
                <w:sz w:val="20"/>
              </w:rPr>
              <w:t>(from processed ROV data)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50D3C3F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ab/>
              <w:t xml:space="preserve">  Dive Summary:</w:t>
            </w:r>
            <w:r w:rsidRPr="001A10EB">
              <w:rPr>
                <w:sz w:val="20"/>
                <w:lang w:bidi="en-US"/>
              </w:rPr>
              <w:tab/>
              <w:t>EX1703_DIVE13</w:t>
            </w:r>
          </w:p>
          <w:p w14:paraId="37CCFA41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^^^^^^^^^^^^^^^^^^^^^^^^^^^^^^^^^^^^^^^^^^^^^^^^^^^</w:t>
            </w:r>
          </w:p>
          <w:p w14:paraId="4DA96063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In Water: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2017-03-20T18:45:43.299000</w:t>
            </w:r>
          </w:p>
          <w:p w14:paraId="75E38875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00°, 22.695' S ; 176°, 08.077' W</w:t>
            </w:r>
          </w:p>
          <w:p w14:paraId="34F6F02F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00690256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Out Water: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2017-03-21T02:40:09.227000</w:t>
            </w:r>
          </w:p>
          <w:p w14:paraId="578B46C0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00°, 22.453' S ; 176°, 07.811' W</w:t>
            </w:r>
          </w:p>
          <w:p w14:paraId="152625B8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7381D045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Off Bottom: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2017-03-21T01:52:56.706000</w:t>
            </w:r>
          </w:p>
          <w:p w14:paraId="561FCB65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00°, 22.514' S ; 176°, 07.914' W</w:t>
            </w:r>
          </w:p>
          <w:p w14:paraId="1CCAC3ED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29CB1398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On Bottom: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2017-03-20T19:38:10.227000</w:t>
            </w:r>
          </w:p>
          <w:p w14:paraId="6EBB8668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00°, 22.680' S ; 176°, 07.972' W</w:t>
            </w:r>
          </w:p>
          <w:p w14:paraId="2B203BF8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0EA95A0F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Dive duration: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7:54:25</w:t>
            </w:r>
          </w:p>
          <w:p w14:paraId="11F0B76F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5AB9E9D3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>Bottom Time: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6:14:46</w:t>
            </w:r>
          </w:p>
          <w:p w14:paraId="294C2EF4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AB1FE4F" w14:textId="77777777" w:rsidR="001A10EB" w:rsidRPr="001A10EB" w:rsidRDefault="001A10EB" w:rsidP="001A10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1A10EB">
              <w:rPr>
                <w:sz w:val="20"/>
                <w:lang w:bidi="en-US"/>
              </w:rPr>
              <w:t xml:space="preserve">Max. depth: </w:t>
            </w:r>
            <w:r w:rsidRPr="001A10EB">
              <w:rPr>
                <w:sz w:val="20"/>
                <w:lang w:bidi="en-US"/>
              </w:rPr>
              <w:tab/>
            </w:r>
            <w:r w:rsidRPr="001A10EB">
              <w:rPr>
                <w:sz w:val="20"/>
                <w:lang w:bidi="en-US"/>
              </w:rPr>
              <w:tab/>
              <w:t xml:space="preserve"> 1226.7 m</w:t>
            </w:r>
          </w:p>
          <w:p w14:paraId="13CB06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AEA69BF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1944AE" w14:textId="77777777" w:rsidR="002338E0" w:rsidRDefault="002338E0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Special Notes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6C89AC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1FFAFA4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DE78B58" w14:textId="77777777" w:rsidR="002338E0" w:rsidRDefault="00745B3A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Scientists Involved</w:t>
            </w:r>
          </w:p>
          <w:p w14:paraId="26D98956" w14:textId="77777777" w:rsidR="00745B3A" w:rsidRPr="00745B3A" w:rsidRDefault="00745B3A" w:rsidP="002338E0">
            <w:pPr>
              <w:jc w:val="right"/>
              <w:rPr>
                <w:b w:val="0"/>
                <w:sz w:val="20"/>
              </w:rPr>
            </w:pPr>
            <w:r w:rsidRPr="00745B3A">
              <w:rPr>
                <w:b w:val="0"/>
                <w:sz w:val="20"/>
              </w:rPr>
              <w:t>(please provide name, location, affiliation, email)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tbl>
            <w:tblPr>
              <w:tblW w:w="6960" w:type="dxa"/>
              <w:tblLayout w:type="fixed"/>
              <w:tblLook w:val="04A0" w:firstRow="1" w:lastRow="0" w:firstColumn="1" w:lastColumn="0" w:noHBand="0" w:noVBand="1"/>
            </w:tblPr>
            <w:tblGrid>
              <w:gridCol w:w="1920"/>
              <w:gridCol w:w="1820"/>
              <w:gridCol w:w="3220"/>
            </w:tblGrid>
            <w:tr w:rsidR="00971A49" w:rsidRPr="00971A49" w14:paraId="60F69867" w14:textId="77777777" w:rsidTr="00971A49">
              <w:trPr>
                <w:trHeight w:val="320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205103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  <w:b/>
                      <w:bCs/>
                    </w:rPr>
                  </w:pPr>
                  <w:r w:rsidRPr="00971A49">
                    <w:rPr>
                      <w:rFonts w:ascii="Calibri" w:eastAsia="Times New Roman" w:hAnsi="Calibri"/>
                      <w:b/>
                      <w:bCs/>
                    </w:rPr>
                    <w:t>Name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D0A6F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  <w:b/>
                      <w:bCs/>
                    </w:rPr>
                  </w:pPr>
                  <w:r w:rsidRPr="00971A49">
                    <w:rPr>
                      <w:rFonts w:ascii="Calibri" w:eastAsia="Times New Roman" w:hAnsi="Calibri"/>
                      <w:b/>
                      <w:bCs/>
                    </w:rPr>
                    <w:t>Affiliation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A271D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  <w:b/>
                      <w:bCs/>
                    </w:rPr>
                  </w:pPr>
                  <w:r w:rsidRPr="00971A49">
                    <w:rPr>
                      <w:rFonts w:ascii="Calibri" w:eastAsia="Times New Roman" w:hAnsi="Calibri"/>
                      <w:b/>
                      <w:bCs/>
                    </w:rPr>
                    <w:t>Email Address</w:t>
                  </w:r>
                </w:p>
              </w:tc>
            </w:tr>
            <w:tr w:rsidR="00971A49" w:rsidRPr="00971A49" w14:paraId="4F706927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4189F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Abby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Lapointe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05603A6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University of Hawaii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D6BF29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abbylap@hawaii.edu</w:t>
                  </w:r>
                </w:p>
              </w:tc>
            </w:tr>
            <w:tr w:rsidR="00971A49" w:rsidRPr="00971A49" w14:paraId="781A06B6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7ECE2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Amanda Demopoulos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9B808A8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USGS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310858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ademopoulos@usgs.gov</w:t>
                  </w:r>
                </w:p>
              </w:tc>
            </w:tr>
            <w:tr w:rsidR="00971A49" w:rsidRPr="00971A49" w14:paraId="4EBE2389" w14:textId="77777777" w:rsidTr="00971A49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805FC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lastRenderedPageBreak/>
                    <w:t xml:space="preserve">Amanda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Netburn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E7A2F8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NOAA OER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63F517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amanda.netburn@noaa.gov</w:t>
                  </w:r>
                </w:p>
              </w:tc>
            </w:tr>
            <w:tr w:rsidR="00971A49" w:rsidRPr="00971A49" w14:paraId="04AF913B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6610B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Amy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Baco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>-Taylor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9D17EC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FLorida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 xml:space="preserve"> State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AB9CE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abacotaylor@fsu.edu</w:t>
                  </w:r>
                </w:p>
              </w:tc>
            </w:tr>
            <w:tr w:rsidR="00971A49" w:rsidRPr="00971A49" w14:paraId="47E0AC2F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633E34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Andrea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Quattrini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562C75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Harvey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Mudd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 xml:space="preserve"> College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4F436A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aquattrini@g.hmc.edu</w:t>
                  </w:r>
                </w:p>
              </w:tc>
            </w:tr>
            <w:tr w:rsidR="00971A49" w:rsidRPr="00971A49" w14:paraId="1CF96810" w14:textId="77777777" w:rsidTr="00971A49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3A5DE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Asako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 xml:space="preserve"> Matsumoto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31C7D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Chiba Institute of Technology (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Chitech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>),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CCDAF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amatsu@gorgonian.jp</w:t>
                  </w:r>
                </w:p>
              </w:tc>
            </w:tr>
            <w:tr w:rsidR="00971A49" w:rsidRPr="00971A49" w14:paraId="7C2F51AC" w14:textId="77777777" w:rsidTr="00971A49">
              <w:trPr>
                <w:trHeight w:val="128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719ECF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Bruce Mundy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A5116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NOAA NMFS Pacific Islands Fisheries Science Center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F9898E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bruce.mundy@noaa.gov</w:t>
                  </w:r>
                </w:p>
              </w:tc>
            </w:tr>
            <w:tr w:rsidR="00971A49" w:rsidRPr="00971A49" w14:paraId="3669485F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5D3FA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Erik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Cordes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A60A3FF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802071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ecordes@temple.edu</w:t>
                  </w:r>
                </w:p>
              </w:tc>
            </w:tr>
            <w:tr w:rsidR="00971A49" w:rsidRPr="00971A49" w14:paraId="27699C55" w14:textId="77777777" w:rsidTr="00971A49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00A3CA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Jaymes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 xml:space="preserve">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Awbrey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C4B758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University of Louisiana, Lafayette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BA700E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jawbrey@louisiana.edu</w:t>
                  </w:r>
                </w:p>
              </w:tc>
            </w:tr>
            <w:tr w:rsidR="00971A49" w:rsidRPr="00971A49" w14:paraId="12F5A4B8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9F3B27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Les Watling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AD0B95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University of Hawaii at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Manoa</w:t>
                  </w:r>
                  <w:proofErr w:type="spellEnd"/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A2006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watling@hawaii.edu</w:t>
                  </w:r>
                </w:p>
              </w:tc>
            </w:tr>
            <w:tr w:rsidR="00971A49" w:rsidRPr="00971A49" w14:paraId="506B1523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BCD6A5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Mary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Wicksten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B8373C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Texas A&amp;M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FE3CB0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Wicksten@bio.tamu.edu</w:t>
                  </w:r>
                </w:p>
              </w:tc>
            </w:tr>
            <w:tr w:rsidR="00971A49" w:rsidRPr="00971A49" w14:paraId="6A338DE1" w14:textId="77777777" w:rsidTr="00971A49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716BA74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Michael Parke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FBCCB4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NOAA PIFSC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E90A0E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michael.parke@noaa.gov</w:t>
                  </w:r>
                </w:p>
              </w:tc>
            </w:tr>
            <w:tr w:rsidR="00971A49" w:rsidRPr="00971A49" w14:paraId="726D2A7F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D6E5E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Nicole Morgan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3F923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Florida State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D9D92B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nmorgan@fsu.edu</w:t>
                  </w:r>
                </w:p>
              </w:tc>
            </w:tr>
            <w:tr w:rsidR="00971A49" w:rsidRPr="00971A49" w14:paraId="456C04A1" w14:textId="77777777" w:rsidTr="00971A49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044F35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Santiago Herrera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5F94DE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Lehigh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DF0913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sherrera@alum.mit.edu</w:t>
                  </w:r>
                </w:p>
              </w:tc>
            </w:tr>
            <w:tr w:rsidR="00971A49" w:rsidRPr="00971A49" w14:paraId="58F7B648" w14:textId="77777777" w:rsidTr="00971A49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FA6F73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Scott France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1927C40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University of Louisiana at Lafayette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B5652F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france@louisiana.edu</w:t>
                  </w:r>
                </w:p>
              </w:tc>
            </w:tr>
            <w:tr w:rsidR="00971A49" w:rsidRPr="00971A49" w14:paraId="31724825" w14:textId="77777777" w:rsidTr="00971A49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18CBD0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Steve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Auscavitch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4FB45D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C750C5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steven.auscavitch@temple.edu</w:t>
                  </w:r>
                </w:p>
              </w:tc>
            </w:tr>
            <w:tr w:rsidR="00971A49" w:rsidRPr="00971A49" w14:paraId="595B4540" w14:textId="77777777" w:rsidTr="00971A49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467E39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Timothy Shank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650ED3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Woods Hole Oceanographic Institution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F67E62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tshank@whoi.edu</w:t>
                  </w:r>
                </w:p>
              </w:tc>
            </w:tr>
            <w:tr w:rsidR="00971A49" w:rsidRPr="00971A49" w14:paraId="0A0436C6" w14:textId="77777777" w:rsidTr="00971A49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D7C8550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 xml:space="preserve">Tina </w:t>
                  </w: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Molodtsova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131877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proofErr w:type="spellStart"/>
                  <w:r w:rsidRPr="00971A49">
                    <w:rPr>
                      <w:rFonts w:ascii="Calibri" w:eastAsia="Times New Roman" w:hAnsi="Calibri"/>
                    </w:rPr>
                    <w:t>P.P.Shirshov</w:t>
                  </w:r>
                  <w:proofErr w:type="spellEnd"/>
                  <w:r w:rsidRPr="00971A49">
                    <w:rPr>
                      <w:rFonts w:ascii="Calibri" w:eastAsia="Times New Roman" w:hAnsi="Calibri"/>
                    </w:rPr>
                    <w:t xml:space="preserve"> Institute of Oceanology RAS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9E753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tina.molodtsova@gmail.com</w:t>
                  </w:r>
                </w:p>
              </w:tc>
            </w:tr>
            <w:tr w:rsidR="00971A49" w:rsidRPr="00971A49" w14:paraId="0ABA4E31" w14:textId="77777777" w:rsidTr="00971A49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B5F16A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lastRenderedPageBreak/>
                    <w:t>Mike Ford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FB6526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NOAA NMFS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641D06" w14:textId="77777777" w:rsidR="00971A49" w:rsidRPr="00971A49" w:rsidRDefault="00971A49" w:rsidP="00971A49">
                  <w:pPr>
                    <w:rPr>
                      <w:rFonts w:ascii="Calibri" w:eastAsia="Times New Roman" w:hAnsi="Calibri"/>
                    </w:rPr>
                  </w:pPr>
                  <w:r w:rsidRPr="00971A49">
                    <w:rPr>
                      <w:rFonts w:ascii="Calibri" w:eastAsia="Times New Roman" w:hAnsi="Calibri"/>
                    </w:rPr>
                    <w:t>michael.ford@noaa.gov</w:t>
                  </w:r>
                </w:p>
              </w:tc>
            </w:tr>
          </w:tbl>
          <w:p w14:paraId="02765DF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745B3A" w:rsidRPr="006A587A" w14:paraId="1F27ED49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901D111" w14:textId="77777777" w:rsidR="00745B3A" w:rsidRDefault="00745B3A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Purpose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5BE4347" w14:textId="681D5B1D" w:rsidR="00745B3A" w:rsidRPr="00F27F42" w:rsidRDefault="000A5D2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F27F42">
              <w:rPr>
                <w:lang w:bidi="en-US"/>
              </w:rPr>
              <w:t xml:space="preserve">The general goal of this dive is to acquire baseline information on deep sea habitats, seafloor geology, and biological communities on </w:t>
            </w:r>
            <w:proofErr w:type="spellStart"/>
            <w:r w:rsidRPr="00F27F42">
              <w:rPr>
                <w:lang w:bidi="en-US"/>
              </w:rPr>
              <w:t>Titov</w:t>
            </w:r>
            <w:proofErr w:type="spellEnd"/>
            <w:r w:rsidRPr="00F27F42">
              <w:rPr>
                <w:lang w:bidi="en-US"/>
              </w:rPr>
              <w:t xml:space="preserve"> Seamount in the Howland &amp; Baker Unit of the Pacific Remote Islands Marine National Monument. Deep-sea environments around the Howland &amp; Baker Islands are virtually unexplored leading to poor knowledge of biological resources protected by these reserves. This expedition has already explored the western ridge of </w:t>
            </w:r>
            <w:proofErr w:type="spellStart"/>
            <w:r w:rsidRPr="00F27F42">
              <w:rPr>
                <w:lang w:bidi="en-US"/>
              </w:rPr>
              <w:t>Titov</w:t>
            </w:r>
            <w:proofErr w:type="spellEnd"/>
            <w:r w:rsidRPr="00F27F42">
              <w:rPr>
                <w:lang w:bidi="en-US"/>
              </w:rPr>
              <w:t xml:space="preserve"> Seamount (Dive07) at a depth of 1890-1740m. This dive will provide some perspective on biological resources (fishes, biogenic habitat) as well as geological resources (crust precipitates) of the seamount. Understanding deep-sea coral distribution as well as bathyal fish communities is of great importance to inform management in the area. The age of </w:t>
            </w:r>
            <w:proofErr w:type="spellStart"/>
            <w:r w:rsidRPr="00F27F42">
              <w:rPr>
                <w:lang w:bidi="en-US"/>
              </w:rPr>
              <w:t>Titov</w:t>
            </w:r>
            <w:proofErr w:type="spellEnd"/>
            <w:r w:rsidRPr="00F27F42">
              <w:rPr>
                <w:lang w:bidi="en-US"/>
              </w:rPr>
              <w:t xml:space="preserve"> Seamount is not known.</w:t>
            </w:r>
          </w:p>
        </w:tc>
      </w:tr>
      <w:tr w:rsidR="00745B3A" w:rsidRPr="006A587A" w14:paraId="26AC057A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9C6D1F9" w14:textId="77777777" w:rsidR="00745B3A" w:rsidRDefault="00745B3A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Description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3A2DBA8" w14:textId="77777777" w:rsidR="00F27F42" w:rsidRDefault="00F27F42" w:rsidP="00F27F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EX1703 dive # 13 was our second dive at </w:t>
            </w:r>
            <w:proofErr w:type="spellStart"/>
            <w:r>
              <w:t>Titov</w:t>
            </w:r>
            <w:proofErr w:type="spellEnd"/>
            <w:r>
              <w:t xml:space="preserve"> Seamount. The dive track started at the base of a steep, </w:t>
            </w:r>
            <w:proofErr w:type="spellStart"/>
            <w:r>
              <w:t>sedimented</w:t>
            </w:r>
            <w:proofErr w:type="spellEnd"/>
            <w:r>
              <w:t xml:space="preserve"> slope at 1227 m. Immediately, we encountered a rattail previously unobserved on the expedition (</w:t>
            </w:r>
            <w:proofErr w:type="spellStart"/>
            <w:r>
              <w:t>Macrouridae</w:t>
            </w:r>
            <w:proofErr w:type="spellEnd"/>
            <w:r>
              <w:t>/</w:t>
            </w:r>
            <w:proofErr w:type="spellStart"/>
            <w:r>
              <w:t>Bathygadinae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Gadomus</w:t>
            </w:r>
            <w:proofErr w:type="spellEnd"/>
            <w:r>
              <w:t xml:space="preserve">) and also observed </w:t>
            </w:r>
            <w:proofErr w:type="spellStart"/>
            <w:r>
              <w:t>synaphobranchid</w:t>
            </w:r>
            <w:proofErr w:type="spellEnd"/>
            <w:r>
              <w:t xml:space="preserve"> eels (e.g., </w:t>
            </w:r>
            <w:proofErr w:type="spellStart"/>
            <w:r w:rsidRPr="00C93E5B">
              <w:rPr>
                <w:i/>
              </w:rPr>
              <w:t>Synaphobranchus</w:t>
            </w:r>
            <w:proofErr w:type="spellEnd"/>
            <w:r w:rsidRPr="00C93E5B">
              <w:rPr>
                <w:i/>
              </w:rPr>
              <w:t xml:space="preserve"> </w:t>
            </w:r>
            <w:proofErr w:type="spellStart"/>
            <w:r w:rsidRPr="00C93E5B">
              <w:rPr>
                <w:i/>
              </w:rPr>
              <w:t>affinis</w:t>
            </w:r>
            <w:proofErr w:type="spellEnd"/>
            <w:r>
              <w:t>). Other fish observed on the dive included several cusk eels (</w:t>
            </w:r>
            <w:proofErr w:type="spellStart"/>
            <w:r>
              <w:t>Ophidiidae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Spectrunculus</w:t>
            </w:r>
            <w:proofErr w:type="spellEnd"/>
            <w:r w:rsidRPr="00C93E5B">
              <w:rPr>
                <w:i/>
              </w:rPr>
              <w:t xml:space="preserve"> </w:t>
            </w:r>
            <w:r>
              <w:t xml:space="preserve">sp., </w:t>
            </w:r>
            <w:proofErr w:type="spellStart"/>
            <w:r w:rsidRPr="00C93E5B">
              <w:rPr>
                <w:i/>
              </w:rPr>
              <w:t>Dicrolene</w:t>
            </w:r>
            <w:proofErr w:type="spellEnd"/>
            <w:r>
              <w:t xml:space="preserve"> sp.), rattails (</w:t>
            </w:r>
            <w:proofErr w:type="spellStart"/>
            <w:r w:rsidRPr="00C93E5B">
              <w:rPr>
                <w:i/>
              </w:rPr>
              <w:t>Coryphaenoides</w:t>
            </w:r>
            <w:proofErr w:type="spellEnd"/>
            <w:r>
              <w:t xml:space="preserve"> sp.; </w:t>
            </w:r>
            <w:proofErr w:type="spellStart"/>
            <w:r w:rsidRPr="00C93E5B">
              <w:rPr>
                <w:i/>
              </w:rPr>
              <w:t>Nezumia</w:t>
            </w:r>
            <w:proofErr w:type="spellEnd"/>
            <w:r>
              <w:t>?), goosefish (</w:t>
            </w:r>
            <w:proofErr w:type="spellStart"/>
            <w:r>
              <w:t>Lophiidae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Sladenia</w:t>
            </w:r>
            <w:proofErr w:type="spellEnd"/>
            <w:r>
              <w:t xml:space="preserve"> cf. </w:t>
            </w:r>
            <w:proofErr w:type="spellStart"/>
            <w:r>
              <w:rPr>
                <w:i/>
              </w:rPr>
              <w:t>z</w:t>
            </w:r>
            <w:r w:rsidRPr="00C93E5B">
              <w:rPr>
                <w:i/>
              </w:rPr>
              <w:t>hui</w:t>
            </w:r>
            <w:proofErr w:type="spellEnd"/>
            <w:r w:rsidRPr="00C93E5B">
              <w:rPr>
                <w:i/>
              </w:rPr>
              <w:t>)</w:t>
            </w:r>
            <w:r>
              <w:t xml:space="preserve">, </w:t>
            </w:r>
            <w:proofErr w:type="spellStart"/>
            <w:r>
              <w:t>brotula</w:t>
            </w:r>
            <w:proofErr w:type="spellEnd"/>
            <w:r>
              <w:t xml:space="preserve"> (</w:t>
            </w:r>
            <w:proofErr w:type="spellStart"/>
            <w:r>
              <w:t>Bythitidae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Dipla</w:t>
            </w:r>
            <w:r w:rsidRPr="00C93E5B">
              <w:rPr>
                <w:i/>
              </w:rPr>
              <w:t>canthopoma</w:t>
            </w:r>
            <w:proofErr w:type="spellEnd"/>
            <w:r>
              <w:t xml:space="preserve">), </w:t>
            </w:r>
            <w:proofErr w:type="spellStart"/>
            <w:r>
              <w:t>oreo</w:t>
            </w:r>
            <w:proofErr w:type="spellEnd"/>
            <w:r>
              <w:t xml:space="preserve"> fish (</w:t>
            </w:r>
            <w:proofErr w:type="spellStart"/>
            <w:r>
              <w:t>Oreosomatidae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Neocyttus</w:t>
            </w:r>
            <w:proofErr w:type="spellEnd"/>
            <w:r>
              <w:t xml:space="preserve"> cf. </w:t>
            </w:r>
            <w:proofErr w:type="spellStart"/>
            <w:r w:rsidRPr="00C93E5B">
              <w:rPr>
                <w:i/>
              </w:rPr>
              <w:t>acanthorhynchus</w:t>
            </w:r>
            <w:proofErr w:type="spellEnd"/>
            <w:r>
              <w:t>), tripod fish (</w:t>
            </w:r>
            <w:proofErr w:type="spellStart"/>
            <w:r>
              <w:t>Ipnopidae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Bathypterois</w:t>
            </w:r>
            <w:proofErr w:type="spellEnd"/>
            <w:r>
              <w:t xml:space="preserve"> cf. </w:t>
            </w:r>
            <w:proofErr w:type="spellStart"/>
            <w:r w:rsidRPr="00C93E5B">
              <w:rPr>
                <w:i/>
              </w:rPr>
              <w:t>atricolor</w:t>
            </w:r>
            <w:proofErr w:type="spellEnd"/>
            <w:r>
              <w:t>), deep-sea spiny eels (</w:t>
            </w:r>
            <w:proofErr w:type="spellStart"/>
            <w:r>
              <w:t>Halosauridae</w:t>
            </w:r>
            <w:proofErr w:type="spellEnd"/>
            <w:r>
              <w:t xml:space="preserve">: </w:t>
            </w:r>
            <w:proofErr w:type="spellStart"/>
            <w:r w:rsidRPr="00C93E5B">
              <w:rPr>
                <w:i/>
              </w:rPr>
              <w:t>Aldrovandia</w:t>
            </w:r>
            <w:proofErr w:type="spellEnd"/>
            <w:r>
              <w:t xml:space="preserve">), and </w:t>
            </w:r>
            <w:proofErr w:type="spellStart"/>
            <w:r>
              <w:t>bristlemouths</w:t>
            </w:r>
            <w:proofErr w:type="spellEnd"/>
            <w:r>
              <w:t xml:space="preserve"> (</w:t>
            </w:r>
            <w:proofErr w:type="spellStart"/>
            <w:r>
              <w:t>Gonostomatidae</w:t>
            </w:r>
            <w:proofErr w:type="spellEnd"/>
            <w:r>
              <w:t xml:space="preserve">). On the scattered manganese iron oxide coated boulders and rock substrate, we observed </w:t>
            </w:r>
            <w:proofErr w:type="spellStart"/>
            <w:r>
              <w:t>primnoids</w:t>
            </w:r>
            <w:proofErr w:type="spellEnd"/>
            <w:r>
              <w:t xml:space="preserve"> (cf. </w:t>
            </w:r>
            <w:proofErr w:type="spellStart"/>
            <w:r w:rsidRPr="00C93E5B">
              <w:rPr>
                <w:i/>
              </w:rPr>
              <w:t>Narella</w:t>
            </w:r>
            <w:proofErr w:type="spellEnd"/>
            <w:r>
              <w:t xml:space="preserve">) and </w:t>
            </w:r>
            <w:proofErr w:type="spellStart"/>
            <w:r>
              <w:t>plexaurids</w:t>
            </w:r>
            <w:proofErr w:type="spellEnd"/>
            <w:r>
              <w:t xml:space="preserve">, generally oriented perpendicular to the current flow, which was north to south at the base of the slope. </w:t>
            </w:r>
          </w:p>
          <w:p w14:paraId="39D18C21" w14:textId="77777777" w:rsidR="00F27F42" w:rsidRDefault="00F27F42" w:rsidP="00F27F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As the ROV progressed upslope, the </w:t>
            </w:r>
            <w:proofErr w:type="spellStart"/>
            <w:r>
              <w:t>sedimented</w:t>
            </w:r>
            <w:proofErr w:type="spellEnd"/>
            <w:r>
              <w:t xml:space="preserve"> seafloor was bordered by exposed rock, and several coral colonies were observed attached to the hard substrate. On the rock fringe, we saw large </w:t>
            </w:r>
            <w:proofErr w:type="spellStart"/>
            <w:r>
              <w:t>primnoids</w:t>
            </w:r>
            <w:proofErr w:type="spellEnd"/>
            <w:r>
              <w:t xml:space="preserve"> (</w:t>
            </w:r>
            <w:proofErr w:type="spellStart"/>
            <w:r w:rsidRPr="00C93E5B">
              <w:rPr>
                <w:i/>
              </w:rPr>
              <w:t>Callogorgia</w:t>
            </w:r>
            <w:proofErr w:type="spellEnd"/>
            <w:r>
              <w:t xml:space="preserve">, </w:t>
            </w:r>
            <w:proofErr w:type="spellStart"/>
            <w:r w:rsidRPr="00C93E5B">
              <w:rPr>
                <w:i/>
              </w:rPr>
              <w:t>Thouarella</w:t>
            </w:r>
            <w:proofErr w:type="spellEnd"/>
            <w:r>
              <w:t xml:space="preserve">?), </w:t>
            </w:r>
            <w:proofErr w:type="spellStart"/>
            <w:r>
              <w:t>chrysogorgiids</w:t>
            </w:r>
            <w:proofErr w:type="spellEnd"/>
            <w:r>
              <w:t xml:space="preserve"> (</w:t>
            </w:r>
            <w:proofErr w:type="spellStart"/>
            <w:r w:rsidRPr="00C93E5B">
              <w:rPr>
                <w:i/>
              </w:rPr>
              <w:t>Iridogorgia</w:t>
            </w:r>
            <w:proofErr w:type="spellEnd"/>
            <w:r>
              <w:t xml:space="preserve"> spp., </w:t>
            </w:r>
            <w:proofErr w:type="spellStart"/>
            <w:r w:rsidRPr="00C93E5B">
              <w:rPr>
                <w:i/>
              </w:rPr>
              <w:t>Metallogorgia</w:t>
            </w:r>
            <w:proofErr w:type="spellEnd"/>
            <w:r>
              <w:t xml:space="preserve">, and unknown), </w:t>
            </w:r>
            <w:proofErr w:type="spellStart"/>
            <w:r w:rsidRPr="00D63291">
              <w:rPr>
                <w:i/>
              </w:rPr>
              <w:t>Anthomastus</w:t>
            </w:r>
            <w:proofErr w:type="spellEnd"/>
            <w:r>
              <w:t xml:space="preserve">, </w:t>
            </w:r>
            <w:proofErr w:type="spellStart"/>
            <w:r w:rsidRPr="00D63291">
              <w:rPr>
                <w:i/>
              </w:rPr>
              <w:t>Paragorgia</w:t>
            </w:r>
            <w:proofErr w:type="spellEnd"/>
            <w:r>
              <w:t xml:space="preserve">, </w:t>
            </w:r>
            <w:proofErr w:type="spellStart"/>
            <w:r>
              <w:t>Isididae</w:t>
            </w:r>
            <w:proofErr w:type="spellEnd"/>
            <w:r>
              <w:t xml:space="preserve">, </w:t>
            </w:r>
            <w:proofErr w:type="spellStart"/>
            <w:r>
              <w:t>Coralliidae</w:t>
            </w:r>
            <w:proofErr w:type="spellEnd"/>
            <w:r>
              <w:t xml:space="preserve">, </w:t>
            </w:r>
            <w:proofErr w:type="spellStart"/>
            <w:r w:rsidRPr="00D63291">
              <w:rPr>
                <w:i/>
              </w:rPr>
              <w:t>Victorgorgia</w:t>
            </w:r>
            <w:proofErr w:type="spellEnd"/>
            <w:r>
              <w:t xml:space="preserve">, </w:t>
            </w:r>
            <w:proofErr w:type="spellStart"/>
            <w:r w:rsidRPr="00D63291">
              <w:rPr>
                <w:i/>
              </w:rPr>
              <w:t>Bathypathes</w:t>
            </w:r>
            <w:proofErr w:type="spellEnd"/>
            <w:r w:rsidRPr="00D63291">
              <w:rPr>
                <w:i/>
              </w:rPr>
              <w:t>,</w:t>
            </w:r>
            <w:r>
              <w:t xml:space="preserve"> </w:t>
            </w:r>
            <w:proofErr w:type="spellStart"/>
            <w:r w:rsidRPr="00D63291">
              <w:rPr>
                <w:i/>
              </w:rPr>
              <w:t>Stichopathes</w:t>
            </w:r>
            <w:proofErr w:type="spellEnd"/>
            <w:r>
              <w:t xml:space="preserve">, cf. </w:t>
            </w:r>
            <w:proofErr w:type="spellStart"/>
            <w:r w:rsidRPr="00D63291">
              <w:rPr>
                <w:i/>
              </w:rPr>
              <w:t>Enallopsammia</w:t>
            </w:r>
            <w:proofErr w:type="spellEnd"/>
            <w:r>
              <w:t xml:space="preserve">, </w:t>
            </w:r>
            <w:proofErr w:type="spellStart"/>
            <w:r>
              <w:t>stoloniferans</w:t>
            </w:r>
            <w:proofErr w:type="spellEnd"/>
            <w:r>
              <w:t xml:space="preserve">, cup corals, and </w:t>
            </w:r>
            <w:proofErr w:type="spellStart"/>
            <w:r>
              <w:t>pennatulids</w:t>
            </w:r>
            <w:proofErr w:type="spellEnd"/>
            <w:r>
              <w:t>. Other fauna included crinoids (</w:t>
            </w:r>
            <w:proofErr w:type="spellStart"/>
            <w:r>
              <w:t>Atelecrinidae</w:t>
            </w:r>
            <w:proofErr w:type="spellEnd"/>
            <w:r>
              <w:t>), holothurians (</w:t>
            </w:r>
            <w:proofErr w:type="spellStart"/>
            <w:proofErr w:type="gramStart"/>
            <w:r>
              <w:t>Laetmogonidae</w:t>
            </w:r>
            <w:proofErr w:type="spellEnd"/>
            <w:r>
              <w:t>?,</w:t>
            </w:r>
            <w:proofErr w:type="gramEnd"/>
            <w:r>
              <w:t xml:space="preserve"> </w:t>
            </w:r>
            <w:proofErr w:type="spellStart"/>
            <w:r>
              <w:t>Elpidiidae</w:t>
            </w:r>
            <w:proofErr w:type="spellEnd"/>
            <w:r>
              <w:t>), sponges (</w:t>
            </w:r>
            <w:proofErr w:type="spellStart"/>
            <w:r>
              <w:t>Euplectellidae</w:t>
            </w:r>
            <w:proofErr w:type="spellEnd"/>
            <w:r>
              <w:t xml:space="preserve">, </w:t>
            </w:r>
            <w:proofErr w:type="spellStart"/>
            <w:r>
              <w:t>Euretidae</w:t>
            </w:r>
            <w:proofErr w:type="spellEnd"/>
            <w:r>
              <w:t xml:space="preserve">: </w:t>
            </w:r>
            <w:proofErr w:type="spellStart"/>
            <w:r w:rsidRPr="00D63291">
              <w:rPr>
                <w:i/>
              </w:rPr>
              <w:t>Lefroyella</w:t>
            </w:r>
            <w:proofErr w:type="spellEnd"/>
            <w:r>
              <w:t xml:space="preserve">, unknown demosponges, encrusting sponges), </w:t>
            </w:r>
            <w:proofErr w:type="spellStart"/>
            <w:r>
              <w:t>seastars</w:t>
            </w:r>
            <w:proofErr w:type="spellEnd"/>
            <w:r>
              <w:t xml:space="preserve"> (</w:t>
            </w:r>
            <w:proofErr w:type="spellStart"/>
            <w:r>
              <w:t>Zoroasteridae</w:t>
            </w:r>
            <w:proofErr w:type="spellEnd"/>
            <w:r w:rsidRPr="00D63291">
              <w:rPr>
                <w:i/>
              </w:rPr>
              <w:t>: Zoroaster</w:t>
            </w:r>
            <w:r>
              <w:t xml:space="preserve">, </w:t>
            </w:r>
            <w:proofErr w:type="spellStart"/>
            <w:r>
              <w:t>Benthopectinidae</w:t>
            </w:r>
            <w:proofErr w:type="spellEnd"/>
            <w:r>
              <w:t xml:space="preserve">: </w:t>
            </w:r>
            <w:proofErr w:type="spellStart"/>
            <w:r w:rsidRPr="00D63291">
              <w:rPr>
                <w:i/>
              </w:rPr>
              <w:t>Cheiraster</w:t>
            </w:r>
            <w:proofErr w:type="spellEnd"/>
            <w:r>
              <w:t xml:space="preserve">?, </w:t>
            </w:r>
            <w:proofErr w:type="spellStart"/>
            <w:r>
              <w:lastRenderedPageBreak/>
              <w:t>Goniasteridae</w:t>
            </w:r>
            <w:proofErr w:type="spellEnd"/>
            <w:r>
              <w:t xml:space="preserve">: </w:t>
            </w:r>
            <w:proofErr w:type="spellStart"/>
            <w:r w:rsidRPr="00D63291">
              <w:rPr>
                <w:i/>
              </w:rPr>
              <w:t>Rosaster</w:t>
            </w:r>
            <w:proofErr w:type="spellEnd"/>
            <w:r>
              <w:t>?), urchins (</w:t>
            </w:r>
            <w:proofErr w:type="spellStart"/>
            <w:r>
              <w:t>Echinothuriidae</w:t>
            </w:r>
            <w:proofErr w:type="spellEnd"/>
            <w:r>
              <w:t xml:space="preserve">, </w:t>
            </w:r>
            <w:proofErr w:type="spellStart"/>
            <w:r>
              <w:t>Aspidodiadematidae</w:t>
            </w:r>
            <w:proofErr w:type="spellEnd"/>
            <w:r>
              <w:t>), red crabs (</w:t>
            </w:r>
            <w:proofErr w:type="spellStart"/>
            <w:r w:rsidRPr="00D63291">
              <w:rPr>
                <w:i/>
              </w:rPr>
              <w:t>Chaceon</w:t>
            </w:r>
            <w:proofErr w:type="spellEnd"/>
            <w:r>
              <w:t>), tunicate, squat lobster (</w:t>
            </w:r>
            <w:proofErr w:type="spellStart"/>
            <w:r>
              <w:t>Eumunididae</w:t>
            </w:r>
            <w:proofErr w:type="spellEnd"/>
            <w:r>
              <w:t xml:space="preserve">: </w:t>
            </w:r>
            <w:proofErr w:type="spellStart"/>
            <w:r w:rsidRPr="00D63291">
              <w:rPr>
                <w:i/>
              </w:rPr>
              <w:t>Eumunida</w:t>
            </w:r>
            <w:proofErr w:type="spellEnd"/>
            <w:r>
              <w:t xml:space="preserve">, </w:t>
            </w:r>
            <w:proofErr w:type="spellStart"/>
            <w:r>
              <w:t>Munididae</w:t>
            </w:r>
            <w:proofErr w:type="spellEnd"/>
            <w:r>
              <w:t xml:space="preserve">: </w:t>
            </w:r>
            <w:proofErr w:type="spellStart"/>
            <w:r w:rsidRPr="00D63291">
              <w:rPr>
                <w:i/>
              </w:rPr>
              <w:t>Munida</w:t>
            </w:r>
            <w:proofErr w:type="spellEnd"/>
            <w:r>
              <w:t xml:space="preserve">), </w:t>
            </w:r>
            <w:proofErr w:type="spellStart"/>
            <w:r>
              <w:t>xenophyophores</w:t>
            </w:r>
            <w:proofErr w:type="spellEnd"/>
            <w:r>
              <w:t xml:space="preserve">, </w:t>
            </w:r>
            <w:proofErr w:type="spellStart"/>
            <w:r>
              <w:t>nematocarcinids</w:t>
            </w:r>
            <w:proofErr w:type="spellEnd"/>
            <w:r>
              <w:t xml:space="preserve">, and a benthic colonial </w:t>
            </w:r>
            <w:proofErr w:type="spellStart"/>
            <w:r>
              <w:t>siphonophore</w:t>
            </w:r>
            <w:proofErr w:type="spellEnd"/>
            <w:r>
              <w:t xml:space="preserve">. </w:t>
            </w:r>
          </w:p>
          <w:p w14:paraId="36F9AE7F" w14:textId="77777777" w:rsidR="00F27F42" w:rsidRDefault="00F27F42" w:rsidP="00F27F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Along the crest of the seamount, several large boulders and rock features looked like coral gardens, with multiple colonies of deep-sea corals, some sponges, and associates. The hard substrate was dominated by yellow </w:t>
            </w:r>
            <w:proofErr w:type="spellStart"/>
            <w:r>
              <w:t>plexaurids</w:t>
            </w:r>
            <w:proofErr w:type="spellEnd"/>
            <w:r>
              <w:t xml:space="preserve"> (cf. </w:t>
            </w:r>
            <w:proofErr w:type="spellStart"/>
            <w:r w:rsidRPr="00D63291">
              <w:rPr>
                <w:i/>
              </w:rPr>
              <w:t>Paramuricea</w:t>
            </w:r>
            <w:proofErr w:type="spellEnd"/>
            <w:r>
              <w:t xml:space="preserve">-collected) and </w:t>
            </w:r>
            <w:proofErr w:type="spellStart"/>
            <w:r>
              <w:t>primnoids</w:t>
            </w:r>
            <w:proofErr w:type="spellEnd"/>
            <w:r>
              <w:t xml:space="preserve"> (</w:t>
            </w:r>
            <w:proofErr w:type="spellStart"/>
            <w:r w:rsidRPr="00D63291">
              <w:rPr>
                <w:i/>
              </w:rPr>
              <w:t>Thou</w:t>
            </w:r>
            <w:r>
              <w:rPr>
                <w:i/>
              </w:rPr>
              <w:t>a</w:t>
            </w:r>
            <w:r w:rsidRPr="00D63291">
              <w:rPr>
                <w:i/>
              </w:rPr>
              <w:t>rella</w:t>
            </w:r>
            <w:proofErr w:type="spellEnd"/>
            <w:r w:rsidRPr="00C56B48">
              <w:t>?)</w:t>
            </w:r>
            <w:r w:rsidRPr="00D63291">
              <w:t>.</w:t>
            </w:r>
            <w:r>
              <w:t xml:space="preserve"> Throughout the dive, suspended particulate material was observed, possibly indicative of sufficient food supply to sustain these corals.  Coral and sponge associates included </w:t>
            </w:r>
            <w:proofErr w:type="spellStart"/>
            <w:r>
              <w:t>euryalid</w:t>
            </w:r>
            <w:proofErr w:type="spellEnd"/>
            <w:r>
              <w:t xml:space="preserve"> serpent stars (</w:t>
            </w:r>
            <w:proofErr w:type="spellStart"/>
            <w:r>
              <w:t>ophiuroids</w:t>
            </w:r>
            <w:proofErr w:type="spellEnd"/>
            <w:r>
              <w:t>), barnacles (</w:t>
            </w:r>
            <w:proofErr w:type="spellStart"/>
            <w:r>
              <w:t>verrucamorphs</w:t>
            </w:r>
            <w:proofErr w:type="spellEnd"/>
            <w:r>
              <w:t xml:space="preserve">), anemones, </w:t>
            </w:r>
            <w:proofErr w:type="spellStart"/>
            <w:r>
              <w:t>polychaetes</w:t>
            </w:r>
            <w:proofErr w:type="spellEnd"/>
            <w:r>
              <w:t>, amphipods, shrimp (</w:t>
            </w:r>
            <w:proofErr w:type="spellStart"/>
            <w:r w:rsidRPr="00EB7EBD">
              <w:rPr>
                <w:i/>
              </w:rPr>
              <w:t>Bathypalaemonella</w:t>
            </w:r>
            <w:proofErr w:type="spellEnd"/>
            <w:r>
              <w:t xml:space="preserve">), and egg cases (cf. cephalopods). </w:t>
            </w:r>
          </w:p>
          <w:p w14:paraId="3B723019" w14:textId="77777777" w:rsidR="00745B3A" w:rsidRPr="002338E0" w:rsidRDefault="00745B3A" w:rsidP="00F27F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A587A" w14:paraId="514F5EE2" w14:textId="77777777" w:rsidTr="006E6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5ADD5B" w14:textId="77777777" w:rsidR="006E630B" w:rsidRPr="006E630B" w:rsidRDefault="006E630B" w:rsidP="006E630B">
            <w:pPr>
              <w:rPr>
                <w:sz w:val="20"/>
              </w:rPr>
            </w:pPr>
            <w:r w:rsidRPr="006E630B">
              <w:rPr>
                <w:sz w:val="20"/>
              </w:rPr>
              <w:lastRenderedPageBreak/>
              <w:t>Overall Map of the ROV Dive Area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EAC334" w14:textId="77777777" w:rsidR="006E630B" w:rsidRPr="006E630B" w:rsidRDefault="006E630B" w:rsidP="006E6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bidi="en-US"/>
              </w:rPr>
            </w:pPr>
            <w:r w:rsidRPr="006E630B">
              <w:rPr>
                <w:b/>
                <w:sz w:val="20"/>
                <w:lang w:bidi="en-US"/>
              </w:rPr>
              <w:t>Close-up Map of Main Dive Site</w:t>
            </w:r>
          </w:p>
        </w:tc>
      </w:tr>
      <w:tr w:rsidR="006E630B" w:rsidRPr="006A587A" w14:paraId="4EC12030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CF7D865" w14:textId="1576279B" w:rsidR="006E630B" w:rsidRPr="00DC42BB" w:rsidRDefault="004C6300" w:rsidP="00DC42BB">
            <w:pPr>
              <w:rPr>
                <w:b w:val="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D8A806" wp14:editId="138CA3D7">
                  <wp:extent cx="2819400" cy="2463800"/>
                  <wp:effectExtent l="0" t="0" r="0" b="0"/>
                  <wp:docPr id="5" name="Picture 5" descr="/Volumes/PublicData/cruises/EX1703/DiveSummaries/HypackScreengrabs/Dive13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Volumes/PublicData/cruises/EX1703/DiveSummaries/HypackScreengrabs/Dive13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B3581CA" w14:textId="29AE9457" w:rsidR="006E630B" w:rsidRPr="00DC42BB" w:rsidRDefault="00436F73" w:rsidP="00DC42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F5B98A" wp14:editId="3367A195">
                  <wp:extent cx="2882900" cy="2667000"/>
                  <wp:effectExtent l="0" t="0" r="12700" b="0"/>
                  <wp:docPr id="6" name="Picture 6" descr="/Volumes/PublicData/cruises/EX1703/DiveSummaries/HypackScreengrabs/Dive13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Volumes/PublicData/cruises/EX1703/DiveSummaries/HypackScreengrabs/Dive13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51567BEE" w14:textId="77777777" w:rsidTr="000A5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1FCAA60" w14:textId="77777777" w:rsidR="006E630B" w:rsidRPr="00DC42BB" w:rsidRDefault="006E630B" w:rsidP="00DC42BB">
            <w:pPr>
              <w:rPr>
                <w:b w:val="0"/>
                <w:sz w:val="20"/>
              </w:rPr>
            </w:pP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5211605" w14:textId="77777777" w:rsidR="006E630B" w:rsidRPr="00DC42BB" w:rsidRDefault="006E630B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E630B" w14:paraId="2D5B9C3C" w14:textId="77777777" w:rsidTr="003109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DDD498D" w14:textId="77777777" w:rsidR="006E630B" w:rsidRPr="006E630B" w:rsidRDefault="006E630B" w:rsidP="009731DA">
            <w:pPr>
              <w:rPr>
                <w:sz w:val="20"/>
                <w:lang w:bidi="en-US"/>
              </w:rPr>
            </w:pPr>
            <w:r>
              <w:rPr>
                <w:sz w:val="20"/>
              </w:rPr>
              <w:t>Representative Photos of the Dive</w:t>
            </w:r>
          </w:p>
        </w:tc>
      </w:tr>
      <w:tr w:rsidR="006E630B" w:rsidRPr="002338E0" w14:paraId="488F720B" w14:textId="77777777" w:rsidTr="00BB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2E8586EF" w14:textId="7C1B1EB4" w:rsidR="006E630B" w:rsidRPr="00DC42BB" w:rsidRDefault="000709F5" w:rsidP="00DC42BB">
            <w:pPr>
              <w:rPr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C31626" wp14:editId="4609AC13">
                  <wp:extent cx="2819400" cy="1587500"/>
                  <wp:effectExtent l="0" t="0" r="0" b="12700"/>
                  <wp:docPr id="1" name="Picture 1" descr="/Volumes/CruiseData/EX1703/Imagery/EX1703_DIVE13_20170320/EX1703_IMG_20170320T211855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CruiseData/EX1703/Imagery/EX1703_DIVE13_20170320/EX1703_IMG_20170320T211855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965032" w14:textId="6CAAA519" w:rsidR="006E630B" w:rsidRPr="00DC42BB" w:rsidRDefault="009D092C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FEBC04D" wp14:editId="18E38D26">
                  <wp:extent cx="2882900" cy="1612900"/>
                  <wp:effectExtent l="0" t="0" r="12700" b="12700"/>
                  <wp:docPr id="2" name="Picture 2" descr="/Volumes/CruiseData/EX1703/Imagery/EX1703_DIVE13_20170320/EX1703_IMG_20170321T005339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CruiseData/EX1703/Imagery/EX1703_DIVE13_20170320/EX1703_IMG_20170321T005339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490006CA" w14:textId="77777777" w:rsidTr="006E6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4216EEB5" w14:textId="6AA5CF04" w:rsidR="006E630B" w:rsidRPr="00DC42BB" w:rsidRDefault="009D092C" w:rsidP="00DC42BB">
            <w:pPr>
              <w:pStyle w:val="Subtitle"/>
              <w:rPr>
                <w:b w:val="0"/>
              </w:rPr>
            </w:pPr>
            <w:r>
              <w:rPr>
                <w:b w:val="0"/>
              </w:rPr>
              <w:t xml:space="preserve">Cusk Eel swims over a </w:t>
            </w:r>
            <w:proofErr w:type="spellStart"/>
            <w:r w:rsidRPr="009D092C">
              <w:rPr>
                <w:b w:val="0"/>
              </w:rPr>
              <w:t>sedimented</w:t>
            </w:r>
            <w:proofErr w:type="spellEnd"/>
            <w:r w:rsidRPr="009D092C">
              <w:t xml:space="preserve"> </w:t>
            </w:r>
            <w:r>
              <w:rPr>
                <w:b w:val="0"/>
              </w:rPr>
              <w:t>slope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D06003" w14:textId="60237659" w:rsidR="006E630B" w:rsidRPr="00DC42BB" w:rsidRDefault="009D092C" w:rsidP="00DC42BB">
            <w:pPr>
              <w:pStyle w:val="Subtitl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Sessile fauna growing on a </w:t>
            </w:r>
            <w:proofErr w:type="spellStart"/>
            <w:r>
              <w:t>Mn</w:t>
            </w:r>
            <w:proofErr w:type="spellEnd"/>
            <w:r>
              <w:t xml:space="preserve"> crusted rock. </w:t>
            </w:r>
          </w:p>
        </w:tc>
      </w:tr>
      <w:tr w:rsidR="00DC42BB" w:rsidRPr="006A587A" w14:paraId="31B4FF65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11159F6" w14:textId="77777777" w:rsidR="00DC42BB" w:rsidRPr="002338E0" w:rsidRDefault="00DC42BB" w:rsidP="002338E0">
            <w:pPr>
              <w:rPr>
                <w:sz w:val="20"/>
                <w:lang w:bidi="en-US"/>
              </w:rPr>
            </w:pPr>
            <w:r>
              <w:rPr>
                <w:color w:val="FFFFFF" w:themeColor="background1"/>
              </w:rPr>
              <w:t>Samples Collected</w:t>
            </w:r>
          </w:p>
        </w:tc>
      </w:tr>
      <w:tr w:rsidR="000B5B84" w:rsidRPr="006A587A" w14:paraId="02808830" w14:textId="77777777" w:rsidTr="00442D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07B6950B" w14:textId="77777777" w:rsidR="000B5B84" w:rsidRPr="000B5B84" w:rsidRDefault="000B5B84" w:rsidP="000B5B84">
            <w:pPr>
              <w:pStyle w:val="Subtitle"/>
              <w:rPr>
                <w:color w:val="FFFFFF" w:themeColor="background1"/>
                <w:lang w:bidi="en-US"/>
              </w:rPr>
            </w:pPr>
            <w:r w:rsidRPr="000B5B84">
              <w:rPr>
                <w:color w:val="FFFFFF" w:themeColor="background1"/>
                <w:lang w:bidi="en-US"/>
              </w:rPr>
              <w:t>S</w:t>
            </w:r>
            <w:bookmarkStart w:id="1" w:name="_GoBack"/>
            <w:bookmarkEnd w:id="1"/>
            <w:r w:rsidRPr="000B5B84">
              <w:rPr>
                <w:color w:val="FFFFFF" w:themeColor="background1"/>
                <w:lang w:bidi="en-US"/>
              </w:rPr>
              <w:t>ample</w:t>
            </w:r>
          </w:p>
        </w:tc>
      </w:tr>
      <w:tr w:rsidR="000B5B84" w:rsidRPr="006A587A" w14:paraId="008B674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F54DF7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8BCBCDF" w14:textId="1CADC2D5" w:rsidR="000B5B84" w:rsidRPr="002338E0" w:rsidRDefault="009A033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EX1703_20170320T211059_D2_DIVE13_SPEC01BIO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BA69413" w14:textId="62F3E96A" w:rsidR="000B5B84" w:rsidRPr="002338E0" w:rsidRDefault="009A0334" w:rsidP="000B5B84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424E6265" wp14:editId="297E7B39">
                  <wp:extent cx="2882900" cy="1621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703_IMG_20170320T205929Z_ROVH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6A587A" w14:paraId="6206EFC1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F070355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17D894" w14:textId="18F1E632" w:rsidR="000B5B84" w:rsidRPr="009A0334" w:rsidRDefault="009A033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20170320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DC7F27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77285A0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F28B13B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23F06A" w14:textId="4D108DFB" w:rsidR="000B5B84" w:rsidRPr="009A0334" w:rsidRDefault="009A033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01:33:44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8CACD07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0B954A67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213ED74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896CA8" w14:textId="664A31AE" w:rsidR="000B5B84" w:rsidRPr="002338E0" w:rsidRDefault="009A033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1179.89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01A49FE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5654DF41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953FC93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Temperature (</w:t>
            </w:r>
            <w:r>
              <w:rPr>
                <w:rFonts w:ascii="Courier New" w:hAnsi="Courier New" w:cs="Courier New"/>
                <w:sz w:val="20"/>
              </w:rPr>
              <w:t>°</w:t>
            </w:r>
            <w:r>
              <w:rPr>
                <w:sz w:val="20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0D9399" w14:textId="74497D8D" w:rsidR="000B5B84" w:rsidRPr="002338E0" w:rsidRDefault="009A033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1E4170A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23115496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105ADF0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1EE8431" w14:textId="4B8821BE" w:rsidR="000B5B84" w:rsidRPr="002338E0" w:rsidRDefault="009A033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9A0334">
              <w:rPr>
                <w:sz w:val="20"/>
                <w:lang w:bidi="en-US"/>
              </w:rPr>
              <w:t>Thouarella</w:t>
            </w:r>
            <w:proofErr w:type="spellEnd"/>
            <w:r w:rsidRPr="009A0334">
              <w:rPr>
                <w:sz w:val="20"/>
                <w:lang w:bidi="en-US"/>
              </w:rPr>
              <w:t xml:space="preserve"> </w:t>
            </w:r>
            <w:proofErr w:type="spellStart"/>
            <w:r w:rsidRPr="009A0334">
              <w:rPr>
                <w:sz w:val="20"/>
                <w:lang w:bidi="en-US"/>
              </w:rPr>
              <w:t>sp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6520186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123485E3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AE6CF56" w14:textId="77777777" w:rsidR="000B5B84" w:rsidRDefault="000B5B84" w:rsidP="002338E0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3AD1612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361CFE98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040104AC" w14:textId="77777777" w:rsidR="000B5B84" w:rsidRPr="000B5B84" w:rsidRDefault="000B5B84" w:rsidP="002338E0">
            <w:pPr>
              <w:rPr>
                <w:rStyle w:val="Strong"/>
                <w:b/>
              </w:rPr>
            </w:pPr>
            <w:r w:rsidRPr="000B5B84">
              <w:rPr>
                <w:rStyle w:val="Strong"/>
                <w:b/>
                <w:color w:val="FFFFFF" w:themeColor="background1"/>
              </w:rPr>
              <w:t>Sample</w:t>
            </w:r>
          </w:p>
        </w:tc>
      </w:tr>
      <w:tr w:rsidR="000B5B84" w:rsidRPr="002338E0" w14:paraId="7AEB5273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15FEB55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3D4C0" w14:textId="1F7759B0" w:rsidR="000B5B84" w:rsidRPr="002338E0" w:rsidRDefault="009A0334" w:rsidP="00973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EX1703_20170321T003156_D2_DIVE13_SPEC02BIO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959E6C" w14:textId="0EF53BF9" w:rsidR="000B5B84" w:rsidRPr="002338E0" w:rsidRDefault="009A0334" w:rsidP="009A0334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710A7F85" wp14:editId="1769BB29">
                  <wp:extent cx="2882900" cy="16217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703_IMG_20170321T002514Z_D2_DIVE13_SPEC02BIO_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2338E0" w14:paraId="04194342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C6EEFA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CAC78F" w14:textId="79FF6099" w:rsidR="000B5B84" w:rsidRPr="009A0334" w:rsidRDefault="009A033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20170320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0569184" w14:textId="77777777" w:rsidR="000B5B84" w:rsidRPr="002338E0" w:rsidRDefault="000B5B8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71CFC09A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35E755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F8961A" w14:textId="74B87145" w:rsidR="000B5B84" w:rsidRPr="009A0334" w:rsidRDefault="009A0334" w:rsidP="009A0334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21:10:59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9A31E57" w14:textId="77777777" w:rsidR="000B5B84" w:rsidRPr="002338E0" w:rsidRDefault="000B5B84" w:rsidP="00973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2E215D3A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A1CBB59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4C1248" w14:textId="177A82FE" w:rsidR="000B5B84" w:rsidRPr="002338E0" w:rsidRDefault="009A033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1142.22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06642E7" w14:textId="77777777" w:rsidR="000B5B84" w:rsidRPr="002338E0" w:rsidRDefault="000B5B8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6F80B8F9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025495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Temperature (</w:t>
            </w:r>
            <w:r>
              <w:rPr>
                <w:rFonts w:ascii="Courier New" w:hAnsi="Courier New" w:cs="Courier New"/>
                <w:sz w:val="20"/>
              </w:rPr>
              <w:t>°</w:t>
            </w:r>
            <w:r>
              <w:rPr>
                <w:sz w:val="20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173C227" w14:textId="1AA1723C" w:rsidR="000B5B84" w:rsidRPr="002338E0" w:rsidRDefault="009A0334" w:rsidP="00973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9A0334">
              <w:rPr>
                <w:sz w:val="20"/>
                <w:lang w:bidi="en-US"/>
              </w:rPr>
              <w:t>4.18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0EC2CD5" w14:textId="77777777" w:rsidR="000B5B84" w:rsidRPr="002338E0" w:rsidRDefault="000B5B84" w:rsidP="00973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20130AD4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845213E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F1919DE" w14:textId="42A5ABD3" w:rsidR="000B5B84" w:rsidRPr="002338E0" w:rsidRDefault="009A033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9A0334">
              <w:rPr>
                <w:sz w:val="20"/>
                <w:lang w:bidi="en-US"/>
              </w:rPr>
              <w:t>Plexauridae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1024B65" w14:textId="77777777" w:rsidR="000B5B84" w:rsidRPr="002338E0" w:rsidRDefault="000B5B84" w:rsidP="009731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0E640176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5933625" w14:textId="77777777" w:rsidR="000B5B84" w:rsidRDefault="000B5B84" w:rsidP="009731DA">
            <w:pPr>
              <w:jc w:val="right"/>
              <w:rPr>
                <w:sz w:val="20"/>
              </w:rPr>
            </w:pPr>
            <w:r>
              <w:rPr>
                <w:sz w:val="20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90D5B9" w14:textId="77777777" w:rsidR="000B5B84" w:rsidRPr="002338E0" w:rsidRDefault="000B5B84" w:rsidP="00973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</w:tbl>
    <w:p w14:paraId="6A6700A7" w14:textId="77777777" w:rsidR="001D67EE" w:rsidRDefault="001D67EE" w:rsidP="001D67EE"/>
    <w:p w14:paraId="0C910620" w14:textId="77777777" w:rsidR="001D67EE" w:rsidRPr="001D67EE" w:rsidRDefault="001D67EE" w:rsidP="001D67EE">
      <w:pPr>
        <w:rPr>
          <w:b/>
        </w:rPr>
      </w:pPr>
      <w:r w:rsidRPr="001D67EE">
        <w:rPr>
          <w:b/>
        </w:rPr>
        <w:t>Please direct inquiries to:</w:t>
      </w:r>
    </w:p>
    <w:p w14:paraId="32A4ABFA" w14:textId="77777777" w:rsidR="000B2429" w:rsidRPr="00A529D6" w:rsidRDefault="001D67EE" w:rsidP="001D67EE">
      <w:r>
        <w:t>NOAA Office of Ocean Exploration &amp; Research</w:t>
      </w:r>
      <w:r>
        <w:br/>
        <w:t>1315 East-West Highway (SSMC3 10th Floor)</w:t>
      </w:r>
      <w:r>
        <w:br/>
        <w:t>Silver Spring, MD 20910</w:t>
      </w:r>
      <w:r>
        <w:br/>
        <w:t>(301) 734-1014</w:t>
      </w:r>
    </w:p>
    <w:sectPr w:rsidR="000B2429" w:rsidRPr="00A529D6" w:rsidSect="00A529D6">
      <w:footerReference w:type="default" r:id="rId13"/>
      <w:headerReference w:type="first" r:id="rId14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275A3" w14:textId="77777777" w:rsidR="006D39B8" w:rsidRDefault="006D39B8" w:rsidP="009C2ED4">
      <w:r>
        <w:separator/>
      </w:r>
    </w:p>
  </w:endnote>
  <w:endnote w:type="continuationSeparator" w:id="0">
    <w:p w14:paraId="72F25271" w14:textId="77777777" w:rsidR="006D39B8" w:rsidRDefault="006D39B8" w:rsidP="009C2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B0D9" w14:textId="77777777" w:rsidR="009C2ED4" w:rsidRDefault="00A529D6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77CECA3F" wp14:editId="5331C1B4">
          <wp:simplePos x="0" y="0"/>
          <wp:positionH relativeFrom="column">
            <wp:posOffset>-2786</wp:posOffset>
          </wp:positionH>
          <wp:positionV relativeFrom="paragraph">
            <wp:posOffset>-9525</wp:posOffset>
          </wp:positionV>
          <wp:extent cx="1418254" cy="4062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254" cy="40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1091B" wp14:editId="72272E2B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D6F17D" w14:textId="77777777" w:rsidR="00A529D6" w:rsidRDefault="006D39B8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A529D6">
                                <w:fldChar w:fldCharType="begin"/>
                              </w:r>
                              <w:r w:rsidR="00A529D6">
                                <w:instrText xml:space="preserve"> PAGE   \* MERGEFORMAT </w:instrText>
                              </w:r>
                              <w:r w:rsidR="00A529D6">
                                <w:fldChar w:fldCharType="separate"/>
                              </w:r>
                              <w:r w:rsidR="00442DC8">
                                <w:rPr>
                                  <w:noProof/>
                                </w:rPr>
                                <w:t>2</w:t>
                              </w:r>
                              <w:r w:rsidR="00A529D6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5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" filled="f" stroked="f">
              <v:textbox>
                <w:txbxContent>
                  <w:p w14:paraId="3FD6F17D" w14:textId="77777777" w:rsidR="00A529D6" w:rsidRDefault="009A0334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A529D6">
                          <w:fldChar w:fldCharType="begin"/>
                        </w:r>
                        <w:r w:rsidR="00A529D6">
                          <w:instrText xml:space="preserve"> PAGE   \* MERGEFORMAT </w:instrText>
                        </w:r>
                        <w:r w:rsidR="00A529D6"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 w:rsidR="00A529D6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9006D" w14:textId="77777777" w:rsidR="006D39B8" w:rsidRDefault="006D39B8" w:rsidP="009C2ED4">
      <w:r>
        <w:separator/>
      </w:r>
    </w:p>
  </w:footnote>
  <w:footnote w:type="continuationSeparator" w:id="0">
    <w:p w14:paraId="0C550C9A" w14:textId="77777777" w:rsidR="006D39B8" w:rsidRDefault="006D39B8" w:rsidP="009C2E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EAC04" w14:textId="77777777" w:rsidR="00A529D6" w:rsidRDefault="00A529D6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64230DE5" wp14:editId="2FD90826">
          <wp:simplePos x="0" y="0"/>
          <wp:positionH relativeFrom="column">
            <wp:posOffset>6058</wp:posOffset>
          </wp:positionH>
          <wp:positionV relativeFrom="paragraph">
            <wp:posOffset>-316865</wp:posOffset>
          </wp:positionV>
          <wp:extent cx="1946275" cy="557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7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1A5A3E" wp14:editId="7204DE74">
              <wp:simplePos x="0" y="0"/>
              <wp:positionH relativeFrom="column">
                <wp:posOffset>-914400</wp:posOffset>
              </wp:positionH>
              <wp:positionV relativeFrom="margin">
                <wp:posOffset>-1403985</wp:posOffset>
              </wp:positionV>
              <wp:extent cx="7772400" cy="9144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E3EB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in;margin-top:-110.55pt;width:61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" fillcolor="#e3ebe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7A"/>
    <w:rsid w:val="00013491"/>
    <w:rsid w:val="000709F5"/>
    <w:rsid w:val="000A5D20"/>
    <w:rsid w:val="000A7183"/>
    <w:rsid w:val="000B2429"/>
    <w:rsid w:val="000B5B84"/>
    <w:rsid w:val="000B7225"/>
    <w:rsid w:val="000F1173"/>
    <w:rsid w:val="001A10EB"/>
    <w:rsid w:val="001D67EE"/>
    <w:rsid w:val="002338E0"/>
    <w:rsid w:val="002E6028"/>
    <w:rsid w:val="00380D25"/>
    <w:rsid w:val="003B333E"/>
    <w:rsid w:val="00400012"/>
    <w:rsid w:val="00436F73"/>
    <w:rsid w:val="00442DC8"/>
    <w:rsid w:val="004C6300"/>
    <w:rsid w:val="005035F4"/>
    <w:rsid w:val="0061515D"/>
    <w:rsid w:val="006560CB"/>
    <w:rsid w:val="00675DF0"/>
    <w:rsid w:val="006A1A3B"/>
    <w:rsid w:val="006A4C78"/>
    <w:rsid w:val="006A587A"/>
    <w:rsid w:val="006D39B8"/>
    <w:rsid w:val="006E630B"/>
    <w:rsid w:val="00745B3A"/>
    <w:rsid w:val="007F460B"/>
    <w:rsid w:val="00800AE9"/>
    <w:rsid w:val="008042C4"/>
    <w:rsid w:val="008A6927"/>
    <w:rsid w:val="00903DE7"/>
    <w:rsid w:val="00954178"/>
    <w:rsid w:val="00971A49"/>
    <w:rsid w:val="009A0334"/>
    <w:rsid w:val="009C2ED4"/>
    <w:rsid w:val="009D092C"/>
    <w:rsid w:val="009E3723"/>
    <w:rsid w:val="00A03E65"/>
    <w:rsid w:val="00A529D6"/>
    <w:rsid w:val="00B8497D"/>
    <w:rsid w:val="00BA5C1A"/>
    <w:rsid w:val="00BB0B6F"/>
    <w:rsid w:val="00BE1C56"/>
    <w:rsid w:val="00BE7F2A"/>
    <w:rsid w:val="00CE416C"/>
    <w:rsid w:val="00DC1C1B"/>
    <w:rsid w:val="00DC42BB"/>
    <w:rsid w:val="00E4711A"/>
    <w:rsid w:val="00EB78E3"/>
    <w:rsid w:val="00F2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58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71A4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711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</w:pPr>
    <w:rPr>
      <w:rFonts w:asciiTheme="minorHAnsi" w:hAnsiTheme="minorHAnsi" w:cstheme="minorBidi"/>
      <w:color w:val="00000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</w:pPr>
    <w:rPr>
      <w:rFonts w:asciiTheme="minorHAnsi" w:hAnsiTheme="minorHAnsi" w:cstheme="minorBidi"/>
      <w:color w:val="00000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711A"/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B2429"/>
    <w:pPr>
      <w:spacing w:after="300"/>
      <w:contextualSpacing/>
    </w:pPr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429"/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11A"/>
    <w:pPr>
      <w:numPr>
        <w:ilvl w:val="1"/>
      </w:numPr>
      <w:spacing w:after="200" w:line="276" w:lineRule="auto"/>
    </w:pPr>
    <w:rPr>
      <w:rFonts w:ascii="Calibri" w:eastAsiaTheme="majorEastAsia" w:hAnsi="Calibri" w:cstheme="majorBidi"/>
      <w:iCs/>
      <w:color w:val="667A8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711A"/>
    <w:rPr>
      <w:rFonts w:ascii="Calibri" w:eastAsiaTheme="majorEastAsia" w:hAnsi="Calibri" w:cstheme="majorBidi"/>
      <w:iCs/>
      <w:color w:val="667A85"/>
      <w:spacing w:val="15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529D6"/>
    <w:pPr>
      <w:spacing w:after="200" w:line="276" w:lineRule="auto"/>
    </w:pPr>
    <w:rPr>
      <w:rFonts w:asciiTheme="minorHAnsi" w:hAnsiTheme="minorHAnsi" w:cstheme="minorBid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529D6"/>
    <w:rPr>
      <w:i/>
      <w:iCs/>
      <w:sz w:val="24"/>
    </w:rPr>
  </w:style>
  <w:style w:type="character" w:styleId="Strong">
    <w:name w:val="Strong"/>
    <w:basedOn w:val="DefaultParagraphFont"/>
    <w:uiPriority w:val="22"/>
    <w:qFormat/>
    <w:rsid w:val="00E4711A"/>
    <w:rPr>
      <w:rFonts w:asciiTheme="minorHAnsi" w:hAnsiTheme="minorHAnsi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 w:line="276" w:lineRule="auto"/>
      <w:ind w:left="936" w:right="936"/>
    </w:pPr>
    <w:rPr>
      <w:rFonts w:asciiTheme="minorHAnsi" w:hAnsiTheme="minorHAnsi" w:cstheme="minorBidi"/>
      <w:b/>
      <w:bCs/>
      <w:i/>
      <w:iCs/>
      <w:color w:val="2A5877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6A587A"/>
    <w:pPr>
      <w:widowControl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A58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6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tthew.king\AppData\Roaming\Microsoft\Templates\OER-Word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C:\Users\matthew.king\AppData\Roaming\Microsoft\Templates\OER-Word-Template.dotx</Template>
  <TotalTime>1</TotalTime>
  <Pages>7</Pages>
  <Words>1028</Words>
  <Characters>5860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6875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Brian Kennedy</cp:lastModifiedBy>
  <cp:revision>2</cp:revision>
  <dcterms:created xsi:type="dcterms:W3CDTF">2017-04-19T15:34:00Z</dcterms:created>
  <dcterms:modified xsi:type="dcterms:W3CDTF">2017-04-19T15:34:00Z</dcterms:modified>
</cp:coreProperties>
</file>