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57ACFF" w14:textId="77777777" w:rsidR="006A587A" w:rsidRDefault="006A587A" w:rsidP="006A587A">
      <w:pPr>
        <w:pStyle w:val="Title"/>
      </w:pPr>
      <w:r w:rsidRPr="006A587A">
        <w:rPr>
          <w:i/>
        </w:rPr>
        <w:t>Okeanos Explorer</w:t>
      </w:r>
      <w:r>
        <w:t xml:space="preserve"> ROV</w:t>
      </w:r>
      <w:r w:rsidRPr="006A587A">
        <w:rPr>
          <w:rStyle w:val="TitleChar"/>
        </w:rPr>
        <w:t xml:space="preserve"> </w:t>
      </w:r>
      <w:r>
        <w:t>Dive Summary</w:t>
      </w:r>
    </w:p>
    <w:tbl>
      <w:tblPr>
        <w:tblStyle w:val="MediumShading1-Accent11"/>
        <w:tblW w:w="0" w:type="auto"/>
        <w:tblInd w:w="115" w:type="dxa"/>
        <w:tblBorders>
          <w:top w:val="single" w:sz="6" w:space="0" w:color="667A85"/>
          <w:left w:val="single" w:sz="6" w:space="0" w:color="667A85"/>
          <w:bottom w:val="single" w:sz="6" w:space="0" w:color="667A85"/>
          <w:right w:val="single" w:sz="6" w:space="0" w:color="667A85"/>
          <w:insideH w:val="single" w:sz="6" w:space="0" w:color="667A85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00"/>
        <w:gridCol w:w="720"/>
        <w:gridCol w:w="2160"/>
        <w:gridCol w:w="150"/>
        <w:gridCol w:w="2310"/>
        <w:gridCol w:w="2310"/>
      </w:tblGrid>
      <w:tr w:rsidR="006A587A" w:rsidRPr="006A587A" w14:paraId="262C778E" w14:textId="77777777" w:rsidTr="003B4E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6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2A5877" w:themeFill="accent1"/>
            <w:vAlign w:val="center"/>
          </w:tcPr>
          <w:p w14:paraId="31946D28" w14:textId="77777777" w:rsidR="006A587A" w:rsidRPr="006A587A" w:rsidRDefault="006A587A" w:rsidP="006A587A">
            <w:pPr>
              <w:rPr>
                <w:sz w:val="20"/>
                <w:szCs w:val="24"/>
              </w:rPr>
            </w:pPr>
            <w:r w:rsidRPr="006A587A">
              <w:rPr>
                <w:color w:val="FFFFFF" w:themeColor="background1"/>
                <w:szCs w:val="24"/>
              </w:rPr>
              <w:t xml:space="preserve">Dive </w:t>
            </w:r>
            <w:r>
              <w:rPr>
                <w:color w:val="FFFFFF" w:themeColor="background1"/>
                <w:szCs w:val="24"/>
              </w:rPr>
              <w:t>Information</w:t>
            </w:r>
          </w:p>
        </w:tc>
      </w:tr>
      <w:tr w:rsidR="006A4C78" w:rsidRPr="006A587A" w14:paraId="03028330" w14:textId="77777777" w:rsidTr="006A4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12F34084" w14:textId="77777777" w:rsidR="006A4C78" w:rsidRPr="00675DF0" w:rsidRDefault="006A4C78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Dive Map</w:t>
            </w:r>
          </w:p>
        </w:tc>
        <w:tc>
          <w:tcPr>
            <w:tcW w:w="6930" w:type="dxa"/>
            <w:gridSpan w:val="4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18FED372" w14:textId="50E418AB" w:rsidR="006A4C78" w:rsidRPr="006A587A" w:rsidRDefault="00A4072D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</w:rPr>
            </w:pPr>
            <w:r>
              <w:rPr>
                <w:noProof/>
                <w:sz w:val="20"/>
                <w:szCs w:val="24"/>
              </w:rPr>
              <w:drawing>
                <wp:inline distT="0" distB="0" distL="0" distR="0" wp14:anchorId="5993442B" wp14:editId="0F069835">
                  <wp:extent cx="4254500" cy="5052060"/>
                  <wp:effectExtent l="0" t="0" r="1270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 Shot 2017-04-19 at 9.58.54 A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0" cy="505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87A" w:rsidRPr="006A587A" w14:paraId="46D24E45" w14:textId="77777777" w:rsidTr="00675D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126F7E34" w14:textId="77777777" w:rsidR="006A587A" w:rsidRPr="00675DF0" w:rsidRDefault="006A587A" w:rsidP="002338E0">
            <w:pPr>
              <w:jc w:val="right"/>
              <w:rPr>
                <w:color w:val="auto"/>
                <w:sz w:val="20"/>
                <w:szCs w:val="24"/>
              </w:rPr>
            </w:pPr>
            <w:r w:rsidRPr="00675DF0">
              <w:rPr>
                <w:color w:val="auto"/>
                <w:sz w:val="20"/>
                <w:szCs w:val="24"/>
              </w:rPr>
              <w:t>Site Name</w:t>
            </w:r>
          </w:p>
        </w:tc>
        <w:tc>
          <w:tcPr>
            <w:tcW w:w="6930" w:type="dxa"/>
            <w:gridSpan w:val="4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5A493DBC" w14:textId="5F229759" w:rsidR="006A587A" w:rsidRPr="006A587A" w:rsidRDefault="00A1103F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Howland Deep 2</w:t>
            </w:r>
          </w:p>
        </w:tc>
      </w:tr>
      <w:tr w:rsidR="006A587A" w:rsidRPr="006A587A" w14:paraId="3C73E07B" w14:textId="77777777" w:rsidTr="00675D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0D117DB1" w14:textId="77777777" w:rsidR="006A587A" w:rsidRPr="006A587A" w:rsidRDefault="000B7225" w:rsidP="000B7225">
            <w:pPr>
              <w:jc w:val="right"/>
              <w:rPr>
                <w:color w:val="auto"/>
                <w:sz w:val="20"/>
                <w:szCs w:val="24"/>
              </w:rPr>
            </w:pPr>
            <w:r w:rsidRPr="00675DF0">
              <w:rPr>
                <w:color w:val="auto"/>
                <w:sz w:val="20"/>
                <w:szCs w:val="24"/>
              </w:rPr>
              <w:t>Expedition Coordinator(s)</w:t>
            </w:r>
          </w:p>
        </w:tc>
        <w:tc>
          <w:tcPr>
            <w:tcW w:w="6930" w:type="dxa"/>
            <w:gridSpan w:val="4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730FB3DB" w14:textId="2175C966" w:rsidR="006A587A" w:rsidRPr="006A587A" w:rsidRDefault="000B7225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Brian RC Kennedy</w:t>
            </w:r>
            <w:r w:rsidR="009E3723">
              <w:rPr>
                <w:sz w:val="20"/>
                <w:szCs w:val="24"/>
              </w:rPr>
              <w:t xml:space="preserve">, Nick </w:t>
            </w:r>
            <w:proofErr w:type="spellStart"/>
            <w:r w:rsidR="009E3723">
              <w:rPr>
                <w:sz w:val="20"/>
                <w:szCs w:val="24"/>
              </w:rPr>
              <w:t>Pawlenko</w:t>
            </w:r>
            <w:proofErr w:type="spellEnd"/>
          </w:p>
        </w:tc>
      </w:tr>
      <w:tr w:rsidR="006A587A" w:rsidRPr="006A587A" w14:paraId="02C2E814" w14:textId="77777777" w:rsidTr="00675D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44779557" w14:textId="77777777" w:rsidR="006A587A" w:rsidRPr="00675DF0" w:rsidRDefault="000B7225" w:rsidP="002338E0">
            <w:pPr>
              <w:jc w:val="right"/>
              <w:rPr>
                <w:color w:val="auto"/>
                <w:sz w:val="20"/>
                <w:szCs w:val="24"/>
              </w:rPr>
            </w:pPr>
            <w:r w:rsidRPr="00675DF0">
              <w:rPr>
                <w:color w:val="auto"/>
                <w:sz w:val="20"/>
                <w:szCs w:val="24"/>
              </w:rPr>
              <w:t>ROV Lead(s)</w:t>
            </w:r>
          </w:p>
        </w:tc>
        <w:tc>
          <w:tcPr>
            <w:tcW w:w="6930" w:type="dxa"/>
            <w:gridSpan w:val="4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AA90F76" w14:textId="36CBDBDD" w:rsidR="006A587A" w:rsidRPr="006A587A" w:rsidRDefault="00B8497D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4"/>
              </w:rPr>
            </w:pPr>
            <w:r w:rsidRPr="00B8497D">
              <w:rPr>
                <w:sz w:val="20"/>
                <w:szCs w:val="24"/>
              </w:rPr>
              <w:t xml:space="preserve">Karl </w:t>
            </w:r>
            <w:proofErr w:type="spellStart"/>
            <w:r w:rsidRPr="00B8497D">
              <w:rPr>
                <w:sz w:val="20"/>
                <w:szCs w:val="24"/>
              </w:rPr>
              <w:t>McLetchie</w:t>
            </w:r>
            <w:proofErr w:type="spellEnd"/>
          </w:p>
        </w:tc>
      </w:tr>
      <w:tr w:rsidR="006A587A" w:rsidRPr="006A587A" w14:paraId="4AB69001" w14:textId="77777777" w:rsidTr="00B849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0A4E0250" w14:textId="77777777" w:rsidR="006A587A" w:rsidRPr="006A587A" w:rsidRDefault="006A587A" w:rsidP="002338E0">
            <w:pPr>
              <w:jc w:val="right"/>
              <w:rPr>
                <w:color w:val="auto"/>
                <w:sz w:val="20"/>
                <w:szCs w:val="24"/>
              </w:rPr>
            </w:pPr>
            <w:r w:rsidRPr="00675DF0">
              <w:rPr>
                <w:color w:val="auto"/>
                <w:sz w:val="20"/>
                <w:szCs w:val="24"/>
              </w:rPr>
              <w:t>Science Team Lead(s)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DBB6FA2" w14:textId="52CFADD2" w:rsidR="006A587A" w:rsidRPr="006A587A" w:rsidRDefault="00B8497D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 xml:space="preserve">Amanda Demopoulos and Steven </w:t>
            </w:r>
            <w:proofErr w:type="spellStart"/>
            <w:r>
              <w:rPr>
                <w:sz w:val="20"/>
                <w:szCs w:val="24"/>
              </w:rPr>
              <w:t>A</w:t>
            </w:r>
            <w:r w:rsidRPr="00B8497D">
              <w:rPr>
                <w:sz w:val="20"/>
                <w:szCs w:val="24"/>
              </w:rPr>
              <w:t>uscavitch</w:t>
            </w:r>
            <w:proofErr w:type="spellEnd"/>
          </w:p>
        </w:tc>
      </w:tr>
      <w:tr w:rsidR="006A587A" w:rsidRPr="006A587A" w14:paraId="5033AADC" w14:textId="77777777" w:rsidTr="00675D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58BF5226" w14:textId="77777777" w:rsidR="006A587A" w:rsidRPr="006A587A" w:rsidRDefault="006A587A" w:rsidP="002338E0">
            <w:pPr>
              <w:jc w:val="right"/>
              <w:rPr>
                <w:color w:val="auto"/>
                <w:sz w:val="20"/>
                <w:szCs w:val="24"/>
              </w:rPr>
            </w:pPr>
            <w:r w:rsidRPr="00675DF0">
              <w:rPr>
                <w:color w:val="auto"/>
                <w:sz w:val="20"/>
                <w:szCs w:val="24"/>
              </w:rPr>
              <w:t>General Area Descriptor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EBF6933" w14:textId="19BF2220" w:rsidR="006A587A" w:rsidRPr="006A587A" w:rsidRDefault="00A1103F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 xml:space="preserve">Pacific Remote Islands Marine National Monument </w:t>
            </w:r>
          </w:p>
        </w:tc>
      </w:tr>
      <w:tr w:rsidR="00675DF0" w:rsidRPr="006A587A" w14:paraId="3A9F94BF" w14:textId="77777777" w:rsidTr="00675D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6"/>
            <w:tcBorders>
              <w:right w:val="single" w:sz="6" w:space="0" w:color="667A85"/>
            </w:tcBorders>
            <w:shd w:val="clear" w:color="auto" w:fill="2A5877" w:themeFill="accent1"/>
            <w:vAlign w:val="center"/>
          </w:tcPr>
          <w:p w14:paraId="692E91E3" w14:textId="77777777" w:rsidR="00675DF0" w:rsidRPr="00675DF0" w:rsidRDefault="00675DF0" w:rsidP="00675DF0">
            <w:pPr>
              <w:rPr>
                <w:rStyle w:val="Strong"/>
              </w:rPr>
            </w:pPr>
            <w:r w:rsidRPr="00675DF0">
              <w:rPr>
                <w:color w:val="FFFFFF" w:themeColor="background1"/>
                <w:szCs w:val="24"/>
              </w:rPr>
              <w:t>ROV Dive Name</w:t>
            </w:r>
          </w:p>
        </w:tc>
      </w:tr>
      <w:tr w:rsidR="00675DF0" w:rsidRPr="006A587A" w14:paraId="38F95DAC" w14:textId="77777777" w:rsidTr="00675D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171A30B7" w14:textId="77777777" w:rsidR="00675DF0" w:rsidRPr="00675DF0" w:rsidRDefault="00675DF0" w:rsidP="002338E0">
            <w:pPr>
              <w:jc w:val="right"/>
              <w:rPr>
                <w:color w:val="auto"/>
                <w:sz w:val="20"/>
                <w:szCs w:val="24"/>
              </w:rPr>
            </w:pPr>
            <w:r w:rsidRPr="00675DF0">
              <w:rPr>
                <w:color w:val="auto"/>
                <w:sz w:val="20"/>
                <w:szCs w:val="24"/>
              </w:rPr>
              <w:t>Cru</w:t>
            </w:r>
            <w:r>
              <w:rPr>
                <w:color w:val="auto"/>
                <w:sz w:val="20"/>
                <w:szCs w:val="24"/>
              </w:rPr>
              <w:t>i</w:t>
            </w:r>
            <w:r w:rsidRPr="00675DF0">
              <w:rPr>
                <w:color w:val="auto"/>
                <w:sz w:val="20"/>
                <w:szCs w:val="24"/>
              </w:rPr>
              <w:t>se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2CBA156" w14:textId="00D6E291" w:rsidR="00675DF0" w:rsidRPr="002338E0" w:rsidRDefault="00B8497D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EX-17</w:t>
            </w:r>
            <w:r w:rsidR="000B7225">
              <w:rPr>
                <w:sz w:val="20"/>
              </w:rPr>
              <w:t>-0</w:t>
            </w:r>
            <w:r>
              <w:rPr>
                <w:sz w:val="20"/>
              </w:rPr>
              <w:t>3</w:t>
            </w:r>
          </w:p>
        </w:tc>
      </w:tr>
      <w:tr w:rsidR="00675DF0" w:rsidRPr="006A587A" w14:paraId="22539654" w14:textId="77777777" w:rsidTr="00675D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518B6BDF" w14:textId="77777777" w:rsidR="00675DF0" w:rsidRPr="00675DF0" w:rsidRDefault="00675DF0" w:rsidP="002338E0">
            <w:pPr>
              <w:jc w:val="right"/>
              <w:rPr>
                <w:color w:val="auto"/>
                <w:sz w:val="20"/>
                <w:szCs w:val="24"/>
              </w:rPr>
            </w:pPr>
            <w:r w:rsidRPr="00675DF0">
              <w:rPr>
                <w:color w:val="auto"/>
                <w:sz w:val="20"/>
                <w:szCs w:val="24"/>
              </w:rPr>
              <w:lastRenderedPageBreak/>
              <w:t>Leg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CB6226D" w14:textId="77777777" w:rsidR="00675DF0" w:rsidRPr="002338E0" w:rsidRDefault="000B7225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675DF0" w:rsidRPr="006A587A" w14:paraId="720AB7B4" w14:textId="77777777" w:rsidTr="00675D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7BBAC930" w14:textId="77777777" w:rsidR="00675DF0" w:rsidRPr="00675DF0" w:rsidRDefault="00675DF0" w:rsidP="002338E0">
            <w:pPr>
              <w:jc w:val="right"/>
              <w:rPr>
                <w:color w:val="auto"/>
                <w:sz w:val="20"/>
                <w:szCs w:val="24"/>
              </w:rPr>
            </w:pPr>
            <w:r w:rsidRPr="00675DF0">
              <w:rPr>
                <w:color w:val="auto"/>
                <w:sz w:val="20"/>
                <w:szCs w:val="24"/>
              </w:rPr>
              <w:t>Dive Number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7C52AE0" w14:textId="548CD6C7" w:rsidR="00675DF0" w:rsidRPr="002338E0" w:rsidRDefault="00A1103F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675DF0" w:rsidRPr="00675DF0" w14:paraId="5FA310E6" w14:textId="77777777" w:rsidTr="003B4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6"/>
            <w:tcBorders>
              <w:right w:val="single" w:sz="6" w:space="0" w:color="667A85"/>
            </w:tcBorders>
            <w:shd w:val="clear" w:color="auto" w:fill="2A5877" w:themeFill="accent1"/>
            <w:vAlign w:val="center"/>
          </w:tcPr>
          <w:p w14:paraId="2036568D" w14:textId="77777777" w:rsidR="00675DF0" w:rsidRPr="00675DF0" w:rsidRDefault="00675DF0" w:rsidP="003B4ED0">
            <w:pPr>
              <w:rPr>
                <w:rStyle w:val="Strong"/>
              </w:rPr>
            </w:pPr>
            <w:r>
              <w:rPr>
                <w:color w:val="FFFFFF" w:themeColor="background1"/>
                <w:szCs w:val="24"/>
              </w:rPr>
              <w:t>Equipment Deployed</w:t>
            </w:r>
          </w:p>
        </w:tc>
      </w:tr>
      <w:tr w:rsidR="00675DF0" w:rsidRPr="006A587A" w14:paraId="1959EC3C" w14:textId="77777777" w:rsidTr="003B4E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0DCC31CE" w14:textId="77777777" w:rsidR="00675DF0" w:rsidRPr="00675DF0" w:rsidRDefault="00675DF0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ROV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D9F750A" w14:textId="77777777" w:rsidR="00675DF0" w:rsidRPr="002338E0" w:rsidRDefault="000B7225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Deep Discoverer (D2)</w:t>
            </w:r>
          </w:p>
        </w:tc>
      </w:tr>
      <w:tr w:rsidR="00675DF0" w:rsidRPr="006A587A" w14:paraId="52FE4805" w14:textId="77777777" w:rsidTr="003B4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29C866FB" w14:textId="77777777" w:rsidR="00675DF0" w:rsidRPr="00675DF0" w:rsidRDefault="00675DF0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Camera Platform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82372F8" w14:textId="77777777" w:rsidR="00675DF0" w:rsidRPr="002338E0" w:rsidRDefault="000B7225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Seirios</w:t>
            </w:r>
          </w:p>
        </w:tc>
      </w:tr>
      <w:tr w:rsidR="002338E0" w:rsidRPr="006A587A" w14:paraId="5B1C2FCF" w14:textId="77777777" w:rsidTr="003B4E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vMerge w:val="restart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001DBCF0" w14:textId="77777777" w:rsidR="002338E0" w:rsidRPr="00675DF0" w:rsidRDefault="002338E0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ROV Measurements</w:t>
            </w:r>
          </w:p>
        </w:tc>
        <w:bookmarkStart w:id="0" w:name="Check1"/>
        <w:tc>
          <w:tcPr>
            <w:tcW w:w="231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FE603DB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AA557F">
              <w:rPr>
                <w:sz w:val="20"/>
                <w:lang w:bidi="en-US"/>
              </w:rPr>
            </w:r>
            <w:r w:rsidR="00AA557F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bookmarkEnd w:id="0"/>
            <w:r>
              <w:rPr>
                <w:sz w:val="20"/>
              </w:rPr>
              <w:t xml:space="preserve"> </w:t>
            </w:r>
            <w:r w:rsidRPr="002338E0">
              <w:rPr>
                <w:sz w:val="20"/>
              </w:rPr>
              <w:t>CTD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62E92AC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AA557F">
              <w:rPr>
                <w:sz w:val="20"/>
                <w:lang w:bidi="en-US"/>
              </w:rPr>
            </w:r>
            <w:r w:rsidR="00AA557F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Depth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3BD957A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AA557F">
              <w:rPr>
                <w:sz w:val="20"/>
                <w:lang w:bidi="en-US"/>
              </w:rPr>
            </w:r>
            <w:r w:rsidR="00AA557F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Altitude</w:t>
            </w:r>
          </w:p>
        </w:tc>
      </w:tr>
      <w:tr w:rsidR="002338E0" w:rsidRPr="006A587A" w14:paraId="7F357536" w14:textId="77777777" w:rsidTr="003B4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vMerge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6362F6FB" w14:textId="77777777" w:rsidR="002338E0" w:rsidRPr="00675DF0" w:rsidRDefault="002338E0" w:rsidP="002338E0">
            <w:pPr>
              <w:jc w:val="right"/>
              <w:rPr>
                <w:color w:val="auto"/>
                <w:sz w:val="20"/>
                <w:szCs w:val="24"/>
              </w:rPr>
            </w:pPr>
          </w:p>
        </w:tc>
        <w:tc>
          <w:tcPr>
            <w:tcW w:w="231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6A9F2C4" w14:textId="77777777" w:rsidR="002338E0" w:rsidRPr="002338E0" w:rsidRDefault="002338E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AA557F">
              <w:rPr>
                <w:sz w:val="20"/>
                <w:lang w:bidi="en-US"/>
              </w:rPr>
            </w:r>
            <w:r w:rsidR="00AA557F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Scanning Sonar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20D34583" w14:textId="77777777" w:rsidR="002338E0" w:rsidRPr="002338E0" w:rsidRDefault="002338E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AA557F">
              <w:rPr>
                <w:sz w:val="20"/>
                <w:lang w:bidi="en-US"/>
              </w:rPr>
            </w:r>
            <w:r w:rsidR="00AA557F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USBL Position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41E732D" w14:textId="77777777" w:rsidR="002338E0" w:rsidRPr="002338E0" w:rsidRDefault="002338E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AA557F">
              <w:rPr>
                <w:sz w:val="20"/>
                <w:lang w:bidi="en-US"/>
              </w:rPr>
            </w:r>
            <w:r w:rsidR="00AA557F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Heading</w:t>
            </w:r>
          </w:p>
        </w:tc>
      </w:tr>
      <w:tr w:rsidR="002338E0" w:rsidRPr="006A587A" w14:paraId="5BBD2AF0" w14:textId="77777777" w:rsidTr="003B4E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vMerge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40DEA016" w14:textId="77777777" w:rsidR="002338E0" w:rsidRPr="00675DF0" w:rsidRDefault="002338E0" w:rsidP="002338E0">
            <w:pPr>
              <w:jc w:val="right"/>
              <w:rPr>
                <w:color w:val="auto"/>
                <w:sz w:val="20"/>
                <w:szCs w:val="24"/>
              </w:rPr>
            </w:pPr>
          </w:p>
        </w:tc>
        <w:tc>
          <w:tcPr>
            <w:tcW w:w="231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7B0556B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AA557F">
              <w:rPr>
                <w:sz w:val="20"/>
                <w:lang w:bidi="en-US"/>
              </w:rPr>
            </w:r>
            <w:r w:rsidR="00AA557F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Pitch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2C9B328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AA557F">
              <w:rPr>
                <w:sz w:val="20"/>
                <w:lang w:bidi="en-US"/>
              </w:rPr>
            </w:r>
            <w:r w:rsidR="00AA557F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Roll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EEAAB60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AA557F">
              <w:rPr>
                <w:sz w:val="20"/>
                <w:lang w:bidi="en-US"/>
              </w:rPr>
            </w:r>
            <w:r w:rsidR="00AA557F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HD Camera 1</w:t>
            </w:r>
          </w:p>
        </w:tc>
      </w:tr>
      <w:tr w:rsidR="002338E0" w:rsidRPr="006A587A" w14:paraId="02AEDBEA" w14:textId="77777777" w:rsidTr="003B4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vMerge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0325185A" w14:textId="77777777" w:rsidR="002338E0" w:rsidRPr="00675DF0" w:rsidRDefault="002338E0" w:rsidP="002338E0">
            <w:pPr>
              <w:jc w:val="right"/>
              <w:rPr>
                <w:color w:val="auto"/>
                <w:sz w:val="20"/>
                <w:szCs w:val="24"/>
              </w:rPr>
            </w:pPr>
          </w:p>
        </w:tc>
        <w:tc>
          <w:tcPr>
            <w:tcW w:w="231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123DC08" w14:textId="77777777" w:rsidR="002338E0" w:rsidRPr="002338E0" w:rsidRDefault="002338E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AA557F">
              <w:rPr>
                <w:sz w:val="20"/>
                <w:lang w:bidi="en-US"/>
              </w:rPr>
            </w:r>
            <w:r w:rsidR="00AA557F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HD Camera 2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17BD069D" w14:textId="77777777" w:rsidR="002338E0" w:rsidRPr="002338E0" w:rsidRDefault="002338E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AA557F">
              <w:rPr>
                <w:sz w:val="20"/>
                <w:lang w:bidi="en-US"/>
              </w:rPr>
            </w:r>
            <w:r w:rsidR="00AA557F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Low Res Cam 1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9B36823" w14:textId="77777777" w:rsidR="002338E0" w:rsidRPr="002338E0" w:rsidRDefault="002338E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AA557F">
              <w:rPr>
                <w:sz w:val="20"/>
                <w:lang w:bidi="en-US"/>
              </w:rPr>
            </w:r>
            <w:r w:rsidR="00AA557F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Low Res Cam 2</w:t>
            </w:r>
          </w:p>
        </w:tc>
      </w:tr>
      <w:tr w:rsidR="002338E0" w:rsidRPr="006A587A" w14:paraId="1C927790" w14:textId="77777777" w:rsidTr="003B4E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vMerge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09374148" w14:textId="77777777" w:rsidR="002338E0" w:rsidRPr="00675DF0" w:rsidRDefault="002338E0" w:rsidP="002338E0">
            <w:pPr>
              <w:jc w:val="right"/>
              <w:rPr>
                <w:color w:val="auto"/>
                <w:sz w:val="20"/>
                <w:szCs w:val="24"/>
              </w:rPr>
            </w:pPr>
          </w:p>
        </w:tc>
        <w:tc>
          <w:tcPr>
            <w:tcW w:w="231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27D00D26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AA557F">
              <w:rPr>
                <w:sz w:val="20"/>
                <w:lang w:bidi="en-US"/>
              </w:rPr>
            </w:r>
            <w:r w:rsidR="00AA557F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Low Res Cam 3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739538CB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AA557F">
              <w:rPr>
                <w:sz w:val="20"/>
                <w:lang w:bidi="en-US"/>
              </w:rPr>
            </w:r>
            <w:r w:rsidR="00AA557F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Low Res Cam 4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EB0B813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AA557F">
              <w:rPr>
                <w:sz w:val="20"/>
                <w:lang w:bidi="en-US"/>
              </w:rPr>
            </w:r>
            <w:r w:rsidR="00AA557F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Low Res Cam 5</w:t>
            </w:r>
          </w:p>
        </w:tc>
      </w:tr>
      <w:tr w:rsidR="002338E0" w:rsidRPr="006A587A" w14:paraId="57B82D67" w14:textId="77777777" w:rsidTr="00DC4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3A018DCE" w14:textId="77777777" w:rsidR="002338E0" w:rsidRPr="00675DF0" w:rsidRDefault="002338E0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Equipment Malfunctions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8A9DE0B" w14:textId="7B2EE28D" w:rsidR="002338E0" w:rsidRPr="002338E0" w:rsidRDefault="002338E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2338E0" w:rsidRPr="006A587A" w14:paraId="6ED2CD42" w14:textId="77777777" w:rsidTr="00DC42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4FB2A75A" w14:textId="77777777" w:rsidR="002338E0" w:rsidRDefault="002338E0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ROV Dive Summary</w:t>
            </w:r>
            <w:r>
              <w:rPr>
                <w:color w:val="auto"/>
                <w:sz w:val="20"/>
                <w:szCs w:val="24"/>
              </w:rPr>
              <w:br/>
            </w:r>
            <w:r w:rsidRPr="00745B3A">
              <w:rPr>
                <w:b w:val="0"/>
                <w:color w:val="auto"/>
                <w:sz w:val="20"/>
                <w:szCs w:val="24"/>
              </w:rPr>
              <w:t>(from processed ROV data)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181B9506" w14:textId="77777777" w:rsidR="00F11C97" w:rsidRPr="00F11C97" w:rsidRDefault="00F11C97" w:rsidP="00F11C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F11C97">
              <w:rPr>
                <w:sz w:val="20"/>
                <w:lang w:bidi="en-US"/>
              </w:rPr>
              <w:tab/>
              <w:t xml:space="preserve">  Dive Summary:</w:t>
            </w:r>
            <w:r w:rsidRPr="00F11C97">
              <w:rPr>
                <w:sz w:val="20"/>
                <w:lang w:bidi="en-US"/>
              </w:rPr>
              <w:tab/>
              <w:t>EX1703_DIVE11</w:t>
            </w:r>
          </w:p>
          <w:p w14:paraId="7530C870" w14:textId="77777777" w:rsidR="00F11C97" w:rsidRPr="00F11C97" w:rsidRDefault="00F11C97" w:rsidP="00F11C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F11C97">
              <w:rPr>
                <w:sz w:val="20"/>
                <w:lang w:bidi="en-US"/>
              </w:rPr>
              <w:t>^^^^^^^^^^^^^^^^^^^^^^^^^^^^^^^^^^^^^^^^^^^^^^^^^^^</w:t>
            </w:r>
          </w:p>
          <w:p w14:paraId="6B8678E8" w14:textId="77777777" w:rsidR="00F11C97" w:rsidRPr="00F11C97" w:rsidRDefault="00F11C97" w:rsidP="00F11C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F11C97">
              <w:rPr>
                <w:sz w:val="20"/>
                <w:lang w:bidi="en-US"/>
              </w:rPr>
              <w:t>In Water:</w:t>
            </w:r>
            <w:r w:rsidRPr="00F11C97">
              <w:rPr>
                <w:sz w:val="20"/>
                <w:lang w:bidi="en-US"/>
              </w:rPr>
              <w:tab/>
            </w:r>
            <w:r w:rsidRPr="00F11C97">
              <w:rPr>
                <w:sz w:val="20"/>
                <w:lang w:bidi="en-US"/>
              </w:rPr>
              <w:tab/>
              <w:t xml:space="preserve"> 2017-03-18T18:33:46.437000</w:t>
            </w:r>
          </w:p>
          <w:p w14:paraId="20D93ED0" w14:textId="77777777" w:rsidR="00F11C97" w:rsidRPr="00F11C97" w:rsidRDefault="00F11C97" w:rsidP="00F11C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F11C97">
              <w:rPr>
                <w:sz w:val="20"/>
                <w:lang w:bidi="en-US"/>
              </w:rPr>
              <w:tab/>
            </w:r>
            <w:r w:rsidRPr="00F11C97">
              <w:rPr>
                <w:sz w:val="20"/>
                <w:lang w:bidi="en-US"/>
              </w:rPr>
              <w:tab/>
            </w:r>
            <w:r w:rsidRPr="00F11C97">
              <w:rPr>
                <w:sz w:val="20"/>
                <w:lang w:bidi="en-US"/>
              </w:rPr>
              <w:tab/>
              <w:t xml:space="preserve"> 00°, 48.032' N ; 176°, 40.513' W</w:t>
            </w:r>
          </w:p>
          <w:p w14:paraId="494B8602" w14:textId="77777777" w:rsidR="00F11C97" w:rsidRPr="00F11C97" w:rsidRDefault="00F11C97" w:rsidP="00F11C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7160C966" w14:textId="77777777" w:rsidR="00F11C97" w:rsidRPr="00F11C97" w:rsidRDefault="00F11C97" w:rsidP="00F11C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F11C97">
              <w:rPr>
                <w:sz w:val="20"/>
                <w:lang w:bidi="en-US"/>
              </w:rPr>
              <w:t>Out Water:</w:t>
            </w:r>
            <w:r w:rsidRPr="00F11C97">
              <w:rPr>
                <w:sz w:val="20"/>
                <w:lang w:bidi="en-US"/>
              </w:rPr>
              <w:tab/>
            </w:r>
            <w:r w:rsidRPr="00F11C97">
              <w:rPr>
                <w:sz w:val="20"/>
                <w:lang w:bidi="en-US"/>
              </w:rPr>
              <w:tab/>
              <w:t xml:space="preserve"> 2017-03-19T02:41:14.323000</w:t>
            </w:r>
          </w:p>
          <w:p w14:paraId="291B439E" w14:textId="77777777" w:rsidR="00F11C97" w:rsidRPr="00F11C97" w:rsidRDefault="00F11C97" w:rsidP="00F11C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F11C97">
              <w:rPr>
                <w:sz w:val="20"/>
                <w:lang w:bidi="en-US"/>
              </w:rPr>
              <w:tab/>
            </w:r>
            <w:r w:rsidRPr="00F11C97">
              <w:rPr>
                <w:sz w:val="20"/>
                <w:lang w:bidi="en-US"/>
              </w:rPr>
              <w:tab/>
            </w:r>
            <w:r w:rsidRPr="00F11C97">
              <w:rPr>
                <w:sz w:val="20"/>
                <w:lang w:bidi="en-US"/>
              </w:rPr>
              <w:tab/>
              <w:t xml:space="preserve"> 00°, 48.441' N ; 176°, 40.048' W</w:t>
            </w:r>
          </w:p>
          <w:p w14:paraId="15FDDE17" w14:textId="77777777" w:rsidR="00F11C97" w:rsidRPr="00F11C97" w:rsidRDefault="00F11C97" w:rsidP="00F11C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473DDC17" w14:textId="77777777" w:rsidR="00F11C97" w:rsidRPr="00F11C97" w:rsidRDefault="00F11C97" w:rsidP="00F11C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F11C97">
              <w:rPr>
                <w:sz w:val="20"/>
                <w:lang w:bidi="en-US"/>
              </w:rPr>
              <w:t>Off Bottom:</w:t>
            </w:r>
            <w:r w:rsidRPr="00F11C97">
              <w:rPr>
                <w:sz w:val="20"/>
                <w:lang w:bidi="en-US"/>
              </w:rPr>
              <w:tab/>
            </w:r>
            <w:r w:rsidRPr="00F11C97">
              <w:rPr>
                <w:sz w:val="20"/>
                <w:lang w:bidi="en-US"/>
              </w:rPr>
              <w:tab/>
              <w:t xml:space="preserve"> 2017-03-19T01:25:50.371000</w:t>
            </w:r>
          </w:p>
          <w:p w14:paraId="2B313FFD" w14:textId="77777777" w:rsidR="00F11C97" w:rsidRPr="00F11C97" w:rsidRDefault="00F11C97" w:rsidP="00F11C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F11C97">
              <w:rPr>
                <w:sz w:val="20"/>
                <w:lang w:bidi="en-US"/>
              </w:rPr>
              <w:tab/>
            </w:r>
            <w:r w:rsidRPr="00F11C97">
              <w:rPr>
                <w:sz w:val="20"/>
                <w:lang w:bidi="en-US"/>
              </w:rPr>
              <w:tab/>
            </w:r>
            <w:r w:rsidRPr="00F11C97">
              <w:rPr>
                <w:sz w:val="20"/>
                <w:lang w:bidi="en-US"/>
              </w:rPr>
              <w:tab/>
              <w:t xml:space="preserve"> 00°, 48.390' N ; 176°, 40.238' W</w:t>
            </w:r>
          </w:p>
          <w:p w14:paraId="1B709A63" w14:textId="77777777" w:rsidR="00F11C97" w:rsidRPr="00F11C97" w:rsidRDefault="00F11C97" w:rsidP="00F11C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49DF9AC3" w14:textId="77777777" w:rsidR="00F11C97" w:rsidRPr="00F11C97" w:rsidRDefault="00F11C97" w:rsidP="00F11C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F11C97">
              <w:rPr>
                <w:sz w:val="20"/>
                <w:lang w:bidi="en-US"/>
              </w:rPr>
              <w:t>On Bottom:</w:t>
            </w:r>
            <w:r w:rsidRPr="00F11C97">
              <w:rPr>
                <w:sz w:val="20"/>
                <w:lang w:bidi="en-US"/>
              </w:rPr>
              <w:tab/>
            </w:r>
            <w:r w:rsidRPr="00F11C97">
              <w:rPr>
                <w:sz w:val="20"/>
                <w:lang w:bidi="en-US"/>
              </w:rPr>
              <w:tab/>
              <w:t xml:space="preserve"> 2017-03-18T19:56:33.804000</w:t>
            </w:r>
          </w:p>
          <w:p w14:paraId="2240F9AB" w14:textId="77777777" w:rsidR="00F11C97" w:rsidRPr="00F11C97" w:rsidRDefault="00F11C97" w:rsidP="00F11C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F11C97">
              <w:rPr>
                <w:sz w:val="20"/>
                <w:lang w:bidi="en-US"/>
              </w:rPr>
              <w:tab/>
            </w:r>
            <w:r w:rsidRPr="00F11C97">
              <w:rPr>
                <w:sz w:val="20"/>
                <w:lang w:bidi="en-US"/>
              </w:rPr>
              <w:tab/>
            </w:r>
            <w:r w:rsidRPr="00F11C97">
              <w:rPr>
                <w:sz w:val="20"/>
                <w:lang w:bidi="en-US"/>
              </w:rPr>
              <w:tab/>
              <w:t xml:space="preserve"> 00°, 48.247' N ; 176°, 40.452' W</w:t>
            </w:r>
          </w:p>
          <w:p w14:paraId="31B6CBE5" w14:textId="77777777" w:rsidR="00F11C97" w:rsidRPr="00F11C97" w:rsidRDefault="00F11C97" w:rsidP="00F11C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4CB8E190" w14:textId="77777777" w:rsidR="00F11C97" w:rsidRPr="00F11C97" w:rsidRDefault="00F11C97" w:rsidP="00F11C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F11C97">
              <w:rPr>
                <w:sz w:val="20"/>
                <w:lang w:bidi="en-US"/>
              </w:rPr>
              <w:t>Dive duration:</w:t>
            </w:r>
            <w:r w:rsidRPr="00F11C97">
              <w:rPr>
                <w:sz w:val="20"/>
                <w:lang w:bidi="en-US"/>
              </w:rPr>
              <w:tab/>
            </w:r>
            <w:r w:rsidRPr="00F11C97">
              <w:rPr>
                <w:sz w:val="20"/>
                <w:lang w:bidi="en-US"/>
              </w:rPr>
              <w:tab/>
              <w:t xml:space="preserve"> 8:7:27</w:t>
            </w:r>
          </w:p>
          <w:p w14:paraId="6BB23531" w14:textId="77777777" w:rsidR="00F11C97" w:rsidRPr="00F11C97" w:rsidRDefault="00F11C97" w:rsidP="00F11C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2EAF7783" w14:textId="77777777" w:rsidR="00F11C97" w:rsidRPr="00F11C97" w:rsidRDefault="00F11C97" w:rsidP="00F11C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F11C97">
              <w:rPr>
                <w:sz w:val="20"/>
                <w:lang w:bidi="en-US"/>
              </w:rPr>
              <w:t>Bottom Time:</w:t>
            </w:r>
            <w:r w:rsidRPr="00F11C97">
              <w:rPr>
                <w:sz w:val="20"/>
                <w:lang w:bidi="en-US"/>
              </w:rPr>
              <w:tab/>
            </w:r>
            <w:r w:rsidRPr="00F11C97">
              <w:rPr>
                <w:sz w:val="20"/>
                <w:lang w:bidi="en-US"/>
              </w:rPr>
              <w:tab/>
              <w:t xml:space="preserve"> 5:35:16</w:t>
            </w:r>
          </w:p>
          <w:p w14:paraId="1C88A6D9" w14:textId="77777777" w:rsidR="00F11C97" w:rsidRPr="00F11C97" w:rsidRDefault="00F11C97" w:rsidP="00F11C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41758688" w14:textId="77777777" w:rsidR="00F11C97" w:rsidRPr="00F11C97" w:rsidRDefault="00F11C97" w:rsidP="00F11C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F11C97">
              <w:rPr>
                <w:sz w:val="20"/>
                <w:lang w:bidi="en-US"/>
              </w:rPr>
              <w:t xml:space="preserve">Max. depth: </w:t>
            </w:r>
            <w:r w:rsidRPr="00F11C97">
              <w:rPr>
                <w:sz w:val="20"/>
                <w:lang w:bidi="en-US"/>
              </w:rPr>
              <w:tab/>
            </w:r>
            <w:r w:rsidRPr="00F11C97">
              <w:rPr>
                <w:sz w:val="20"/>
                <w:lang w:bidi="en-US"/>
              </w:rPr>
              <w:tab/>
              <w:t xml:space="preserve"> 2226.9 m</w:t>
            </w:r>
          </w:p>
          <w:p w14:paraId="13CB06DB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2338E0" w:rsidRPr="006A587A" w14:paraId="1AEA69BF" w14:textId="77777777" w:rsidTr="00DC4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281944AE" w14:textId="77777777" w:rsidR="002338E0" w:rsidRDefault="002338E0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Special Notes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C6C89AC" w14:textId="77777777" w:rsidR="002338E0" w:rsidRPr="002338E0" w:rsidRDefault="002338E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2338E0" w:rsidRPr="006A587A" w14:paraId="11FFAFA4" w14:textId="77777777" w:rsidTr="00DC42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2DE78B58" w14:textId="77777777" w:rsidR="002338E0" w:rsidRDefault="00745B3A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Scientists Involved</w:t>
            </w:r>
          </w:p>
          <w:p w14:paraId="26D98956" w14:textId="77777777" w:rsidR="00745B3A" w:rsidRPr="00745B3A" w:rsidRDefault="00745B3A" w:rsidP="002338E0">
            <w:pP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745B3A">
              <w:rPr>
                <w:b w:val="0"/>
                <w:color w:val="auto"/>
                <w:sz w:val="20"/>
                <w:szCs w:val="24"/>
              </w:rPr>
              <w:t>(please provide name, location, affiliation, email)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tbl>
            <w:tblPr>
              <w:tblW w:w="6960" w:type="dxa"/>
              <w:tblLayout w:type="fixed"/>
              <w:tblLook w:val="04A0" w:firstRow="1" w:lastRow="0" w:firstColumn="1" w:lastColumn="0" w:noHBand="0" w:noVBand="1"/>
            </w:tblPr>
            <w:tblGrid>
              <w:gridCol w:w="1920"/>
              <w:gridCol w:w="1820"/>
              <w:gridCol w:w="3220"/>
            </w:tblGrid>
            <w:tr w:rsidR="004D339B" w:rsidRPr="004D339B" w14:paraId="1617B285" w14:textId="77777777" w:rsidTr="004D339B">
              <w:trPr>
                <w:trHeight w:val="320"/>
              </w:trPr>
              <w:tc>
                <w:tcPr>
                  <w:tcW w:w="1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A3217A2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b/>
                      <w:bCs/>
                      <w:szCs w:val="24"/>
                    </w:rPr>
                    <w:t>Name</w:t>
                  </w:r>
                </w:p>
              </w:tc>
              <w:tc>
                <w:tcPr>
                  <w:tcW w:w="1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EC19803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b/>
                      <w:bCs/>
                      <w:szCs w:val="24"/>
                    </w:rPr>
                    <w:t>Affiliation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3F19616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b/>
                      <w:bCs/>
                      <w:szCs w:val="24"/>
                    </w:rPr>
                    <w:t>Email Address</w:t>
                  </w:r>
                </w:p>
              </w:tc>
            </w:tr>
            <w:tr w:rsidR="004D339B" w:rsidRPr="004D339B" w14:paraId="201CF732" w14:textId="77777777" w:rsidTr="004D339B">
              <w:trPr>
                <w:trHeight w:val="64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6285AC8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 xml:space="preserve">Abby </w:t>
                  </w:r>
                  <w:proofErr w:type="spellStart"/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Lapointe</w:t>
                  </w:r>
                  <w:proofErr w:type="spellEnd"/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52F628D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University of Hawaii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5E4A865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abbylap@hawaii.edu</w:t>
                  </w:r>
                </w:p>
              </w:tc>
            </w:tr>
            <w:tr w:rsidR="004D339B" w:rsidRPr="004D339B" w14:paraId="7E01FA0B" w14:textId="77777777" w:rsidTr="004D339B">
              <w:trPr>
                <w:trHeight w:val="64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243FE1A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lastRenderedPageBreak/>
                    <w:t>Amanda Demopoulos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577E31E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USGS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350CE29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ademopoulos@usgs.gov</w:t>
                  </w:r>
                </w:p>
              </w:tc>
            </w:tr>
            <w:tr w:rsidR="004D339B" w:rsidRPr="004D339B" w14:paraId="2860500A" w14:textId="77777777" w:rsidTr="004D339B">
              <w:trPr>
                <w:trHeight w:val="96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CE281A4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proofErr w:type="spellStart"/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Asako</w:t>
                  </w:r>
                  <w:proofErr w:type="spellEnd"/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 xml:space="preserve"> Matsumoto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8943DFC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Chiba Institute of Technology (</w:t>
                  </w:r>
                  <w:proofErr w:type="spellStart"/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Chitech</w:t>
                  </w:r>
                  <w:proofErr w:type="spellEnd"/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),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A1A9203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amatsu@gorgonian.jp</w:t>
                  </w:r>
                </w:p>
              </w:tc>
            </w:tr>
            <w:tr w:rsidR="004D339B" w:rsidRPr="004D339B" w14:paraId="1CE7A30F" w14:textId="77777777" w:rsidTr="004D339B">
              <w:trPr>
                <w:trHeight w:val="160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1EB4609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 xml:space="preserve">Chris </w:t>
                  </w:r>
                  <w:proofErr w:type="spellStart"/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Mah</w:t>
                  </w:r>
                  <w:proofErr w:type="spellEnd"/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9EA75CE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Dept. of Invertebrate Zoology, NMNH Smithsonian Institution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2B60B99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brisinga@gmail.com</w:t>
                  </w:r>
                </w:p>
              </w:tc>
            </w:tr>
            <w:tr w:rsidR="004D339B" w:rsidRPr="004D339B" w14:paraId="23C6A737" w14:textId="77777777" w:rsidTr="004D339B">
              <w:trPr>
                <w:trHeight w:val="64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D672BF2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Christopher Kelley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A0DEE47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University of Hawaii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37B144E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ckelley@hawaii.edu</w:t>
                  </w:r>
                </w:p>
              </w:tc>
            </w:tr>
            <w:tr w:rsidR="004D339B" w:rsidRPr="004D339B" w14:paraId="7001448E" w14:textId="77777777" w:rsidTr="004D339B">
              <w:trPr>
                <w:trHeight w:val="32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709A946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proofErr w:type="spellStart"/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Dhugal</w:t>
                  </w:r>
                  <w:proofErr w:type="spellEnd"/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 xml:space="preserve"> Lindsay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8AF900F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JAMSTEC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236810B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dhugal@jamstec.go.jp</w:t>
                  </w:r>
                </w:p>
              </w:tc>
            </w:tr>
            <w:tr w:rsidR="004D339B" w:rsidRPr="004D339B" w14:paraId="2C8A5382" w14:textId="77777777" w:rsidTr="004D339B">
              <w:trPr>
                <w:trHeight w:val="64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BAFF950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 xml:space="preserve">Erik </w:t>
                  </w:r>
                  <w:proofErr w:type="spellStart"/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Cordes</w:t>
                  </w:r>
                  <w:proofErr w:type="spellEnd"/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8FC6A79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Temple University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68D79E6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ecordes@temple.edu</w:t>
                  </w:r>
                </w:p>
              </w:tc>
            </w:tr>
            <w:tr w:rsidR="004D339B" w:rsidRPr="004D339B" w14:paraId="25364423" w14:textId="77777777" w:rsidTr="004D339B">
              <w:trPr>
                <w:trHeight w:val="128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1B26BE1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Nolan Barrett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4E185C8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FAU Harbor Branch Oceanographic Institute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AD62AD7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barrettnh@g.cofc.edu</w:t>
                  </w:r>
                </w:p>
              </w:tc>
            </w:tr>
            <w:tr w:rsidR="004D339B" w:rsidRPr="004D339B" w14:paraId="0E23B26A" w14:textId="77777777" w:rsidTr="004D339B">
              <w:trPr>
                <w:trHeight w:val="96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DE0B7E0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Scott France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0FAD8F4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University of Louisiana at Lafayette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261D48B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france@louisiana.edu</w:t>
                  </w:r>
                </w:p>
              </w:tc>
            </w:tr>
            <w:tr w:rsidR="004D339B" w:rsidRPr="004D339B" w14:paraId="149A585B" w14:textId="77777777" w:rsidTr="004D339B">
              <w:trPr>
                <w:trHeight w:val="64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A803ECA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 xml:space="preserve">Shirley </w:t>
                  </w:r>
                  <w:proofErr w:type="spellStart"/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Pomponi</w:t>
                  </w:r>
                  <w:proofErr w:type="spellEnd"/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4F57A49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HBOI-FAU CIOERT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861377C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spomponi@fau.edu</w:t>
                  </w:r>
                </w:p>
              </w:tc>
            </w:tr>
            <w:tr w:rsidR="004D339B" w:rsidRPr="004D339B" w14:paraId="79DA480F" w14:textId="77777777" w:rsidTr="004D339B">
              <w:trPr>
                <w:trHeight w:val="64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03C5967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 xml:space="preserve">Steve </w:t>
                  </w:r>
                  <w:proofErr w:type="spellStart"/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Auscavitch</w:t>
                  </w:r>
                  <w:proofErr w:type="spellEnd"/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63E7CB1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Temple University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6425596" w14:textId="77777777" w:rsidR="004D339B" w:rsidRPr="004D339B" w:rsidRDefault="004D339B" w:rsidP="004D339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4D339B">
                    <w:rPr>
                      <w:rFonts w:ascii="Calibri" w:eastAsia="Times New Roman" w:hAnsi="Calibri" w:cs="Times New Roman"/>
                      <w:szCs w:val="24"/>
                    </w:rPr>
                    <w:t>steven.auscavitch@temple.edu</w:t>
                  </w:r>
                </w:p>
              </w:tc>
            </w:tr>
          </w:tbl>
          <w:p w14:paraId="02765DF8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745B3A" w:rsidRPr="006A587A" w14:paraId="1F27ED49" w14:textId="77777777" w:rsidTr="00DC4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1901D111" w14:textId="77777777" w:rsidR="00745B3A" w:rsidRDefault="00745B3A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lastRenderedPageBreak/>
              <w:t>Purpose of the Dive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76C5E71" w14:textId="0141D287" w:rsidR="00745B3A" w:rsidRPr="00A4072D" w:rsidRDefault="00A16AB4" w:rsidP="00A407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en-US"/>
              </w:rPr>
            </w:pPr>
            <w:r w:rsidRPr="00FB6580">
              <w:rPr>
                <w:lang w:bidi="en-US"/>
              </w:rPr>
              <w:t xml:space="preserve">The goal of this dive is to acquire baseline information on deep sea habitats, seafloor geology, and biological communities on Howland Island in the Howland &amp; Baker Unit of the Pacific Remote Islands Marine National Monument. Deep-sea environments around Howland &amp; Baker Islands are virtually unexplored leading to poor knowledge of biological resources protected by these reserves. Previous Dive09 (this cruise) explored a steep slope downslope from this large ridge. This dive will carry on where the previous dive left off to survey the remainder of the ridge crest, including taking a closer look at a diversity of </w:t>
            </w:r>
            <w:proofErr w:type="spellStart"/>
            <w:r w:rsidRPr="00FB6580">
              <w:rPr>
                <w:lang w:bidi="en-US"/>
              </w:rPr>
              <w:t>octocorals</w:t>
            </w:r>
            <w:proofErr w:type="spellEnd"/>
            <w:r w:rsidRPr="00FB6580">
              <w:rPr>
                <w:lang w:bidi="en-US"/>
              </w:rPr>
              <w:t xml:space="preserve"> at the dive start location. Understanding deep-sea coral biological resources as well as bathyal fish communities is of great importance to inform management in </w:t>
            </w:r>
            <w:r w:rsidRPr="00FB6580">
              <w:rPr>
                <w:lang w:bidi="en-US"/>
              </w:rPr>
              <w:lastRenderedPageBreak/>
              <w:t>the area</w:t>
            </w:r>
            <w:r w:rsidR="00A4072D">
              <w:rPr>
                <w:lang w:bidi="en-US"/>
              </w:rPr>
              <w:t>.</w:t>
            </w:r>
            <w:bookmarkStart w:id="1" w:name="_GoBack"/>
            <w:bookmarkEnd w:id="1"/>
          </w:p>
        </w:tc>
      </w:tr>
      <w:tr w:rsidR="00745B3A" w:rsidRPr="006A587A" w14:paraId="26AC057A" w14:textId="77777777" w:rsidTr="00DC42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59C6D1F9" w14:textId="77777777" w:rsidR="00745B3A" w:rsidRDefault="00745B3A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lastRenderedPageBreak/>
              <w:t>Description of the Dive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20E4D56" w14:textId="77777777" w:rsidR="00FB6580" w:rsidRDefault="00FB6580" w:rsidP="00FB6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EX1703 dive #11 continued our dive tract remaining from dive #9, transiting a ridge feature from 2227 to 2084 m depth. The seafloor at the start of the dive was a </w:t>
            </w:r>
            <w:proofErr w:type="spellStart"/>
            <w:r>
              <w:t>sedimented</w:t>
            </w:r>
            <w:proofErr w:type="spellEnd"/>
            <w:r>
              <w:t xml:space="preserve"> plateau surrounded by exposed, high profile rock features. Along the ridge track, we observed a </w:t>
            </w:r>
            <w:proofErr w:type="spellStart"/>
            <w:r>
              <w:t>sedimented</w:t>
            </w:r>
            <w:proofErr w:type="spellEnd"/>
            <w:r>
              <w:t xml:space="preserve"> slope with a perimeter of rocky ledges, which was interspersed by rock boulders. There were areas toward the end of the dive with continuous hard-rock pavement and with high profile, exposed rocky substrate. </w:t>
            </w:r>
          </w:p>
          <w:p w14:paraId="69B99ABB" w14:textId="77777777" w:rsidR="00FB6580" w:rsidRDefault="00FB6580" w:rsidP="00FB6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We started the dive at the base of the ridge, on a plateau with several large coral colonies. We collected a piece from an unknown </w:t>
            </w:r>
            <w:proofErr w:type="spellStart"/>
            <w:r>
              <w:t>chrysogorgiid</w:t>
            </w:r>
            <w:proofErr w:type="spellEnd"/>
            <w:r>
              <w:t xml:space="preserve"> that had a width of 1.5m. Other corals encountered along the ridge included </w:t>
            </w:r>
            <w:proofErr w:type="spellStart"/>
            <w:r>
              <w:t>chrysogorgiids</w:t>
            </w:r>
            <w:proofErr w:type="spellEnd"/>
            <w:r>
              <w:t xml:space="preserve"> (</w:t>
            </w:r>
            <w:proofErr w:type="spellStart"/>
            <w:r w:rsidRPr="00E7415D">
              <w:rPr>
                <w:i/>
              </w:rPr>
              <w:t>Chrysogorgia</w:t>
            </w:r>
            <w:proofErr w:type="spellEnd"/>
            <w:r>
              <w:t xml:space="preserve">, </w:t>
            </w:r>
            <w:proofErr w:type="spellStart"/>
            <w:r w:rsidRPr="00E7415D">
              <w:rPr>
                <w:i/>
              </w:rPr>
              <w:t>Iridogorgia</w:t>
            </w:r>
            <w:proofErr w:type="spellEnd"/>
            <w:r>
              <w:t xml:space="preserve">, and unknown), </w:t>
            </w:r>
            <w:proofErr w:type="spellStart"/>
            <w:r>
              <w:t>primnoids</w:t>
            </w:r>
            <w:proofErr w:type="spellEnd"/>
            <w:r>
              <w:t xml:space="preserve"> (cf. </w:t>
            </w:r>
            <w:proofErr w:type="spellStart"/>
            <w:r w:rsidRPr="00F37EA0">
              <w:rPr>
                <w:i/>
              </w:rPr>
              <w:t>Calyptrophora</w:t>
            </w:r>
            <w:proofErr w:type="spellEnd"/>
            <w:r>
              <w:t xml:space="preserve">, </w:t>
            </w:r>
            <w:proofErr w:type="spellStart"/>
            <w:r w:rsidRPr="00E7415D">
              <w:rPr>
                <w:i/>
              </w:rPr>
              <w:t>Narella</w:t>
            </w:r>
            <w:proofErr w:type="spellEnd"/>
            <w:r>
              <w:t xml:space="preserve">), </w:t>
            </w:r>
            <w:proofErr w:type="spellStart"/>
            <w:r>
              <w:t>seapens</w:t>
            </w:r>
            <w:proofErr w:type="spellEnd"/>
            <w:r>
              <w:t xml:space="preserve"> (</w:t>
            </w:r>
            <w:proofErr w:type="spellStart"/>
            <w:r w:rsidRPr="00E7415D">
              <w:rPr>
                <w:i/>
              </w:rPr>
              <w:t>Anthoptilum</w:t>
            </w:r>
            <w:proofErr w:type="spellEnd"/>
            <w:r w:rsidRPr="00E7415D">
              <w:rPr>
                <w:i/>
              </w:rPr>
              <w:t xml:space="preserve"> </w:t>
            </w:r>
            <w:r>
              <w:t xml:space="preserve">or </w:t>
            </w:r>
            <w:proofErr w:type="spellStart"/>
            <w:r w:rsidRPr="00E7415D">
              <w:rPr>
                <w:i/>
              </w:rPr>
              <w:t>Kophobelemnon</w:t>
            </w:r>
            <w:proofErr w:type="spellEnd"/>
            <w:r>
              <w:t xml:space="preserve">), black corals (cf. </w:t>
            </w:r>
            <w:proofErr w:type="spellStart"/>
            <w:r w:rsidRPr="00E7415D">
              <w:rPr>
                <w:i/>
              </w:rPr>
              <w:t>Stichopathes</w:t>
            </w:r>
            <w:proofErr w:type="spellEnd"/>
            <w:r>
              <w:t xml:space="preserve">, </w:t>
            </w:r>
            <w:proofErr w:type="spellStart"/>
            <w:r w:rsidRPr="00E7415D">
              <w:rPr>
                <w:i/>
              </w:rPr>
              <w:t>Heteropathes</w:t>
            </w:r>
            <w:proofErr w:type="spellEnd"/>
            <w:r>
              <w:t xml:space="preserve">, </w:t>
            </w:r>
            <w:proofErr w:type="spellStart"/>
            <w:r w:rsidRPr="00E7415D">
              <w:rPr>
                <w:i/>
              </w:rPr>
              <w:t>Umbellapathes</w:t>
            </w:r>
            <w:proofErr w:type="spellEnd"/>
            <w:r>
              <w:t xml:space="preserve">), bamboos (cf. </w:t>
            </w:r>
            <w:proofErr w:type="spellStart"/>
            <w:r w:rsidRPr="00E7415D">
              <w:rPr>
                <w:i/>
              </w:rPr>
              <w:t>Jasonisis</w:t>
            </w:r>
            <w:proofErr w:type="spellEnd"/>
            <w:r>
              <w:t xml:space="preserve"> [large colonies], </w:t>
            </w:r>
            <w:proofErr w:type="spellStart"/>
            <w:r w:rsidRPr="008F6E8C">
              <w:rPr>
                <w:i/>
              </w:rPr>
              <w:t>Orstomisis</w:t>
            </w:r>
            <w:proofErr w:type="spellEnd"/>
            <w:r>
              <w:t xml:space="preserve">, whip, unknown </w:t>
            </w:r>
            <w:proofErr w:type="spellStart"/>
            <w:r>
              <w:t>internodal</w:t>
            </w:r>
            <w:proofErr w:type="spellEnd"/>
            <w:r>
              <w:t xml:space="preserve"> branching form), </w:t>
            </w:r>
            <w:proofErr w:type="spellStart"/>
            <w:r w:rsidRPr="00E7415D">
              <w:rPr>
                <w:i/>
              </w:rPr>
              <w:t>Anthomastus</w:t>
            </w:r>
            <w:proofErr w:type="spellEnd"/>
            <w:r>
              <w:t xml:space="preserve"> cf. </w:t>
            </w:r>
            <w:proofErr w:type="spellStart"/>
            <w:r w:rsidRPr="00E7415D">
              <w:rPr>
                <w:i/>
              </w:rPr>
              <w:t>tahino</w:t>
            </w:r>
            <w:r>
              <w:rPr>
                <w:i/>
              </w:rPr>
              <w:t>dus</w:t>
            </w:r>
            <w:proofErr w:type="spellEnd"/>
            <w:r>
              <w:t xml:space="preserve">, </w:t>
            </w:r>
            <w:proofErr w:type="spellStart"/>
            <w:r w:rsidRPr="00E7415D">
              <w:rPr>
                <w:i/>
              </w:rPr>
              <w:t>Paragorgia</w:t>
            </w:r>
            <w:proofErr w:type="spellEnd"/>
            <w:r>
              <w:t xml:space="preserve"> cf. </w:t>
            </w:r>
            <w:proofErr w:type="spellStart"/>
            <w:r w:rsidRPr="00E7415D">
              <w:rPr>
                <w:i/>
              </w:rPr>
              <w:t>coralloide</w:t>
            </w:r>
            <w:r>
              <w:t>s</w:t>
            </w:r>
            <w:proofErr w:type="spellEnd"/>
            <w:r>
              <w:t xml:space="preserve">, </w:t>
            </w:r>
            <w:proofErr w:type="spellStart"/>
            <w:r>
              <w:t>plexaurids</w:t>
            </w:r>
            <w:proofErr w:type="spellEnd"/>
            <w:r>
              <w:t xml:space="preserve">, and </w:t>
            </w:r>
            <w:proofErr w:type="spellStart"/>
            <w:r w:rsidRPr="00E7415D">
              <w:rPr>
                <w:i/>
              </w:rPr>
              <w:t>Victorgorgia</w:t>
            </w:r>
            <w:proofErr w:type="spellEnd"/>
            <w:r>
              <w:t xml:space="preserve">. We observed typical coral and sponge associates, including crinoids (e.g., </w:t>
            </w:r>
            <w:proofErr w:type="spellStart"/>
            <w:r w:rsidRPr="00507738">
              <w:rPr>
                <w:i/>
              </w:rPr>
              <w:t>Paratelecrinus</w:t>
            </w:r>
            <w:proofErr w:type="spellEnd"/>
            <w:r>
              <w:t xml:space="preserve">), </w:t>
            </w:r>
            <w:proofErr w:type="spellStart"/>
            <w:r>
              <w:t>ophiuroids</w:t>
            </w:r>
            <w:proofErr w:type="spellEnd"/>
            <w:r>
              <w:t>, ctenophores (</w:t>
            </w:r>
            <w:proofErr w:type="spellStart"/>
            <w:r>
              <w:rPr>
                <w:i/>
              </w:rPr>
              <w:t>Tj</w:t>
            </w:r>
            <w:r w:rsidRPr="008F6E8C">
              <w:rPr>
                <w:i/>
              </w:rPr>
              <w:t>alf</w:t>
            </w:r>
            <w:r>
              <w:rPr>
                <w:i/>
              </w:rPr>
              <w:t>i</w:t>
            </w:r>
            <w:r w:rsidRPr="008F6E8C">
              <w:rPr>
                <w:i/>
              </w:rPr>
              <w:t>ella</w:t>
            </w:r>
            <w:proofErr w:type="spellEnd"/>
            <w:r>
              <w:t xml:space="preserve"> sp.), shrimp, unknown worms, and </w:t>
            </w:r>
            <w:proofErr w:type="spellStart"/>
            <w:r>
              <w:t>aplacophorans</w:t>
            </w:r>
            <w:proofErr w:type="spellEnd"/>
            <w:r>
              <w:t xml:space="preserve">. One new “associate” observed was a </w:t>
            </w:r>
            <w:proofErr w:type="spellStart"/>
            <w:r>
              <w:t>cirrate</w:t>
            </w:r>
            <w:proofErr w:type="spellEnd"/>
            <w:r>
              <w:t xml:space="preserve"> octopod egg case attached to a </w:t>
            </w:r>
            <w:proofErr w:type="spellStart"/>
            <w:r>
              <w:t>paragorgiid</w:t>
            </w:r>
            <w:proofErr w:type="spellEnd"/>
            <w:r>
              <w:t xml:space="preserve"> </w:t>
            </w:r>
            <w:proofErr w:type="spellStart"/>
            <w:r>
              <w:t>octocoral</w:t>
            </w:r>
            <w:proofErr w:type="spellEnd"/>
            <w:r>
              <w:t xml:space="preserve">. The case was cracked open, revealing the chorion, which may expand as the </w:t>
            </w:r>
            <w:proofErr w:type="gramStart"/>
            <w:r>
              <w:t>octopus</w:t>
            </w:r>
            <w:proofErr w:type="gramEnd"/>
            <w:r>
              <w:t xml:space="preserve"> embryo develops. We noted that other empty brown cases were observed on dive 9 at a similar depth, attached to a colonial hydroid (</w:t>
            </w:r>
            <w:proofErr w:type="spellStart"/>
            <w:r w:rsidRPr="00507738">
              <w:rPr>
                <w:i/>
              </w:rPr>
              <w:t>Solanderia</w:t>
            </w:r>
            <w:proofErr w:type="spellEnd"/>
            <w:r>
              <w:t xml:space="preserve">). Other invertebrates observed, either attached to the rocks or on the sediment surface, included a few different types of holothurians (e.g., </w:t>
            </w:r>
            <w:proofErr w:type="spellStart"/>
            <w:r w:rsidRPr="008F6E8C">
              <w:rPr>
                <w:i/>
              </w:rPr>
              <w:t>Mesothuria</w:t>
            </w:r>
            <w:proofErr w:type="spellEnd"/>
            <w:r>
              <w:t xml:space="preserve"> or </w:t>
            </w:r>
            <w:proofErr w:type="spellStart"/>
            <w:r w:rsidRPr="008F6E8C">
              <w:rPr>
                <w:i/>
              </w:rPr>
              <w:t>Pseudostichopus</w:t>
            </w:r>
            <w:proofErr w:type="spellEnd"/>
            <w:r>
              <w:t>), sea stars (</w:t>
            </w:r>
            <w:proofErr w:type="spellStart"/>
            <w:r>
              <w:t>Goniasteridae</w:t>
            </w:r>
            <w:proofErr w:type="spellEnd"/>
            <w:r>
              <w:t xml:space="preserve">: cf. </w:t>
            </w:r>
            <w:proofErr w:type="spellStart"/>
            <w:r w:rsidRPr="00F37EA0">
              <w:rPr>
                <w:i/>
              </w:rPr>
              <w:t>Calliaster</w:t>
            </w:r>
            <w:proofErr w:type="spellEnd"/>
            <w:r>
              <w:t xml:space="preserve"> sp., new species [collected], </w:t>
            </w:r>
            <w:proofErr w:type="spellStart"/>
            <w:r>
              <w:t>brisingids</w:t>
            </w:r>
            <w:proofErr w:type="spellEnd"/>
            <w:r>
              <w:t xml:space="preserve">), solitary hydroid, </w:t>
            </w:r>
            <w:proofErr w:type="spellStart"/>
            <w:r>
              <w:t>hexactinellid</w:t>
            </w:r>
            <w:proofErr w:type="spellEnd"/>
            <w:r>
              <w:t xml:space="preserve"> sponges (</w:t>
            </w:r>
            <w:proofErr w:type="spellStart"/>
            <w:r>
              <w:t>Euplectellidae</w:t>
            </w:r>
            <w:proofErr w:type="spellEnd"/>
            <w:r>
              <w:t xml:space="preserve">: </w:t>
            </w:r>
            <w:proofErr w:type="spellStart"/>
            <w:r w:rsidRPr="00C32374">
              <w:rPr>
                <w:i/>
              </w:rPr>
              <w:t>Dictyaulus</w:t>
            </w:r>
            <w:proofErr w:type="spellEnd"/>
            <w:r>
              <w:t xml:space="preserve"> or </w:t>
            </w:r>
            <w:proofErr w:type="spellStart"/>
            <w:r>
              <w:rPr>
                <w:i/>
              </w:rPr>
              <w:t>Regadrell</w:t>
            </w:r>
            <w:r w:rsidRPr="00C32374">
              <w:rPr>
                <w:i/>
              </w:rPr>
              <w:t>a</w:t>
            </w:r>
            <w:proofErr w:type="spellEnd"/>
            <w:r>
              <w:t xml:space="preserve">, unknown </w:t>
            </w:r>
            <w:proofErr w:type="spellStart"/>
            <w:r>
              <w:t>Corbitellinae</w:t>
            </w:r>
            <w:proofErr w:type="spellEnd"/>
            <w:r>
              <w:t xml:space="preserve"> with shrimp within the vase, </w:t>
            </w:r>
            <w:proofErr w:type="spellStart"/>
            <w:r w:rsidRPr="00F37EA0">
              <w:rPr>
                <w:i/>
              </w:rPr>
              <w:t>Walteria</w:t>
            </w:r>
            <w:proofErr w:type="spellEnd"/>
            <w:r>
              <w:t xml:space="preserve"> sp., </w:t>
            </w:r>
            <w:proofErr w:type="spellStart"/>
            <w:r w:rsidRPr="007B669B">
              <w:rPr>
                <w:i/>
              </w:rPr>
              <w:t>Heterorete</w:t>
            </w:r>
            <w:proofErr w:type="spellEnd"/>
            <w:r>
              <w:t xml:space="preserve">, </w:t>
            </w:r>
            <w:proofErr w:type="spellStart"/>
            <w:r w:rsidRPr="008F6E8C">
              <w:rPr>
                <w:i/>
              </w:rPr>
              <w:t>Chonelasma</w:t>
            </w:r>
            <w:proofErr w:type="spellEnd"/>
            <w:r>
              <w:t xml:space="preserve">), a hermit crab with a </w:t>
            </w:r>
            <w:proofErr w:type="spellStart"/>
            <w:r>
              <w:t>zoanthid</w:t>
            </w:r>
            <w:proofErr w:type="spellEnd"/>
            <w:r>
              <w:t xml:space="preserve"> house, </w:t>
            </w:r>
            <w:proofErr w:type="spellStart"/>
            <w:r>
              <w:t>nematocarcinid</w:t>
            </w:r>
            <w:proofErr w:type="spellEnd"/>
            <w:r>
              <w:t xml:space="preserve"> shrimp with stilt-like legs, </w:t>
            </w:r>
            <w:proofErr w:type="spellStart"/>
            <w:r>
              <w:t>xenophyophores</w:t>
            </w:r>
            <w:proofErr w:type="spellEnd"/>
            <w:r>
              <w:t xml:space="preserve">, stalked crinoids (cf. </w:t>
            </w:r>
            <w:proofErr w:type="spellStart"/>
            <w:r w:rsidRPr="00F37EA0">
              <w:rPr>
                <w:i/>
              </w:rPr>
              <w:t>Bathycrinus</w:t>
            </w:r>
            <w:proofErr w:type="spellEnd"/>
            <w:r w:rsidRPr="00F37EA0">
              <w:t>),</w:t>
            </w:r>
            <w:r>
              <w:t xml:space="preserve"> an </w:t>
            </w:r>
            <w:proofErr w:type="spellStart"/>
            <w:r>
              <w:t>asteroschema</w:t>
            </w:r>
            <w:proofErr w:type="spellEnd"/>
            <w:r>
              <w:t xml:space="preserve"> on the rock surface without a host (unusual), sea urchins (</w:t>
            </w:r>
            <w:proofErr w:type="spellStart"/>
            <w:r>
              <w:t>aspidodiadematids</w:t>
            </w:r>
            <w:proofErr w:type="spellEnd"/>
            <w:r>
              <w:t xml:space="preserve">, </w:t>
            </w:r>
            <w:proofErr w:type="spellStart"/>
            <w:r>
              <w:lastRenderedPageBreak/>
              <w:t>echinothuriids</w:t>
            </w:r>
            <w:proofErr w:type="spellEnd"/>
            <w:r>
              <w:t>), a gastropod (</w:t>
            </w:r>
            <w:r w:rsidRPr="00655005">
              <w:rPr>
                <w:i/>
              </w:rPr>
              <w:t>Gaza</w:t>
            </w:r>
            <w:r>
              <w:t xml:space="preserve"> sp.) and a sea spider (cf. </w:t>
            </w:r>
            <w:proofErr w:type="spellStart"/>
            <w:r w:rsidRPr="00F37EA0">
              <w:rPr>
                <w:i/>
              </w:rPr>
              <w:t>Colossendeis</w:t>
            </w:r>
            <w:proofErr w:type="spellEnd"/>
            <w:r>
              <w:t xml:space="preserve"> sp.). Along the ridge, we observed at least 3 fish species, including a few individuals of </w:t>
            </w:r>
            <w:proofErr w:type="spellStart"/>
            <w:r>
              <w:t>Halosaurs</w:t>
            </w:r>
            <w:proofErr w:type="spellEnd"/>
            <w:r>
              <w:t xml:space="preserve"> (</w:t>
            </w:r>
            <w:proofErr w:type="spellStart"/>
            <w:r>
              <w:t>Halosauridae</w:t>
            </w:r>
            <w:proofErr w:type="spellEnd"/>
            <w:r>
              <w:t xml:space="preserve">: cf. </w:t>
            </w:r>
            <w:proofErr w:type="spellStart"/>
            <w:r w:rsidRPr="00AA7542">
              <w:rPr>
                <w:i/>
              </w:rPr>
              <w:t>Halosaurus</w:t>
            </w:r>
            <w:proofErr w:type="spellEnd"/>
            <w:r>
              <w:t>) and cusk eels (</w:t>
            </w:r>
            <w:proofErr w:type="spellStart"/>
            <w:r>
              <w:t>Ophediidae</w:t>
            </w:r>
            <w:proofErr w:type="spellEnd"/>
            <w:r>
              <w:t xml:space="preserve">: </w:t>
            </w:r>
            <w:proofErr w:type="spellStart"/>
            <w:r w:rsidRPr="00AA7542">
              <w:rPr>
                <w:i/>
              </w:rPr>
              <w:t>Porogadus</w:t>
            </w:r>
            <w:proofErr w:type="spellEnd"/>
            <w:r>
              <w:t xml:space="preserve"> cf. </w:t>
            </w:r>
            <w:r w:rsidRPr="00AA7542">
              <w:rPr>
                <w:i/>
              </w:rPr>
              <w:t>miles</w:t>
            </w:r>
            <w:r>
              <w:t xml:space="preserve">, </w:t>
            </w:r>
            <w:proofErr w:type="spellStart"/>
            <w:r w:rsidRPr="00AA7542">
              <w:rPr>
                <w:i/>
              </w:rPr>
              <w:t>Bassozetus</w:t>
            </w:r>
            <w:proofErr w:type="spellEnd"/>
            <w:r>
              <w:t xml:space="preserve">). </w:t>
            </w:r>
          </w:p>
          <w:p w14:paraId="3B723019" w14:textId="77777777" w:rsidR="00745B3A" w:rsidRPr="002338E0" w:rsidRDefault="00745B3A" w:rsidP="00FB65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6E630B" w:rsidRPr="006A587A" w14:paraId="514F5EE2" w14:textId="77777777" w:rsidTr="006E6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3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305ADD5B" w14:textId="77777777" w:rsidR="006E630B" w:rsidRPr="006E630B" w:rsidRDefault="006E630B" w:rsidP="006E630B">
            <w:pPr>
              <w:rPr>
                <w:color w:val="auto"/>
                <w:sz w:val="20"/>
                <w:szCs w:val="24"/>
              </w:rPr>
            </w:pPr>
            <w:r w:rsidRPr="006E630B">
              <w:rPr>
                <w:color w:val="auto"/>
                <w:sz w:val="20"/>
                <w:szCs w:val="24"/>
              </w:rPr>
              <w:lastRenderedPageBreak/>
              <w:t>Overall Map of the ROV Dive Area</w:t>
            </w:r>
          </w:p>
        </w:tc>
        <w:tc>
          <w:tcPr>
            <w:tcW w:w="4770" w:type="dxa"/>
            <w:gridSpan w:val="3"/>
            <w:tcBorders>
              <w:left w:val="single" w:sz="6" w:space="0" w:color="667A85"/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28EAC334" w14:textId="77777777" w:rsidR="006E630B" w:rsidRPr="006E630B" w:rsidRDefault="006E630B" w:rsidP="006E63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bidi="en-US"/>
              </w:rPr>
            </w:pPr>
            <w:r w:rsidRPr="006E630B">
              <w:rPr>
                <w:b/>
                <w:sz w:val="20"/>
                <w:lang w:bidi="en-US"/>
              </w:rPr>
              <w:t>Close-up Map of Main Dive Site</w:t>
            </w:r>
          </w:p>
        </w:tc>
      </w:tr>
      <w:tr w:rsidR="006E630B" w:rsidRPr="006A587A" w14:paraId="4EC12030" w14:textId="77777777" w:rsidTr="00DC42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3"/>
            <w:tcBorders>
              <w:right w:val="single" w:sz="6" w:space="0" w:color="667A85"/>
            </w:tcBorders>
            <w:shd w:val="clear" w:color="auto" w:fill="auto"/>
            <w:vAlign w:val="center"/>
          </w:tcPr>
          <w:p w14:paraId="6CF7D865" w14:textId="058D6615" w:rsidR="006E630B" w:rsidRPr="00DC42BB" w:rsidRDefault="00126593" w:rsidP="00DC42BB">
            <w:pPr>
              <w:rPr>
                <w:b w:val="0"/>
                <w:color w:val="auto"/>
                <w:sz w:val="20"/>
                <w:szCs w:val="24"/>
              </w:rPr>
            </w:pPr>
            <w:r>
              <w:rPr>
                <w:noProof/>
                <w:color w:val="auto"/>
                <w:sz w:val="20"/>
                <w:szCs w:val="24"/>
              </w:rPr>
              <w:drawing>
                <wp:inline distT="0" distB="0" distL="0" distR="0" wp14:anchorId="053C18F0" wp14:editId="53F1FD40">
                  <wp:extent cx="2819400" cy="2146300"/>
                  <wp:effectExtent l="0" t="0" r="0" b="12700"/>
                  <wp:docPr id="1" name="Picture 1" descr="/Volumes/PublicData/cruises/EX1703/DiveSummaries/HypackScreengrabs/Dive11_Hypack_w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olumes/PublicData/cruises/EX1703/DiveSummaries/HypackScreengrabs/Dive11_Hypack_w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gridSpan w:val="3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7B3581CA" w14:textId="4A3DC5F9" w:rsidR="006E630B" w:rsidRPr="00DC42BB" w:rsidRDefault="00126593" w:rsidP="00DC42B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7E7271" wp14:editId="0502748C">
                  <wp:extent cx="2882900" cy="2641600"/>
                  <wp:effectExtent l="0" t="0" r="12700" b="0"/>
                  <wp:docPr id="2" name="Picture 2" descr="/Volumes/PublicData/cruises/EX1703/DiveSummaries/HypackScreengrabs/Dive11_Hypack_z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Volumes/PublicData/cruises/EX1703/DiveSummaries/HypackScreengrabs/Dive11_Hypack_z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26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30B" w:rsidRPr="006A587A" w14:paraId="51567BEE" w14:textId="77777777" w:rsidTr="001265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3"/>
            <w:tcBorders>
              <w:right w:val="single" w:sz="6" w:space="0" w:color="667A85"/>
            </w:tcBorders>
            <w:shd w:val="clear" w:color="auto" w:fill="auto"/>
            <w:vAlign w:val="center"/>
          </w:tcPr>
          <w:p w14:paraId="61FCAA60" w14:textId="77777777" w:rsidR="006E630B" w:rsidRPr="00DC42BB" w:rsidRDefault="006E630B" w:rsidP="00DC42BB">
            <w:pPr>
              <w:rPr>
                <w:b w:val="0"/>
                <w:color w:val="auto"/>
                <w:sz w:val="20"/>
                <w:szCs w:val="24"/>
              </w:rPr>
            </w:pPr>
          </w:p>
        </w:tc>
        <w:tc>
          <w:tcPr>
            <w:tcW w:w="4770" w:type="dxa"/>
            <w:gridSpan w:val="3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5211605" w14:textId="77777777" w:rsidR="006E630B" w:rsidRPr="00DC42BB" w:rsidRDefault="006E630B" w:rsidP="00DC42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6E630B" w:rsidRPr="006E630B" w14:paraId="2D5B9C3C" w14:textId="77777777" w:rsidTr="003B4E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6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7DDD498D" w14:textId="77777777" w:rsidR="006E630B" w:rsidRPr="006E630B" w:rsidRDefault="006E630B" w:rsidP="003B4ED0">
            <w:pPr>
              <w:rPr>
                <w:sz w:val="20"/>
                <w:lang w:bidi="en-US"/>
              </w:rPr>
            </w:pPr>
            <w:r>
              <w:rPr>
                <w:color w:val="auto"/>
                <w:sz w:val="20"/>
                <w:szCs w:val="24"/>
              </w:rPr>
              <w:t>Representative Photos of the Dive</w:t>
            </w:r>
          </w:p>
        </w:tc>
      </w:tr>
      <w:tr w:rsidR="006E630B" w:rsidRPr="002338E0" w14:paraId="488F720B" w14:textId="77777777" w:rsidTr="00BB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3"/>
            <w:tcBorders>
              <w:right w:val="single" w:sz="6" w:space="0" w:color="667A85"/>
            </w:tcBorders>
            <w:shd w:val="clear" w:color="auto" w:fill="auto"/>
            <w:vAlign w:val="center"/>
          </w:tcPr>
          <w:p w14:paraId="2E8586EF" w14:textId="58E5720B" w:rsidR="006E630B" w:rsidRPr="00DC42BB" w:rsidRDefault="00BE0F2B" w:rsidP="00DC42BB">
            <w:pPr>
              <w:rPr>
                <w:b w:val="0"/>
              </w:rPr>
            </w:pPr>
            <w:r>
              <w:rPr>
                <w:noProof/>
              </w:rPr>
              <w:drawing>
                <wp:inline distT="0" distB="0" distL="0" distR="0" wp14:anchorId="200D4F88" wp14:editId="67C703B0">
                  <wp:extent cx="2819400" cy="1587500"/>
                  <wp:effectExtent l="0" t="0" r="0" b="12700"/>
                  <wp:docPr id="5" name="Picture 5" descr="/Volumes/CruiseData/EX1703/Imagery/EX1703_DIVE11_20170318/EX1703_IMG_20170318T212021Z_ROV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Volumes/CruiseData/EX1703/Imagery/EX1703_DIVE11_20170318/EX1703_IMG_20170318T212021Z_ROV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gridSpan w:val="3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53965032" w14:textId="0D7EBFC9" w:rsidR="006E630B" w:rsidRPr="00DC42BB" w:rsidRDefault="0079168E" w:rsidP="00DC42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BD354A9" wp14:editId="5F45A2AD">
                  <wp:extent cx="2882900" cy="1612900"/>
                  <wp:effectExtent l="0" t="0" r="12700" b="12700"/>
                  <wp:docPr id="7" name="Picture 7" descr="/Volumes/CruiseData/EX1703/Imagery/EX1703_DIVE11_20170318/EX1703_IMG_20170318T223043Z_ROV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/Volumes/CruiseData/EX1703/Imagery/EX1703_DIVE11_20170318/EX1703_IMG_20170318T223043Z_ROV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30B" w:rsidRPr="006A587A" w14:paraId="490006CA" w14:textId="77777777" w:rsidTr="006E63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3"/>
            <w:tcBorders>
              <w:right w:val="single" w:sz="6" w:space="0" w:color="667A85"/>
            </w:tcBorders>
            <w:shd w:val="clear" w:color="auto" w:fill="auto"/>
            <w:vAlign w:val="center"/>
          </w:tcPr>
          <w:p w14:paraId="4216EEB5" w14:textId="5A236197" w:rsidR="006E630B" w:rsidRPr="00DC42BB" w:rsidRDefault="00BE0F2B" w:rsidP="00BE0F2B">
            <w:pPr>
              <w:pStyle w:val="Subtitle"/>
              <w:rPr>
                <w:b w:val="0"/>
              </w:rPr>
            </w:pPr>
            <w:r>
              <w:rPr>
                <w:b w:val="0"/>
              </w:rPr>
              <w:t>A partially hatched octopus egg</w:t>
            </w:r>
          </w:p>
        </w:tc>
        <w:tc>
          <w:tcPr>
            <w:tcW w:w="4770" w:type="dxa"/>
            <w:gridSpan w:val="3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4D06003" w14:textId="2545B1D5" w:rsidR="006E630B" w:rsidRPr="00DC42BB" w:rsidRDefault="0079168E" w:rsidP="00DC42BB">
            <w:pPr>
              <w:pStyle w:val="Subtitl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An </w:t>
            </w:r>
            <w:proofErr w:type="spellStart"/>
            <w:r>
              <w:t>octocoral</w:t>
            </w:r>
            <w:proofErr w:type="spellEnd"/>
            <w:r>
              <w:t xml:space="preserve"> and several sponges that were characteristic on the dive</w:t>
            </w:r>
          </w:p>
        </w:tc>
      </w:tr>
      <w:tr w:rsidR="00DC42BB" w:rsidRPr="006A587A" w14:paraId="31B4FF65" w14:textId="77777777" w:rsidTr="00DC4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6"/>
            <w:tcBorders>
              <w:right w:val="single" w:sz="6" w:space="0" w:color="667A85"/>
            </w:tcBorders>
            <w:shd w:val="clear" w:color="auto" w:fill="2A5877" w:themeFill="accent1"/>
            <w:vAlign w:val="center"/>
          </w:tcPr>
          <w:p w14:paraId="211159F6" w14:textId="77777777" w:rsidR="00DC42BB" w:rsidRPr="002338E0" w:rsidRDefault="00DC42BB" w:rsidP="002338E0">
            <w:pPr>
              <w:rPr>
                <w:sz w:val="20"/>
                <w:lang w:bidi="en-US"/>
              </w:rPr>
            </w:pPr>
            <w:r>
              <w:rPr>
                <w:color w:val="FFFFFF" w:themeColor="background1"/>
                <w:szCs w:val="24"/>
              </w:rPr>
              <w:t>Samples Collected</w:t>
            </w:r>
          </w:p>
        </w:tc>
      </w:tr>
      <w:tr w:rsidR="000B5B84" w:rsidRPr="006A587A" w14:paraId="02808830" w14:textId="77777777" w:rsidTr="000B5B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6"/>
            <w:tcBorders>
              <w:right w:val="single" w:sz="6" w:space="0" w:color="667A85"/>
            </w:tcBorders>
            <w:shd w:val="clear" w:color="auto" w:fill="667A85" w:themeFill="text1"/>
            <w:vAlign w:val="center"/>
          </w:tcPr>
          <w:p w14:paraId="07B6950B" w14:textId="77777777" w:rsidR="000B5B84" w:rsidRPr="000B5B84" w:rsidRDefault="000B5B84" w:rsidP="000B5B84">
            <w:pPr>
              <w:pStyle w:val="Subtitle"/>
              <w:rPr>
                <w:color w:val="FFFFFF" w:themeColor="background1"/>
                <w:lang w:bidi="en-US"/>
              </w:rPr>
            </w:pPr>
            <w:r w:rsidRPr="000B5B84">
              <w:rPr>
                <w:color w:val="FFFFFF" w:themeColor="background1"/>
                <w:lang w:bidi="en-US"/>
              </w:rPr>
              <w:lastRenderedPageBreak/>
              <w:t>Sample</w:t>
            </w:r>
          </w:p>
        </w:tc>
      </w:tr>
      <w:tr w:rsidR="000B5B84" w:rsidRPr="006A587A" w14:paraId="008B674F" w14:textId="77777777" w:rsidTr="000B5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17F54DF7" w14:textId="77777777" w:rsidR="000B5B84" w:rsidRDefault="000B5B84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Sample ID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8BCBCDF" w14:textId="4B5DA5F7" w:rsidR="000B5B84" w:rsidRPr="002338E0" w:rsidRDefault="003B4ED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3B4ED0">
              <w:rPr>
                <w:sz w:val="20"/>
                <w:lang w:bidi="en-US"/>
              </w:rPr>
              <w:t>EX1703_20170318T204428_D2_DIVE11_SPEC01BIO</w:t>
            </w:r>
          </w:p>
        </w:tc>
        <w:tc>
          <w:tcPr>
            <w:tcW w:w="4770" w:type="dxa"/>
            <w:gridSpan w:val="3"/>
            <w:vMerge w:val="restart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BA69413" w14:textId="4F3D96C9" w:rsidR="000B5B84" w:rsidRPr="002338E0" w:rsidRDefault="003B4ED0" w:rsidP="000B5B84">
            <w:pPr>
              <w:pStyle w:val="Subtitl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en-US"/>
              </w:rPr>
            </w:pPr>
            <w:r>
              <w:rPr>
                <w:noProof/>
              </w:rPr>
              <w:drawing>
                <wp:inline distT="0" distB="0" distL="0" distR="0" wp14:anchorId="08CE6B2C" wp14:editId="74EBC4A9">
                  <wp:extent cx="2882900" cy="162179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1703_IMG_20170318T203127Z_ROVHD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B84" w:rsidRPr="006A587A" w14:paraId="6206EFC1" w14:textId="77777777" w:rsidTr="000B5B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7F070355" w14:textId="77777777" w:rsidR="000B5B84" w:rsidRDefault="000B5B84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Date (UTC)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B17D894" w14:textId="423AF8A4" w:rsidR="000B5B84" w:rsidRPr="003B4ED0" w:rsidRDefault="003B4ED0" w:rsidP="003B4ED0">
            <w:pPr>
              <w:widowControl/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20170318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CDC7F27" w14:textId="77777777" w:rsidR="000B5B84" w:rsidRPr="002338E0" w:rsidRDefault="000B5B84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6A587A" w14:paraId="77285A0F" w14:textId="77777777" w:rsidTr="000B5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3F28B13B" w14:textId="77777777" w:rsidR="000B5B84" w:rsidRDefault="000B5B84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Time (UTC)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1723F06A" w14:textId="341FD738" w:rsidR="000B5B84" w:rsidRPr="003B4ED0" w:rsidRDefault="003B4ED0" w:rsidP="003B4ED0">
            <w:pPr>
              <w:widowControl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20:44:28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58CACD07" w14:textId="77777777" w:rsidR="000B5B84" w:rsidRPr="002338E0" w:rsidRDefault="000B5B84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6A587A" w14:paraId="0B954A67" w14:textId="77777777" w:rsidTr="000B5B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6213ED74" w14:textId="77777777" w:rsidR="000B5B84" w:rsidRDefault="000B5B84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Depth (m)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1896CA8" w14:textId="0FF150FC" w:rsidR="000B5B84" w:rsidRPr="002338E0" w:rsidRDefault="003B4ED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3B4ED0">
              <w:rPr>
                <w:sz w:val="20"/>
                <w:lang w:bidi="en-US"/>
              </w:rPr>
              <w:t>2226.58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01A49FE" w14:textId="77777777" w:rsidR="000B5B84" w:rsidRPr="002338E0" w:rsidRDefault="000B5B84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6A587A" w14:paraId="5654DF41" w14:textId="77777777" w:rsidTr="000B5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7953FC93" w14:textId="77777777" w:rsidR="000B5B84" w:rsidRDefault="000B5B84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Temperature (</w:t>
            </w:r>
            <w:r>
              <w:rPr>
                <w:rFonts w:ascii="Courier New" w:hAnsi="Courier New" w:cs="Courier New"/>
                <w:color w:val="auto"/>
                <w:sz w:val="20"/>
                <w:szCs w:val="24"/>
              </w:rPr>
              <w:t>°</w:t>
            </w:r>
            <w:r>
              <w:rPr>
                <w:color w:val="auto"/>
                <w:sz w:val="20"/>
                <w:szCs w:val="24"/>
              </w:rPr>
              <w:t>C)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260D9399" w14:textId="2E83F310" w:rsidR="000B5B84" w:rsidRPr="002338E0" w:rsidRDefault="003B4ED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3B4ED0">
              <w:rPr>
                <w:sz w:val="20"/>
                <w:lang w:bidi="en-US"/>
              </w:rPr>
              <w:t>2.14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71E4170A" w14:textId="77777777" w:rsidR="000B5B84" w:rsidRPr="002338E0" w:rsidRDefault="000B5B84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6A587A" w14:paraId="23115496" w14:textId="77777777" w:rsidTr="000B5B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1105ADF0" w14:textId="77777777" w:rsidR="000B5B84" w:rsidRDefault="000B5B84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Field ID(s)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21EE8431" w14:textId="27E67866" w:rsidR="000B5B84" w:rsidRPr="002338E0" w:rsidRDefault="003B4ED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proofErr w:type="spellStart"/>
            <w:r w:rsidRPr="003B4ED0">
              <w:rPr>
                <w:sz w:val="20"/>
                <w:lang w:bidi="en-US"/>
              </w:rPr>
              <w:t>Chrysogorgiidae</w:t>
            </w:r>
            <w:proofErr w:type="spellEnd"/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56520186" w14:textId="77777777" w:rsidR="000B5B84" w:rsidRPr="002338E0" w:rsidRDefault="000B5B84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6A587A" w14:paraId="123485E3" w14:textId="77777777" w:rsidTr="000B5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6AE6CF56" w14:textId="77777777" w:rsidR="000B5B84" w:rsidRDefault="000B5B84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Comments</w:t>
            </w:r>
          </w:p>
        </w:tc>
        <w:tc>
          <w:tcPr>
            <w:tcW w:w="7650" w:type="dxa"/>
            <w:gridSpan w:val="5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3AD1612" w14:textId="77777777" w:rsidR="000B5B84" w:rsidRPr="002338E0" w:rsidRDefault="000B5B84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6A587A" w14:paraId="361CFE98" w14:textId="77777777" w:rsidTr="000B5B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6"/>
            <w:tcBorders>
              <w:right w:val="single" w:sz="6" w:space="0" w:color="667A85"/>
            </w:tcBorders>
            <w:shd w:val="clear" w:color="auto" w:fill="667A85" w:themeFill="text1"/>
            <w:vAlign w:val="center"/>
          </w:tcPr>
          <w:p w14:paraId="040104AC" w14:textId="77777777" w:rsidR="000B5B84" w:rsidRPr="000B5B84" w:rsidRDefault="000B5B84" w:rsidP="002338E0">
            <w:pPr>
              <w:rPr>
                <w:rStyle w:val="Strong"/>
                <w:b/>
              </w:rPr>
            </w:pPr>
            <w:r w:rsidRPr="000B5B84">
              <w:rPr>
                <w:rStyle w:val="Strong"/>
                <w:b/>
                <w:color w:val="FFFFFF" w:themeColor="background1"/>
              </w:rPr>
              <w:t>Sample</w:t>
            </w:r>
          </w:p>
        </w:tc>
      </w:tr>
      <w:tr w:rsidR="000B5B84" w:rsidRPr="002338E0" w14:paraId="7AEB5273" w14:textId="77777777" w:rsidTr="003B4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115FEB55" w14:textId="77777777" w:rsidR="000B5B84" w:rsidRDefault="000B5B84" w:rsidP="003B4ED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Sample ID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27D3D4C0" w14:textId="0851CD01" w:rsidR="000B5B84" w:rsidRPr="002338E0" w:rsidRDefault="003B4ED0" w:rsidP="003B4E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3B4ED0">
              <w:rPr>
                <w:sz w:val="20"/>
                <w:lang w:bidi="en-US"/>
              </w:rPr>
              <w:t>EX1703_20170318T231238_D2_DIVE11_SPEC02BIO</w:t>
            </w:r>
          </w:p>
        </w:tc>
        <w:tc>
          <w:tcPr>
            <w:tcW w:w="4770" w:type="dxa"/>
            <w:gridSpan w:val="3"/>
            <w:vMerge w:val="restart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4959E6C" w14:textId="3FED9905" w:rsidR="000B5B84" w:rsidRPr="002338E0" w:rsidRDefault="00E44234" w:rsidP="003B4ED0">
            <w:pPr>
              <w:pStyle w:val="Subtitl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en-US"/>
              </w:rPr>
            </w:pPr>
            <w:r>
              <w:rPr>
                <w:noProof/>
              </w:rPr>
              <w:drawing>
                <wp:inline distT="0" distB="0" distL="0" distR="0" wp14:anchorId="1914369A" wp14:editId="2D9F0F31">
                  <wp:extent cx="2882900" cy="162179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1703_IMG_20170318T225549Z_ROVH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B84" w:rsidRPr="002338E0" w14:paraId="04194342" w14:textId="77777777" w:rsidTr="003B4E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30C6EEFA" w14:textId="77777777" w:rsidR="000B5B84" w:rsidRDefault="000B5B84" w:rsidP="003B4ED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Date (UTC)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5ACAC78F" w14:textId="42ADFC0D" w:rsidR="000B5B84" w:rsidRPr="003B4ED0" w:rsidRDefault="003B4ED0" w:rsidP="003B4E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20170318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0569184" w14:textId="77777777" w:rsidR="000B5B84" w:rsidRPr="002338E0" w:rsidRDefault="000B5B84" w:rsidP="003B4E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2338E0" w14:paraId="71CFC09A" w14:textId="77777777" w:rsidTr="003B4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5835E755" w14:textId="77777777" w:rsidR="000B5B84" w:rsidRDefault="000B5B84" w:rsidP="003B4ED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Time (UTC)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26F8961A" w14:textId="0C8A605E" w:rsidR="000B5B84" w:rsidRPr="003B4ED0" w:rsidRDefault="003B4ED0" w:rsidP="003B4E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23:12:38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29A31E57" w14:textId="77777777" w:rsidR="000B5B84" w:rsidRPr="002338E0" w:rsidRDefault="000B5B84" w:rsidP="003B4E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2338E0" w14:paraId="2E215D3A" w14:textId="77777777" w:rsidTr="003B4E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4A1CBB59" w14:textId="77777777" w:rsidR="000B5B84" w:rsidRDefault="000B5B84" w:rsidP="003B4ED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Depth (m)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B4C1248" w14:textId="7607D543" w:rsidR="000B5B84" w:rsidRPr="002338E0" w:rsidRDefault="003B4ED0" w:rsidP="003B4E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3B4ED0">
              <w:rPr>
                <w:sz w:val="20"/>
                <w:lang w:bidi="en-US"/>
              </w:rPr>
              <w:t>2175.43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06642E7" w14:textId="77777777" w:rsidR="000B5B84" w:rsidRPr="002338E0" w:rsidRDefault="000B5B84" w:rsidP="003B4E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2338E0" w14:paraId="6F80B8F9" w14:textId="77777777" w:rsidTr="003B4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51025495" w14:textId="77777777" w:rsidR="000B5B84" w:rsidRDefault="000B5B84" w:rsidP="003B4ED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Temperature (</w:t>
            </w:r>
            <w:r>
              <w:rPr>
                <w:rFonts w:ascii="Courier New" w:hAnsi="Courier New" w:cs="Courier New"/>
                <w:color w:val="auto"/>
                <w:sz w:val="20"/>
                <w:szCs w:val="24"/>
              </w:rPr>
              <w:t>°</w:t>
            </w:r>
            <w:r>
              <w:rPr>
                <w:color w:val="auto"/>
                <w:sz w:val="20"/>
                <w:szCs w:val="24"/>
              </w:rPr>
              <w:t>C)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173C227" w14:textId="625EAD68" w:rsidR="000B5B84" w:rsidRPr="002338E0" w:rsidRDefault="003B4ED0" w:rsidP="003B4E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3B4ED0">
              <w:rPr>
                <w:sz w:val="20"/>
                <w:lang w:bidi="en-US"/>
              </w:rPr>
              <w:t>2.15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0EC2CD5" w14:textId="77777777" w:rsidR="000B5B84" w:rsidRPr="002338E0" w:rsidRDefault="000B5B84" w:rsidP="003B4E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2338E0" w14:paraId="20130AD4" w14:textId="77777777" w:rsidTr="003B4E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3845213E" w14:textId="77777777" w:rsidR="000B5B84" w:rsidRDefault="000B5B84" w:rsidP="003B4ED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Field ID(s)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F1919DE" w14:textId="6D58F8AC" w:rsidR="000B5B84" w:rsidRPr="002338E0" w:rsidRDefault="003B4ED0" w:rsidP="003B4E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proofErr w:type="spellStart"/>
            <w:r w:rsidRPr="003B4ED0">
              <w:rPr>
                <w:sz w:val="20"/>
                <w:lang w:bidi="en-US"/>
              </w:rPr>
              <w:t>Goniasteridae</w:t>
            </w:r>
            <w:proofErr w:type="spellEnd"/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11024B65" w14:textId="77777777" w:rsidR="000B5B84" w:rsidRPr="002338E0" w:rsidRDefault="000B5B84" w:rsidP="003B4E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2338E0" w14:paraId="0E640176" w14:textId="77777777" w:rsidTr="003B4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15933625" w14:textId="77777777" w:rsidR="000B5B84" w:rsidRDefault="000B5B84" w:rsidP="003B4ED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Comments</w:t>
            </w:r>
          </w:p>
        </w:tc>
        <w:tc>
          <w:tcPr>
            <w:tcW w:w="7650" w:type="dxa"/>
            <w:gridSpan w:val="5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B90D5B9" w14:textId="77777777" w:rsidR="000B5B84" w:rsidRPr="002338E0" w:rsidRDefault="000B5B84" w:rsidP="003B4E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</w:tbl>
    <w:p w14:paraId="6A6700A7" w14:textId="77777777" w:rsidR="001D67EE" w:rsidRDefault="001D67EE" w:rsidP="001D67EE"/>
    <w:p w14:paraId="0C910620" w14:textId="77777777" w:rsidR="001D67EE" w:rsidRPr="001D67EE" w:rsidRDefault="001D67EE" w:rsidP="001D67EE">
      <w:pPr>
        <w:rPr>
          <w:b/>
        </w:rPr>
      </w:pPr>
      <w:r w:rsidRPr="001D67EE">
        <w:rPr>
          <w:b/>
        </w:rPr>
        <w:t>Please direct inquiries to:</w:t>
      </w:r>
    </w:p>
    <w:p w14:paraId="32A4ABFA" w14:textId="77777777" w:rsidR="000B2429" w:rsidRPr="00A529D6" w:rsidRDefault="001D67EE" w:rsidP="001D67EE">
      <w:r>
        <w:t>NOAA Office of Ocean Exploration &amp; Research</w:t>
      </w:r>
      <w:r>
        <w:br/>
        <w:t>1315 East-West Highway (SSMC3 10th Floor)</w:t>
      </w:r>
      <w:r>
        <w:br/>
        <w:t>Silver Spring, MD 20910</w:t>
      </w:r>
      <w:r>
        <w:br/>
        <w:t>(301) 734-1014</w:t>
      </w:r>
    </w:p>
    <w:sectPr w:rsidR="000B2429" w:rsidRPr="00A529D6" w:rsidSect="00A529D6">
      <w:footerReference w:type="default" r:id="rId13"/>
      <w:headerReference w:type="first" r:id="rId14"/>
      <w:pgSz w:w="12240" w:h="15840"/>
      <w:pgMar w:top="216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F1CA87" w14:textId="77777777" w:rsidR="00AA557F" w:rsidRDefault="00AA557F" w:rsidP="009C2ED4">
      <w:pPr>
        <w:spacing w:after="0" w:line="240" w:lineRule="auto"/>
      </w:pPr>
      <w:r>
        <w:separator/>
      </w:r>
    </w:p>
  </w:endnote>
  <w:endnote w:type="continuationSeparator" w:id="0">
    <w:p w14:paraId="253903E4" w14:textId="77777777" w:rsidR="00AA557F" w:rsidRDefault="00AA557F" w:rsidP="009C2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7B0D9" w14:textId="77777777" w:rsidR="003B4ED0" w:rsidRDefault="003B4ED0" w:rsidP="00A529D6">
    <w:pPr>
      <w:pStyle w:val="Footer"/>
      <w:jc w:val="center"/>
    </w:pPr>
    <w:r w:rsidRPr="00A529D6">
      <w:rPr>
        <w:noProof/>
      </w:rPr>
      <w:drawing>
        <wp:anchor distT="0" distB="0" distL="114300" distR="114300" simplePos="0" relativeHeight="251672576" behindDoc="0" locked="0" layoutInCell="1" allowOverlap="1" wp14:anchorId="77CECA3F" wp14:editId="5331C1B4">
          <wp:simplePos x="0" y="0"/>
          <wp:positionH relativeFrom="column">
            <wp:posOffset>-2786</wp:posOffset>
          </wp:positionH>
          <wp:positionV relativeFrom="paragraph">
            <wp:posOffset>-9525</wp:posOffset>
          </wp:positionV>
          <wp:extent cx="1418254" cy="406272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aa-oer-blue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8254" cy="4062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6E1091B" wp14:editId="72272E2B">
              <wp:simplePos x="0" y="0"/>
              <wp:positionH relativeFrom="column">
                <wp:posOffset>5452110</wp:posOffset>
              </wp:positionH>
              <wp:positionV relativeFrom="paragraph">
                <wp:posOffset>-23495</wp:posOffset>
              </wp:positionV>
              <wp:extent cx="549910" cy="41973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419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D6F17D" w14:textId="77777777" w:rsidR="003B4ED0" w:rsidRDefault="00AA557F" w:rsidP="00A529D6">
                          <w:pPr>
                            <w:pStyle w:val="Footer"/>
                            <w:jc w:val="right"/>
                          </w:pPr>
                          <w:sdt>
                            <w:sdtPr>
                              <w:id w:val="1816905280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noProof/>
                              </w:rPr>
                            </w:sdtEndPr>
                            <w:sdtContent>
                              <w:r w:rsidR="003B4ED0">
                                <w:fldChar w:fldCharType="begin"/>
                              </w:r>
                              <w:r w:rsidR="003B4ED0">
                                <w:instrText xml:space="preserve"> PAGE   \* MERGEFORMAT </w:instrText>
                              </w:r>
                              <w:r w:rsidR="003B4ED0">
                                <w:fldChar w:fldCharType="separate"/>
                              </w:r>
                              <w:r w:rsidR="00A4072D">
                                <w:rPr>
                                  <w:noProof/>
                                </w:rPr>
                                <w:t>2</w:t>
                              </w:r>
                              <w:r w:rsidR="003B4ED0">
                                <w:rPr>
                                  <w:noProof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29.3pt;margin-top:-1.85pt;width:43.3pt;height:3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" filled="f" stroked="f">
              <v:textbox>
                <w:txbxContent>
                  <w:p w14:paraId="3FD6F17D" w14:textId="77777777" w:rsidR="003B4ED0" w:rsidRDefault="003B4ED0" w:rsidP="00A529D6">
                    <w:pPr>
                      <w:pStyle w:val="Footer"/>
                      <w:jc w:val="right"/>
                    </w:pPr>
                    <w:sdt>
                      <w:sdtPr>
                        <w:id w:val="1816905280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noProof/>
                        </w:rPr>
                      </w:sdtEndPr>
                      <w:sdtContent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E44234">
                          <w:rPr>
                            <w:noProof/>
                          </w:rPr>
                          <w:t>5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D5DECD" w14:textId="77777777" w:rsidR="00AA557F" w:rsidRDefault="00AA557F" w:rsidP="009C2ED4">
      <w:pPr>
        <w:spacing w:after="0" w:line="240" w:lineRule="auto"/>
      </w:pPr>
      <w:r>
        <w:separator/>
      </w:r>
    </w:p>
  </w:footnote>
  <w:footnote w:type="continuationSeparator" w:id="0">
    <w:p w14:paraId="1565408C" w14:textId="77777777" w:rsidR="00AA557F" w:rsidRDefault="00AA557F" w:rsidP="009C2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CEAC04" w14:textId="77777777" w:rsidR="003B4ED0" w:rsidRDefault="003B4ED0">
    <w:pPr>
      <w:pStyle w:val="Header"/>
    </w:pPr>
    <w:r w:rsidRPr="00A529D6">
      <w:rPr>
        <w:noProof/>
      </w:rPr>
      <w:drawing>
        <wp:anchor distT="0" distB="0" distL="114300" distR="114300" simplePos="0" relativeHeight="251663360" behindDoc="0" locked="0" layoutInCell="1" allowOverlap="1" wp14:anchorId="64230DE5" wp14:editId="2FD90826">
          <wp:simplePos x="0" y="0"/>
          <wp:positionH relativeFrom="column">
            <wp:posOffset>6058</wp:posOffset>
          </wp:positionH>
          <wp:positionV relativeFrom="paragraph">
            <wp:posOffset>-316865</wp:posOffset>
          </wp:positionV>
          <wp:extent cx="1946275" cy="55753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aa-oer-blue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6275" cy="55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29D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1A5A3E" wp14:editId="7204DE74">
              <wp:simplePos x="0" y="0"/>
              <wp:positionH relativeFrom="column">
                <wp:posOffset>-914400</wp:posOffset>
              </wp:positionH>
              <wp:positionV relativeFrom="margin">
                <wp:posOffset>-1403985</wp:posOffset>
              </wp:positionV>
              <wp:extent cx="7772400" cy="914400"/>
              <wp:effectExtent l="0" t="0" r="0" b="0"/>
              <wp:wrapTopAndBottom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solidFill>
                        <a:srgbClr val="E3EBE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1in;margin-top:-110.55pt;width:612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" fillcolor="#e3ebea" stroked="f" strokeweight="2pt">
              <w10:wrap type="topAndBottom" anchory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87A"/>
    <w:rsid w:val="00013491"/>
    <w:rsid w:val="00076C12"/>
    <w:rsid w:val="000A7183"/>
    <w:rsid w:val="000B2429"/>
    <w:rsid w:val="000B5B84"/>
    <w:rsid w:val="000B7225"/>
    <w:rsid w:val="000F1173"/>
    <w:rsid w:val="00126593"/>
    <w:rsid w:val="00166E3D"/>
    <w:rsid w:val="001D0206"/>
    <w:rsid w:val="001D67EE"/>
    <w:rsid w:val="002338E0"/>
    <w:rsid w:val="002E6028"/>
    <w:rsid w:val="00380D25"/>
    <w:rsid w:val="003B333E"/>
    <w:rsid w:val="003B4ED0"/>
    <w:rsid w:val="00400012"/>
    <w:rsid w:val="004D339B"/>
    <w:rsid w:val="005035F4"/>
    <w:rsid w:val="00531831"/>
    <w:rsid w:val="006560CB"/>
    <w:rsid w:val="00675DF0"/>
    <w:rsid w:val="006A1A3B"/>
    <w:rsid w:val="006A4C78"/>
    <w:rsid w:val="006A587A"/>
    <w:rsid w:val="006E630B"/>
    <w:rsid w:val="00745B3A"/>
    <w:rsid w:val="0079168E"/>
    <w:rsid w:val="007B297F"/>
    <w:rsid w:val="007F460B"/>
    <w:rsid w:val="00903DE7"/>
    <w:rsid w:val="00954178"/>
    <w:rsid w:val="009C2ED4"/>
    <w:rsid w:val="009E3723"/>
    <w:rsid w:val="00A03E65"/>
    <w:rsid w:val="00A1103F"/>
    <w:rsid w:val="00A16AB4"/>
    <w:rsid w:val="00A4072D"/>
    <w:rsid w:val="00A529D6"/>
    <w:rsid w:val="00AA557F"/>
    <w:rsid w:val="00B8497D"/>
    <w:rsid w:val="00BA5C1A"/>
    <w:rsid w:val="00BB0B6F"/>
    <w:rsid w:val="00BE0F2B"/>
    <w:rsid w:val="00BE1C56"/>
    <w:rsid w:val="00BE7F2A"/>
    <w:rsid w:val="00CD26CC"/>
    <w:rsid w:val="00CE416C"/>
    <w:rsid w:val="00DC42BB"/>
    <w:rsid w:val="00E44234"/>
    <w:rsid w:val="00E4711A"/>
    <w:rsid w:val="00F11C97"/>
    <w:rsid w:val="00FB6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358F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4711A"/>
    <w:rPr>
      <w:color w:val="000000"/>
      <w:sz w:val="24"/>
    </w:rPr>
  </w:style>
  <w:style w:type="paragraph" w:styleId="Heading1">
    <w:name w:val="heading 1"/>
    <w:aliases w:val="Heading"/>
    <w:basedOn w:val="Normal"/>
    <w:next w:val="Normal"/>
    <w:link w:val="Heading1Char"/>
    <w:uiPriority w:val="9"/>
    <w:qFormat/>
    <w:rsid w:val="00E471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2A5877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E471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color w:val="2A5877" w:themeColor="accen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2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ED4"/>
  </w:style>
  <w:style w:type="paragraph" w:styleId="Footer">
    <w:name w:val="footer"/>
    <w:basedOn w:val="Normal"/>
    <w:link w:val="FooterChar"/>
    <w:uiPriority w:val="99"/>
    <w:unhideWhenUsed/>
    <w:rsid w:val="009C2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ED4"/>
  </w:style>
  <w:style w:type="paragraph" w:styleId="BalloonText">
    <w:name w:val="Balloon Text"/>
    <w:basedOn w:val="Normal"/>
    <w:link w:val="BalloonTextChar"/>
    <w:uiPriority w:val="99"/>
    <w:semiHidden/>
    <w:unhideWhenUsed/>
    <w:rsid w:val="009C2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ED4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E4711A"/>
    <w:rPr>
      <w:rFonts w:asciiTheme="majorHAnsi" w:eastAsiaTheme="majorEastAsia" w:hAnsiTheme="majorHAnsi" w:cstheme="majorBidi"/>
      <w:bCs/>
      <w:color w:val="2A5877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0B2429"/>
    <w:pPr>
      <w:spacing w:after="300" w:line="240" w:lineRule="auto"/>
      <w:contextualSpacing/>
    </w:pPr>
    <w:rPr>
      <w:rFonts w:asciiTheme="majorHAnsi" w:eastAsiaTheme="majorEastAsia" w:hAnsiTheme="majorHAnsi" w:cstheme="majorBidi"/>
      <w:color w:val="2A5877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B2429"/>
    <w:rPr>
      <w:rFonts w:asciiTheme="majorHAnsi" w:eastAsiaTheme="majorEastAsia" w:hAnsiTheme="majorHAnsi" w:cstheme="majorBidi"/>
      <w:color w:val="2A5877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711A"/>
    <w:rPr>
      <w:rFonts w:asciiTheme="majorHAnsi" w:eastAsiaTheme="majorEastAsia" w:hAnsiTheme="majorHAnsi" w:cstheme="majorBidi"/>
      <w:bCs/>
      <w:color w:val="2A5877" w:themeColor="accent1"/>
      <w:sz w:val="28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711A"/>
    <w:pPr>
      <w:numPr>
        <w:ilvl w:val="1"/>
      </w:numPr>
    </w:pPr>
    <w:rPr>
      <w:rFonts w:ascii="Calibri" w:eastAsiaTheme="majorEastAsia" w:hAnsi="Calibri" w:cstheme="majorBidi"/>
      <w:iCs/>
      <w:color w:val="667A85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4711A"/>
    <w:rPr>
      <w:rFonts w:ascii="Calibri" w:eastAsiaTheme="majorEastAsia" w:hAnsi="Calibri" w:cstheme="majorBidi"/>
      <w:iCs/>
      <w:color w:val="667A85"/>
      <w:spacing w:val="15"/>
      <w:sz w:val="24"/>
      <w:szCs w:val="24"/>
    </w:rPr>
  </w:style>
  <w:style w:type="paragraph" w:styleId="NoSpacing">
    <w:name w:val="No Spacing"/>
    <w:link w:val="NoSpacingChar"/>
    <w:uiPriority w:val="1"/>
    <w:rsid w:val="00E4711A"/>
    <w:pPr>
      <w:spacing w:after="0" w:line="240" w:lineRule="auto"/>
    </w:pPr>
    <w:rPr>
      <w:rFonts w:ascii="Calibri Light" w:hAnsi="Calibri Light"/>
      <w:color w:val="667A85"/>
      <w:sz w:val="24"/>
    </w:rPr>
  </w:style>
  <w:style w:type="paragraph" w:customStyle="1" w:styleId="OERStyle">
    <w:name w:val="OER Style"/>
    <w:basedOn w:val="NoSpacing"/>
    <w:link w:val="OERStyleChar"/>
    <w:rsid w:val="00E4711A"/>
  </w:style>
  <w:style w:type="character" w:customStyle="1" w:styleId="NoSpacingChar">
    <w:name w:val="No Spacing Char"/>
    <w:basedOn w:val="DefaultParagraphFont"/>
    <w:link w:val="NoSpacing"/>
    <w:uiPriority w:val="1"/>
    <w:rsid w:val="00E4711A"/>
    <w:rPr>
      <w:rFonts w:ascii="Calibri Light" w:hAnsi="Calibri Light"/>
      <w:color w:val="667A85"/>
      <w:sz w:val="24"/>
    </w:rPr>
  </w:style>
  <w:style w:type="character" w:customStyle="1" w:styleId="OERStyleChar">
    <w:name w:val="OER Style Char"/>
    <w:basedOn w:val="NoSpacingChar"/>
    <w:link w:val="OERStyle"/>
    <w:rsid w:val="00E4711A"/>
    <w:rPr>
      <w:rFonts w:ascii="Calibri Light" w:hAnsi="Calibri Light"/>
      <w:color w:val="667A85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529D6"/>
    <w:rPr>
      <w:i/>
      <w:iCs/>
      <w:color w:val="auto"/>
    </w:rPr>
  </w:style>
  <w:style w:type="character" w:customStyle="1" w:styleId="QuoteChar">
    <w:name w:val="Quote Char"/>
    <w:basedOn w:val="DefaultParagraphFont"/>
    <w:link w:val="Quote"/>
    <w:uiPriority w:val="29"/>
    <w:rsid w:val="00A529D6"/>
    <w:rPr>
      <w:i/>
      <w:iCs/>
      <w:sz w:val="24"/>
    </w:rPr>
  </w:style>
  <w:style w:type="character" w:styleId="Strong">
    <w:name w:val="Strong"/>
    <w:basedOn w:val="DefaultParagraphFont"/>
    <w:uiPriority w:val="22"/>
    <w:qFormat/>
    <w:rsid w:val="00E4711A"/>
    <w:rPr>
      <w:rFonts w:asciiTheme="minorHAnsi" w:hAnsiTheme="minorHAnsi"/>
      <w:b/>
      <w:bCs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E4711A"/>
    <w:pPr>
      <w:pBdr>
        <w:bottom w:val="single" w:sz="4" w:space="4" w:color="2A5877" w:themeColor="accent1"/>
      </w:pBdr>
      <w:spacing w:before="200" w:after="280"/>
      <w:ind w:left="936" w:right="936"/>
    </w:pPr>
    <w:rPr>
      <w:b/>
      <w:bCs/>
      <w:i/>
      <w:iCs/>
      <w:color w:val="2A5877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711A"/>
    <w:rPr>
      <w:b/>
      <w:bCs/>
      <w:i/>
      <w:iCs/>
      <w:color w:val="2A5877" w:themeColor="accent1"/>
      <w:sz w:val="24"/>
    </w:rPr>
  </w:style>
  <w:style w:type="character" w:styleId="SubtleReference">
    <w:name w:val="Subtle Reference"/>
    <w:basedOn w:val="DefaultParagraphFont"/>
    <w:uiPriority w:val="31"/>
    <w:rsid w:val="00E4711A"/>
    <w:rPr>
      <w:smallCaps/>
      <w:color w:val="0078A9" w:themeColor="accent2"/>
      <w:u w:val="single"/>
    </w:rPr>
  </w:style>
  <w:style w:type="table" w:customStyle="1" w:styleId="MediumShading1-Accent11">
    <w:name w:val="Medium Shading 1 - Accent 11"/>
    <w:basedOn w:val="TableNormal"/>
    <w:next w:val="MediumShading1-Accent1"/>
    <w:uiPriority w:val="63"/>
    <w:rsid w:val="006A587A"/>
    <w:pPr>
      <w:widowControl w:val="0"/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6A587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187B7" w:themeColor="accent1" w:themeTint="BF"/>
        <w:left w:val="single" w:sz="8" w:space="0" w:color="4187B7" w:themeColor="accent1" w:themeTint="BF"/>
        <w:bottom w:val="single" w:sz="8" w:space="0" w:color="4187B7" w:themeColor="accent1" w:themeTint="BF"/>
        <w:right w:val="single" w:sz="8" w:space="0" w:color="4187B7" w:themeColor="accent1" w:themeTint="BF"/>
        <w:insideH w:val="single" w:sz="8" w:space="0" w:color="4187B7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187B7" w:themeColor="accent1" w:themeTint="BF"/>
          <w:left w:val="single" w:sz="8" w:space="0" w:color="4187B7" w:themeColor="accent1" w:themeTint="BF"/>
          <w:bottom w:val="single" w:sz="8" w:space="0" w:color="4187B7" w:themeColor="accent1" w:themeTint="BF"/>
          <w:right w:val="single" w:sz="8" w:space="0" w:color="4187B7" w:themeColor="accent1" w:themeTint="BF"/>
          <w:insideH w:val="nil"/>
          <w:insideV w:val="nil"/>
        </w:tcBorders>
        <w:shd w:val="clear" w:color="auto" w:fill="2A58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87B7" w:themeColor="accent1" w:themeTint="BF"/>
          <w:left w:val="single" w:sz="8" w:space="0" w:color="4187B7" w:themeColor="accent1" w:themeTint="BF"/>
          <w:bottom w:val="single" w:sz="8" w:space="0" w:color="4187B7" w:themeColor="accent1" w:themeTint="BF"/>
          <w:right w:val="single" w:sz="8" w:space="0" w:color="4187B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7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D7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footer" Target="footer1.xml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matthew.king\AppData\Roaming\Microsoft\Templates\OER-Word-Templat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667A85"/>
      </a:dk1>
      <a:lt1>
        <a:sysClr val="window" lastClr="FFFFFF"/>
      </a:lt1>
      <a:dk2>
        <a:srgbClr val="667A85"/>
      </a:dk2>
      <a:lt2>
        <a:srgbClr val="E3EBEA"/>
      </a:lt2>
      <a:accent1>
        <a:srgbClr val="2A5877"/>
      </a:accent1>
      <a:accent2>
        <a:srgbClr val="0078A9"/>
      </a:accent2>
      <a:accent3>
        <a:srgbClr val="7F7F7F"/>
      </a:accent3>
      <a:accent4>
        <a:srgbClr val="17365D"/>
      </a:accent4>
      <a:accent5>
        <a:srgbClr val="BFBFBF"/>
      </a:accent5>
      <a:accent6>
        <a:srgbClr val="548DD4"/>
      </a:accent6>
      <a:hlink>
        <a:srgbClr val="0078A9"/>
      </a:hlink>
      <a:folHlink>
        <a:srgbClr val="0078A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C:\Users\matthew.king\AppData\Roaming\Microsoft\Templates\OER-Word-Template.dotx</Template>
  <TotalTime>1</TotalTime>
  <Pages>6</Pages>
  <Words>954</Words>
  <Characters>5441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NOAA</Company>
  <LinksUpToDate>false</LinksUpToDate>
  <CharactersWithSpaces>6383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King</dc:creator>
  <cp:lastModifiedBy>Brian Kennedy</cp:lastModifiedBy>
  <cp:revision>2</cp:revision>
  <dcterms:created xsi:type="dcterms:W3CDTF">2017-04-19T15:26:00Z</dcterms:created>
  <dcterms:modified xsi:type="dcterms:W3CDTF">2017-04-19T15:26:00Z</dcterms:modified>
</cp:coreProperties>
</file>