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8A324E" w:rsidP="006500D9">
            <w:pPr>
              <w:jc w:val="center"/>
              <w:cnfStyle w:val="000000100000"/>
            </w:pPr>
            <w:sdt>
              <w:sdtPr>
                <w:id w:val="796944737"/>
                <w:placeholder>
                  <w:docPart w:val="A89D0701CB094455B715DED653DA1161"/>
                </w:placeholder>
              </w:sdtPr>
              <w:sdtContent>
                <w:r w:rsidR="006500D9">
                  <w:t>SouthMount</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B4C6661AADA34F4080FF80666CF260C6"/>
            </w:placeholder>
          </w:sdtPr>
          <w:sdtContent>
            <w:tc>
              <w:tcPr>
                <w:tcW w:w="4770" w:type="dxa"/>
                <w:gridSpan w:val="7"/>
                <w:tcBorders>
                  <w:bottom w:val="single" w:sz="12" w:space="0" w:color="6585CF" w:themeColor="accent4"/>
                </w:tcBorders>
                <w:vAlign w:val="center"/>
              </w:tcPr>
              <w:p w:rsidR="00C917BA" w:rsidRPr="00FD42F4" w:rsidRDefault="00C60ED2" w:rsidP="00C60ED2">
                <w:pPr>
                  <w:jc w:val="center"/>
                  <w:cnfStyle w:val="000000010000"/>
                </w:pPr>
                <w:r>
                  <w:t>Dave Lovalvo</w:t>
                </w:r>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99D696AFF8AC45E7A9FD1EFFF8876354"/>
            </w:placeholder>
          </w:sdtPr>
          <w:sdtContent>
            <w:sdt>
              <w:sdtPr>
                <w:id w:val="659091924"/>
                <w:placeholder>
                  <w:docPart w:val="5E06E027E20146728BAB17E00BCEF488"/>
                </w:placeholder>
              </w:sdtPr>
              <w:sdtContent>
                <w:tc>
                  <w:tcPr>
                    <w:tcW w:w="4770" w:type="dxa"/>
                    <w:gridSpan w:val="7"/>
                    <w:vAlign w:val="center"/>
                  </w:tcPr>
                  <w:p w:rsidR="00C917BA" w:rsidRPr="00FD42F4" w:rsidRDefault="006500D9" w:rsidP="00C917BA">
                    <w:pPr>
                      <w:jc w:val="center"/>
                      <w:cnfStyle w:val="000000100000"/>
                    </w:pPr>
                    <w:r>
                      <w:t>150 km N of Bitung, Indonesia</w:t>
                    </w:r>
                  </w:p>
                </w:tc>
              </w:sdtContent>
            </w:sdt>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50A359211CCA44A8BFC4B98E2AB31DD5"/>
            </w:placeholder>
            <w:date w:fullDate="2010-07-11T01:30:00Z">
              <w:dateFormat w:val="M/d/yyyy h:mm am/pm"/>
              <w:lid w:val="en-US"/>
              <w:storeMappedDataAs w:val="dateTime"/>
              <w:calendar w:val="gregorian"/>
            </w:date>
          </w:sdtPr>
          <w:sdtContent>
            <w:tc>
              <w:tcPr>
                <w:tcW w:w="3420" w:type="dxa"/>
                <w:gridSpan w:val="5"/>
                <w:vAlign w:val="center"/>
              </w:tcPr>
              <w:p w:rsidR="00C917BA" w:rsidRPr="00FD42F4" w:rsidRDefault="006500D9" w:rsidP="00C917BA">
                <w:pPr>
                  <w:jc w:val="center"/>
                  <w:cnfStyle w:val="000000010000"/>
                </w:pPr>
                <w:r>
                  <w:t>7/11/2010 1:30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D10474CD945A4D359CD21F5D044F5873"/>
            </w:placeholder>
            <w:date w:fullDate="2010-07-11T00:00: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6500D9" w:rsidP="00C917BA">
                <w:pPr>
                  <w:jc w:val="center"/>
                  <w:cnfStyle w:val="000000100000"/>
                </w:pPr>
                <w:r>
                  <w:t>7/11/2010 12:00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45BFA5319E5140BD9D88451D5BB7EA4F"/>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AB0F32" w:rsidP="00DF1734">
                <w:pPr>
                  <w:jc w:val="center"/>
                  <w:cnfStyle w:val="000000010000"/>
                </w:pPr>
                <w:r>
                  <w:t>[7:1</w:t>
                </w:r>
                <w:r w:rsidR="00DF1734">
                  <w:t xml:space="preserve">0] </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D991F68412964882B261B91289074386"/>
            </w:placeholder>
            <w:date w:fullDate="2010-07-12T01:10: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F033C2" w:rsidP="00DF1734">
                <w:pPr>
                  <w:jc w:val="center"/>
                  <w:cnfStyle w:val="000000100000"/>
                </w:pPr>
                <w:r>
                  <w:t>01:10</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8A324E" w:rsidP="00DF1734">
            <w:pPr>
              <w:jc w:val="center"/>
              <w:cnfStyle w:val="000000100000"/>
            </w:pPr>
            <w:sdt>
              <w:sdtPr>
                <w:id w:val="24029703"/>
                <w:placeholder>
                  <w:docPart w:val="1D302EC0CA1D4BF48C32848282AD749A"/>
                </w:placeholder>
              </w:sdtPr>
              <w:sdtContent>
                <w:r w:rsidR="006500D9">
                  <w:t>490</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79793A44E76A40558E3852690C50CEFB"/>
            </w:placeholder>
          </w:sdtPr>
          <w:sdtContent>
            <w:tc>
              <w:tcPr>
                <w:tcW w:w="1800" w:type="dxa"/>
                <w:gridSpan w:val="3"/>
                <w:tcBorders>
                  <w:top w:val="single" w:sz="12" w:space="0" w:color="6585CF" w:themeColor="accent4"/>
                </w:tcBorders>
                <w:vAlign w:val="center"/>
              </w:tcPr>
              <w:p w:rsidR="00986586" w:rsidRPr="00FD42F4" w:rsidRDefault="00F033C2" w:rsidP="00DF1734">
                <w:pPr>
                  <w:jc w:val="center"/>
                  <w:cnfStyle w:val="000000010000"/>
                </w:pPr>
                <w:r>
                  <w:t>2</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79793A44E76A40558E3852690C50CEFB"/>
            </w:placeholder>
          </w:sdtPr>
          <w:sdtContent>
            <w:tc>
              <w:tcPr>
                <w:tcW w:w="4021" w:type="dxa"/>
                <w:gridSpan w:val="6"/>
                <w:tcBorders>
                  <w:top w:val="single" w:sz="12" w:space="0" w:color="6585CF" w:themeColor="accent4"/>
                </w:tcBorders>
                <w:vAlign w:val="center"/>
              </w:tcPr>
              <w:p w:rsidR="00986586" w:rsidRPr="00FD42F4" w:rsidRDefault="00F033C2" w:rsidP="00F033C2">
                <w:pPr>
                  <w:jc w:val="center"/>
                  <w:cnfStyle w:val="000000010000"/>
                </w:pPr>
                <w:r>
                  <w:t>50.832</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4E1D4C13DBFA455CA200E69E61D098EF"/>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79793A44E76A40558E3852690C50CEFB"/>
            </w:placeholder>
          </w:sdtPr>
          <w:sdtContent>
            <w:tc>
              <w:tcPr>
                <w:tcW w:w="1800" w:type="dxa"/>
                <w:gridSpan w:val="3"/>
                <w:vAlign w:val="center"/>
              </w:tcPr>
              <w:p w:rsidR="00986586" w:rsidRPr="00FD42F4" w:rsidRDefault="00DF1734" w:rsidP="00DF1734">
                <w:pPr>
                  <w:jc w:val="center"/>
                  <w:cnfStyle w:val="000000100000"/>
                </w:pPr>
                <w:r>
                  <w:t>125</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79793A44E76A40558E3852690C50CEFB"/>
            </w:placeholder>
          </w:sdtPr>
          <w:sdtContent>
            <w:tc>
              <w:tcPr>
                <w:tcW w:w="4021" w:type="dxa"/>
                <w:gridSpan w:val="6"/>
                <w:vAlign w:val="center"/>
              </w:tcPr>
              <w:p w:rsidR="00986586" w:rsidRPr="00FD42F4" w:rsidRDefault="00F033C2" w:rsidP="00F033C2">
                <w:pPr>
                  <w:cnfStyle w:val="000000100000"/>
                </w:pPr>
                <w:r>
                  <w:t>03.424</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4E1D4C13DBFA455CA200E69E61D098EF"/>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EAB7494B77ED424BBBAAA5E08CD26C3B"/>
            </w:placeholder>
            <w:date w:fullDate="2010-07-12T08:20:00Z">
              <w:dateFormat w:val="HH:mm"/>
              <w:lid w:val="en-US"/>
              <w:storeMappedDataAs w:val="dateTime"/>
              <w:calendar w:val="gregorian"/>
            </w:date>
          </w:sdtPr>
          <w:sdtContent>
            <w:tc>
              <w:tcPr>
                <w:tcW w:w="3690" w:type="dxa"/>
                <w:gridSpan w:val="7"/>
                <w:vAlign w:val="center"/>
              </w:tcPr>
              <w:p w:rsidR="00461A0C" w:rsidRPr="00FD42F4" w:rsidRDefault="00F033C2" w:rsidP="00DF1734">
                <w:pPr>
                  <w:jc w:val="center"/>
                  <w:cnfStyle w:val="000000010000"/>
                </w:pPr>
                <w:r>
                  <w:t>08:20</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8A324E" w:rsidP="00DF1734">
            <w:pPr>
              <w:jc w:val="center"/>
              <w:cnfStyle w:val="000000010000"/>
            </w:pPr>
            <w:sdt>
              <w:sdtPr>
                <w:id w:val="24029805"/>
                <w:placeholder>
                  <w:docPart w:val="2A4F22784FDF400E810D479BF0879989"/>
                </w:placeholder>
              </w:sdtPr>
              <w:sdtContent>
                <w:r w:rsidR="00F033C2">
                  <w:t>461</w:t>
                </w:r>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F4A652EA17BC4153984406CADFC087A6"/>
            </w:placeholder>
          </w:sdtPr>
          <w:sdtContent>
            <w:tc>
              <w:tcPr>
                <w:tcW w:w="1800" w:type="dxa"/>
                <w:gridSpan w:val="3"/>
                <w:vAlign w:val="center"/>
              </w:tcPr>
              <w:p w:rsidR="00461A0C" w:rsidRPr="00FD42F4" w:rsidRDefault="00F033C2" w:rsidP="00DF1734">
                <w:pPr>
                  <w:jc w:val="center"/>
                  <w:cnfStyle w:val="000000100000"/>
                  <w:rPr>
                    <w:b/>
                  </w:rPr>
                </w:pPr>
                <w:r>
                  <w:t>2</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DD7BC36B96B04F21A958BB1CBD37B1DD"/>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033C2" w:rsidP="00DF1734">
                <w:pPr>
                  <w:jc w:val="center"/>
                  <w:cnfStyle w:val="000000100000"/>
                </w:pPr>
                <w:r>
                  <w:t>50.812</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AB9341A9B2EF4AB3B20C55BC089DF7E5"/>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A11778F8B4CF413180778AFE92680A22"/>
            </w:placeholder>
          </w:sdtPr>
          <w:sdtContent>
            <w:tc>
              <w:tcPr>
                <w:tcW w:w="1800" w:type="dxa"/>
                <w:gridSpan w:val="3"/>
                <w:vAlign w:val="center"/>
              </w:tcPr>
              <w:p w:rsidR="00461A0C" w:rsidRPr="00FD42F4" w:rsidRDefault="00DF1734" w:rsidP="00DF1734">
                <w:pPr>
                  <w:jc w:val="center"/>
                  <w:cnfStyle w:val="000000010000"/>
                  <w:rPr>
                    <w:b/>
                  </w:rPr>
                </w:pPr>
                <w:r>
                  <w:t>125</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3F73231E68F241FAB1DE41381A2E7454"/>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033C2" w:rsidP="00DF1734">
                <w:pPr>
                  <w:jc w:val="center"/>
                  <w:cnfStyle w:val="000000010000"/>
                </w:pPr>
                <w:r>
                  <w:t>03.690</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E4A17FE2D1714A609D63131A5827627A"/>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825437257446487CB923D9C659DCCCF4"/>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220508944D1A4D2B8ACADB94116C012A"/>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64E932652A7D41A6942F4C1274CCFAA6"/>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6500D9" w:rsidP="00220CC5">
                <w:pPr>
                  <w:jc w:val="center"/>
                  <w:cnfStyle w:val="000000010000"/>
                </w:pPr>
                <w:r>
                  <w:t>ROV11</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4C5142957DBC400BBA74433D6D98A5E3"/>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8A6A55F256F843BA9D3339B82E79DCD7"/>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8A324E"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8A324E"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8A324E"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8A324E"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8A324E"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8A324E"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8A324E"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8A324E"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8A324E"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8A324E"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8A324E"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AA5875BBB4C94462B2541246ABBF4D62"/>
            </w:placeholder>
            <w:showingPlcHdr/>
          </w:sdtPr>
          <w:sdtContent>
            <w:tc>
              <w:tcPr>
                <w:tcW w:w="8910" w:type="dxa"/>
                <w:gridSpan w:val="14"/>
                <w:vAlign w:val="center"/>
              </w:tcPr>
              <w:p w:rsidR="00461A0C" w:rsidRPr="00FD42F4" w:rsidRDefault="00FD42F4" w:rsidP="00FD42F4">
                <w:pPr>
                  <w:tabs>
                    <w:tab w:val="center" w:pos="4358"/>
                  </w:tabs>
                  <w:jc w:val="center"/>
                  <w:cnfStyle w:val="000000100000"/>
                </w:pPr>
                <w:r w:rsidRPr="00FD42F4">
                  <w:rPr>
                    <w:rStyle w:val="PlaceholderText"/>
                  </w:rPr>
                  <w:t>Click here to enter text.</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8A324E" w:rsidP="00FD42F4">
            <w:pPr>
              <w:jc w:val="center"/>
              <w:cnfStyle w:val="000000010000"/>
            </w:pPr>
            <w:sdt>
              <w:sdtPr>
                <w:id w:val="2145023864"/>
                <w:placeholder>
                  <w:docPart w:val="344608836B5049FA83A1CDFFA3582B57"/>
                </w:placeholder>
                <w:showingPlcHdr/>
              </w:sdtPr>
              <w:sdtContent>
                <w:r w:rsidR="00461A0C"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267BC05BE34A44D4B97E8DAE9E79D049"/>
            </w:placeholder>
          </w:sdtPr>
          <w:sdtContent>
            <w:sdt>
              <w:sdtPr>
                <w:id w:val="648053294"/>
                <w:placeholder>
                  <w:docPart w:val="D31DD4354C8746E7B295B7F43505A244"/>
                </w:placeholder>
              </w:sdtPr>
              <w:sdtContent>
                <w:sdt>
                  <w:sdtPr>
                    <w:id w:val="659091940"/>
                    <w:placeholder>
                      <w:docPart w:val="264477CD5A4044978BD30650D583AAFB"/>
                    </w:placeholder>
                  </w:sdtPr>
                  <w:sdtContent>
                    <w:tc>
                      <w:tcPr>
                        <w:tcW w:w="8910" w:type="dxa"/>
                        <w:gridSpan w:val="14"/>
                        <w:vAlign w:val="center"/>
                      </w:tcPr>
                      <w:p w:rsidR="00F033C2" w:rsidRDefault="00F033C2" w:rsidP="00F033C2">
                        <w:pPr>
                          <w:jc w:val="center"/>
                          <w:cnfStyle w:val="000000100000"/>
                        </w:pPr>
                        <w:r>
                          <w:t>Jim Holden – Jakarta ECC/UMASS</w:t>
                        </w:r>
                      </w:p>
                      <w:p w:rsidR="00F033C2" w:rsidRDefault="00F033C2" w:rsidP="00F033C2">
                        <w:pPr>
                          <w:jc w:val="center"/>
                          <w:cnfStyle w:val="000000100000"/>
                        </w:pPr>
                        <w:r>
                          <w:t>Dave Butterfield – PMEL ECC/NOAA PMEL</w:t>
                        </w:r>
                      </w:p>
                      <w:p w:rsidR="00F033C2" w:rsidRDefault="00F033C2" w:rsidP="00F033C2">
                        <w:pPr>
                          <w:jc w:val="center"/>
                          <w:cnfStyle w:val="000000100000"/>
                        </w:pPr>
                        <w:r>
                          <w:t>John Sherrin – EX Control Room/U of Victoria</w:t>
                        </w:r>
                      </w:p>
                      <w:p w:rsidR="00F033C2" w:rsidRDefault="00F033C2" w:rsidP="00F033C2">
                        <w:pPr>
                          <w:jc w:val="center"/>
                          <w:cnfStyle w:val="000000100000"/>
                        </w:pPr>
                        <w:r>
                          <w:t>Xerandy – EX Control Room/Indonesia</w:t>
                        </w:r>
                      </w:p>
                      <w:p w:rsidR="00461A0C" w:rsidRPr="00FD42F4" w:rsidRDefault="00461A0C" w:rsidP="00F033C2">
                        <w:pPr>
                          <w:jc w:val="center"/>
                          <w:cnfStyle w:val="000000100000"/>
                        </w:pPr>
                      </w:p>
                    </w:tc>
                  </w:sdtContent>
                </w:sdt>
              </w:sdtContent>
            </w:sdt>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423E01">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B52BF56D04A8442995198F14DBEB109D"/>
                </w:placeholder>
                <w:showingPlcHdr/>
              </w:sdtPr>
              <w:sdtContent>
                <w:r w:rsidR="00461A0C" w:rsidRPr="00FD42F4">
                  <w:rPr>
                    <w:rStyle w:val="PlaceholderText"/>
                    <w:rFonts w:asciiTheme="minorHAnsi" w:hAnsiTheme="minorHAnsi"/>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220CC5">
        <w:tblPrEx>
          <w:tblLook w:val="04A0"/>
        </w:tblPrEx>
        <w:trPr>
          <w:cnfStyle w:val="000000010000"/>
          <w:trHeight w:val="3940"/>
        </w:trPr>
        <w:sdt>
          <w:sdtPr>
            <w:id w:val="2145023868"/>
            <w:placeholder>
              <w:docPart w:val="8A401F786F784A1D8A89DE9A8501B8EF"/>
            </w:placeholder>
          </w:sdtPr>
          <w:sdtContent>
            <w:tc>
              <w:tcPr>
                <w:cnfStyle w:val="001000000000"/>
                <w:tcW w:w="10998" w:type="dxa"/>
                <w:gridSpan w:val="15"/>
              </w:tcPr>
              <w:p w:rsidR="00461A0C" w:rsidRPr="00FD42F4" w:rsidRDefault="000A04B2" w:rsidP="00453F6B">
                <w:pPr>
                  <w:tabs>
                    <w:tab w:val="left" w:pos="2361"/>
                  </w:tabs>
                  <w:rPr>
                    <w:rFonts w:asciiTheme="minorHAnsi" w:hAnsiTheme="minorHAnsi"/>
                  </w:rPr>
                </w:pPr>
                <w:r>
                  <w:rPr>
                    <w:rFonts w:ascii="Calibri" w:hAnsi="Calibri"/>
                  </w:rPr>
                  <w:t>The crew launch the ROV for Dive 11 at 2º 51.76'N 125º 02.06’E around 0815.  The ROV descended to a volcanic cone shaped seamount hoping to find new vents and their associated critters. Instead we were astonished by the diversity of corals, sponges, crinoids, and countless fascinating invertebrates. Personnel were immediately struck by the incredible diversity of colors and species on display as we rose up along the steep WSW slope toward the summit. Some of the organisms imaged included a 30cm wide, 20cm tall sea spider (pycnogonid) whose bright orange spindly legs and specially modified arms were quite a sight to see; a colorful octopus who danced around frantically in search of a place to hide; a large flat fish with big protruding eyes; a striped crinoid; and a wide array of fish of different types and colors including one species that had little feeler fins beneath its pectoral fins. We also saw some large white venus flytrap anemones, many colorful corals of many different species and morphologies, a huge brittle star filter feeding on a rock, large tubular sponges with striped fish feeding inside them, and fluorescent blue mucous nets that stretched up to a meter long from rock to rock. Overall this site contained the greatest diversity of any site we have found thus</w:t>
                </w:r>
                <w:r w:rsidR="00453F6B">
                  <w:rPr>
                    <w:rFonts w:ascii="Calibri" w:hAnsi="Calibri"/>
                  </w:rPr>
                  <w:t xml:space="preserve"> far</w:t>
                </w:r>
                <w:r>
                  <w:rPr>
                    <w:rFonts w:ascii="Calibri" w:hAnsi="Calibri"/>
                  </w:rPr>
                  <w:t>.</w:t>
                </w: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F033C2" w:rsidP="00AC0A05">
                <w:pPr>
                  <w:jc w:val="center"/>
                  <w:rPr>
                    <w:rFonts w:asciiTheme="minorHAnsi" w:hAnsiTheme="minorHAnsi"/>
                  </w:rPr>
                </w:pPr>
                <w:r w:rsidRPr="00F033C2">
                  <w:rPr>
                    <w:noProof/>
                    <w:lang w:bidi="ar-SA"/>
                  </w:rPr>
                  <w:drawing>
                    <wp:inline distT="0" distB="0" distL="0" distR="0">
                      <wp:extent cx="3360420" cy="274891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360420" cy="2748915"/>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F033C2" w:rsidP="00AC0A05">
                <w:pPr>
                  <w:jc w:val="center"/>
                  <w:cnfStyle w:val="000000010000"/>
                </w:pPr>
                <w:r w:rsidRPr="00F033C2">
                  <w:rPr>
                    <w:noProof/>
                    <w:lang w:bidi="ar-SA"/>
                  </w:rPr>
                  <w:drawing>
                    <wp:inline distT="0" distB="0" distL="0" distR="0">
                      <wp:extent cx="3343275" cy="250190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343275" cy="2501900"/>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dtPr>
          <w:sdtContent>
            <w:tc>
              <w:tcPr>
                <w:cnfStyle w:val="001000000000"/>
                <w:tcW w:w="5508" w:type="dxa"/>
                <w:gridSpan w:val="7"/>
              </w:tcPr>
              <w:p w:rsidR="00461A0C" w:rsidRPr="00FD42F4" w:rsidRDefault="00F033C2" w:rsidP="00F033C2">
                <w:pPr>
                  <w:jc w:val="center"/>
                  <w:rPr>
                    <w:rFonts w:asciiTheme="minorHAnsi" w:hAnsiTheme="minorHAnsi"/>
                  </w:rPr>
                </w:pPr>
                <w:r>
                  <w:rPr>
                    <w:rFonts w:asciiTheme="minorHAnsi" w:hAnsiTheme="minorHAnsi"/>
                  </w:rPr>
                  <w:t xml:space="preserve">Overview </w:t>
                </w:r>
                <w:r w:rsidR="006500D9">
                  <w:rPr>
                    <w:rFonts w:asciiTheme="minorHAnsi" w:hAnsiTheme="minorHAnsi"/>
                  </w:rPr>
                  <w:t>of “SouthMount</w:t>
                </w:r>
                <w:r w:rsidR="00C60ED2">
                  <w:rPr>
                    <w:rFonts w:asciiTheme="minorHAnsi" w:hAnsiTheme="minorHAnsi"/>
                  </w:rPr>
                  <w:t>”</w:t>
                </w:r>
              </w:p>
            </w:tc>
          </w:sdtContent>
        </w:sdt>
        <w:sdt>
          <w:sdtPr>
            <w:id w:val="796944758"/>
          </w:sdtPr>
          <w:sdtContent>
            <w:tc>
              <w:tcPr>
                <w:tcW w:w="5490" w:type="dxa"/>
                <w:gridSpan w:val="8"/>
              </w:tcPr>
              <w:p w:rsidR="00461A0C" w:rsidRPr="00FD42F4" w:rsidRDefault="00461A0C" w:rsidP="006500D9">
                <w:pPr>
                  <w:jc w:val="center"/>
                  <w:cnfStyle w:val="000000100000"/>
                </w:pPr>
                <w:r w:rsidRPr="00FD42F4">
                  <w:t xml:space="preserve">Hypack </w:t>
                </w:r>
                <w:r w:rsidR="006500D9">
                  <w:t>area map of dive site</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noProof/>
                    <w:lang w:bidi="ar-SA"/>
                  </w:rPr>
                  <w:drawing>
                    <wp:inline distT="0" distB="0" distL="0" distR="0">
                      <wp:extent cx="3465904" cy="1949570"/>
                      <wp:effectExtent l="19050" t="0" r="1196"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3472015" cy="1953007"/>
                              </a:xfrm>
                              <a:prstGeom prst="rect">
                                <a:avLst/>
                              </a:prstGeom>
                              <a:noFill/>
                              <a:ln w="9525">
                                <a:noFill/>
                                <a:miter lim="800000"/>
                                <a:headEnd/>
                                <a:tailEnd/>
                              </a:ln>
                            </pic:spPr>
                          </pic:pic>
                        </a:graphicData>
                      </a:graphic>
                    </wp:inline>
                  </w:drawing>
                </w:r>
              </w:p>
            </w:tc>
          </w:sdtContent>
        </w:sdt>
        <w:sdt>
          <w:sdtPr>
            <w:id w:val="796944756"/>
            <w:picture/>
          </w:sdtPr>
          <w:sdtContent>
            <w:tc>
              <w:tcPr>
                <w:tcW w:w="5490" w:type="dxa"/>
                <w:gridSpan w:val="8"/>
                <w:vAlign w:val="center"/>
              </w:tcPr>
              <w:p w:rsidR="00461A0C" w:rsidRPr="00FD42F4" w:rsidRDefault="00461A0C" w:rsidP="00AC0A05">
                <w:pPr>
                  <w:jc w:val="center"/>
                  <w:cnfStyle w:val="000000100000"/>
                </w:pPr>
                <w:r w:rsidRPr="00FD42F4">
                  <w:rPr>
                    <w:noProof/>
                    <w:lang w:bidi="ar-SA"/>
                  </w:rPr>
                  <w:drawing>
                    <wp:inline distT="0" distB="0" distL="0" distR="0">
                      <wp:extent cx="3465904" cy="1949570"/>
                      <wp:effectExtent l="19050" t="0" r="1196"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tretch>
                                <a:fillRect/>
                              </a:stretch>
                            </pic:blipFill>
                            <pic:spPr bwMode="auto">
                              <a:xfrm>
                                <a:off x="0" y="0"/>
                                <a:ext cx="3472015" cy="1953008"/>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id w:val="796944765"/>
          </w:sdtPr>
          <w:sdtContent>
            <w:tc>
              <w:tcPr>
                <w:cnfStyle w:val="001000000000"/>
                <w:tcW w:w="5508" w:type="dxa"/>
                <w:gridSpan w:val="7"/>
              </w:tcPr>
              <w:p w:rsidR="00FF5D77" w:rsidRDefault="00FF5D77" w:rsidP="00972D94">
                <w:pPr>
                  <w:jc w:val="center"/>
                </w:pPr>
                <w:r w:rsidRPr="00FF5D77">
                  <w:t>20100711_01h31m03s09_ROVHD_CORAL-01340323</w:t>
                </w:r>
              </w:p>
              <w:p w:rsidR="00461A0C" w:rsidRPr="00FD42F4" w:rsidRDefault="00FF5D77" w:rsidP="00FF5D77">
                <w:pPr>
                  <w:jc w:val="center"/>
                  <w:rPr>
                    <w:rFonts w:asciiTheme="minorHAnsi" w:hAnsiTheme="minorHAnsi"/>
                  </w:rPr>
                </w:pPr>
                <w:r>
                  <w:rPr>
                    <w:rFonts w:ascii="Calibri" w:hAnsi="Calibri"/>
                  </w:rPr>
                  <w:t xml:space="preserve">We were astonished by the diversity of corals, sponges, crinoids, and countless fascinating invertebrates encountered </w:t>
                </w:r>
                <w:r>
                  <w:rPr>
                    <w:rFonts w:ascii="Calibri" w:hAnsi="Calibri"/>
                  </w:rPr>
                  <w:lastRenderedPageBreak/>
                  <w:t>on today’s dive site.</w:t>
                </w:r>
              </w:p>
            </w:tc>
          </w:sdtContent>
        </w:sdt>
        <w:sdt>
          <w:sdtPr>
            <w:id w:val="796944766"/>
          </w:sdtPr>
          <w:sdtContent>
            <w:tc>
              <w:tcPr>
                <w:tcW w:w="5490" w:type="dxa"/>
                <w:gridSpan w:val="8"/>
              </w:tcPr>
              <w:p w:rsidR="00FF5D77" w:rsidRDefault="00FF5D77" w:rsidP="00972D94">
                <w:pPr>
                  <w:jc w:val="center"/>
                  <w:cnfStyle w:val="000000010000"/>
                </w:pPr>
                <w:r w:rsidRPr="00FF5D77">
                  <w:t>20100711_05h43m50s13_ROVHD_SNAIL</w:t>
                </w:r>
              </w:p>
              <w:p w:rsidR="00461A0C" w:rsidRPr="00FD42F4" w:rsidRDefault="00FF5D77" w:rsidP="00972D94">
                <w:pPr>
                  <w:jc w:val="center"/>
                  <w:cnfStyle w:val="000000010000"/>
                </w:pPr>
                <w:r>
                  <w:rPr>
                    <w:rFonts w:ascii="Calibri" w:hAnsi="Calibri"/>
                  </w:rPr>
                  <w:t xml:space="preserve">Personnel were immediately struck by the incredible diversity of colors and species on display as we rose up along the steep WSW </w:t>
                </w:r>
                <w:r w:rsidR="00F05D1B">
                  <w:rPr>
                    <w:rFonts w:ascii="Calibri" w:hAnsi="Calibri"/>
                  </w:rPr>
                  <w:t>s</w:t>
                </w:r>
                <w:r>
                  <w:rPr>
                    <w:rFonts w:ascii="Calibri" w:hAnsi="Calibri"/>
                  </w:rPr>
                  <w:t>slope toward the summit.</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lastRenderedPageBreak/>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ocumentProtection w:edit="forms" w:enforcement="1" w:cryptProviderType="rsaFull" w:cryptAlgorithmClass="hash" w:cryptAlgorithmType="typeAny" w:cryptAlgorithmSid="4" w:cryptSpinCount="100000" w:hash="IY05Yq5tfsdhL03OilkZuiDitMU=" w:salt="WNXt0WXz9/9DnRF5Dth99Q=="/>
  <w:defaultTabStop w:val="720"/>
  <w:drawingGridHorizontalSpacing w:val="100"/>
  <w:displayHorizontalDrawingGridEvery w:val="2"/>
  <w:characterSpacingControl w:val="doNotCompress"/>
  <w:compat>
    <w:useFELayout/>
  </w:compat>
  <w:rsids>
    <w:rsidRoot w:val="00C60ED2"/>
    <w:rsid w:val="000A04B2"/>
    <w:rsid w:val="000C6610"/>
    <w:rsid w:val="000F040E"/>
    <w:rsid w:val="000F2E4F"/>
    <w:rsid w:val="001363C5"/>
    <w:rsid w:val="001E262A"/>
    <w:rsid w:val="001F4A94"/>
    <w:rsid w:val="00220CC5"/>
    <w:rsid w:val="00265144"/>
    <w:rsid w:val="002A3DFF"/>
    <w:rsid w:val="002E440F"/>
    <w:rsid w:val="002F68DD"/>
    <w:rsid w:val="00312A73"/>
    <w:rsid w:val="003A23BE"/>
    <w:rsid w:val="003C4CA7"/>
    <w:rsid w:val="003D5DE4"/>
    <w:rsid w:val="00401A63"/>
    <w:rsid w:val="00423E01"/>
    <w:rsid w:val="00453F6B"/>
    <w:rsid w:val="00461A0C"/>
    <w:rsid w:val="00475CD7"/>
    <w:rsid w:val="004F5144"/>
    <w:rsid w:val="005200E2"/>
    <w:rsid w:val="00582D28"/>
    <w:rsid w:val="00590809"/>
    <w:rsid w:val="005920E2"/>
    <w:rsid w:val="00597365"/>
    <w:rsid w:val="00641AD6"/>
    <w:rsid w:val="006500D9"/>
    <w:rsid w:val="00682C63"/>
    <w:rsid w:val="006A26A2"/>
    <w:rsid w:val="006B353E"/>
    <w:rsid w:val="007C4DEF"/>
    <w:rsid w:val="008A324E"/>
    <w:rsid w:val="008B08FC"/>
    <w:rsid w:val="008B3B92"/>
    <w:rsid w:val="008B577C"/>
    <w:rsid w:val="008B7863"/>
    <w:rsid w:val="008C7E3A"/>
    <w:rsid w:val="00900EEA"/>
    <w:rsid w:val="00943A40"/>
    <w:rsid w:val="009457FF"/>
    <w:rsid w:val="009667B4"/>
    <w:rsid w:val="00972168"/>
    <w:rsid w:val="00972D94"/>
    <w:rsid w:val="00986586"/>
    <w:rsid w:val="009D3F02"/>
    <w:rsid w:val="00A31618"/>
    <w:rsid w:val="00A92590"/>
    <w:rsid w:val="00AA3E91"/>
    <w:rsid w:val="00AB0F32"/>
    <w:rsid w:val="00AB5EAB"/>
    <w:rsid w:val="00AC0A05"/>
    <w:rsid w:val="00AF3310"/>
    <w:rsid w:val="00B60382"/>
    <w:rsid w:val="00B775A2"/>
    <w:rsid w:val="00BB3CD3"/>
    <w:rsid w:val="00C21E0E"/>
    <w:rsid w:val="00C60ED2"/>
    <w:rsid w:val="00C917BA"/>
    <w:rsid w:val="00CA600B"/>
    <w:rsid w:val="00D07A9E"/>
    <w:rsid w:val="00D1156E"/>
    <w:rsid w:val="00D37611"/>
    <w:rsid w:val="00D503FE"/>
    <w:rsid w:val="00D9670C"/>
    <w:rsid w:val="00DB01F6"/>
    <w:rsid w:val="00DB0431"/>
    <w:rsid w:val="00DE616C"/>
    <w:rsid w:val="00DF1734"/>
    <w:rsid w:val="00E10B6B"/>
    <w:rsid w:val="00E958DC"/>
    <w:rsid w:val="00EA10D6"/>
    <w:rsid w:val="00EB7FA6"/>
    <w:rsid w:val="00F033C2"/>
    <w:rsid w:val="00F05D1B"/>
    <w:rsid w:val="00F24150"/>
    <w:rsid w:val="00F92AE3"/>
    <w:rsid w:val="00FD42F4"/>
    <w:rsid w:val="00FF5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21143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89D0701CB094455B715DED653DA1161"/>
        <w:category>
          <w:name w:val="General"/>
          <w:gallery w:val="placeholder"/>
        </w:category>
        <w:types>
          <w:type w:val="bbPlcHdr"/>
        </w:types>
        <w:behaviors>
          <w:behavior w:val="content"/>
        </w:behaviors>
        <w:guid w:val="{BF73831F-CBB9-4803-9826-6E735B1FCAB1}"/>
      </w:docPartPr>
      <w:docPartBody>
        <w:p w:rsidR="006E2FFF" w:rsidRDefault="00E01F33">
          <w:pPr>
            <w:pStyle w:val="A89D0701CB094455B715DED653DA1161"/>
          </w:pPr>
          <w:r w:rsidRPr="00FD42F4">
            <w:rPr>
              <w:rStyle w:val="PlaceholderText"/>
            </w:rPr>
            <w:t>Click here to enter text.</w:t>
          </w:r>
        </w:p>
      </w:docPartBody>
    </w:docPart>
    <w:docPart>
      <w:docPartPr>
        <w:name w:val="B4C6661AADA34F4080FF80666CF260C6"/>
        <w:category>
          <w:name w:val="General"/>
          <w:gallery w:val="placeholder"/>
        </w:category>
        <w:types>
          <w:type w:val="bbPlcHdr"/>
        </w:types>
        <w:behaviors>
          <w:behavior w:val="content"/>
        </w:behaviors>
        <w:guid w:val="{D754ED12-30A5-4AAE-B29E-F14602F402D7}"/>
      </w:docPartPr>
      <w:docPartBody>
        <w:p w:rsidR="006E2FFF" w:rsidRDefault="00E01F33">
          <w:pPr>
            <w:pStyle w:val="B4C6661AADA34F4080FF80666CF260C6"/>
          </w:pPr>
          <w:r w:rsidRPr="00FD42F4">
            <w:rPr>
              <w:rStyle w:val="PlaceholderText"/>
            </w:rPr>
            <w:t>Click here to enter text.</w:t>
          </w:r>
        </w:p>
      </w:docPartBody>
    </w:docPart>
    <w:docPart>
      <w:docPartPr>
        <w:name w:val="99D696AFF8AC45E7A9FD1EFFF8876354"/>
        <w:category>
          <w:name w:val="General"/>
          <w:gallery w:val="placeholder"/>
        </w:category>
        <w:types>
          <w:type w:val="bbPlcHdr"/>
        </w:types>
        <w:behaviors>
          <w:behavior w:val="content"/>
        </w:behaviors>
        <w:guid w:val="{B9CE28AC-4159-4A72-892B-5144A4B55893}"/>
      </w:docPartPr>
      <w:docPartBody>
        <w:p w:rsidR="006E2FFF" w:rsidRDefault="00E01F33">
          <w:pPr>
            <w:pStyle w:val="99D696AFF8AC45E7A9FD1EFFF8876354"/>
          </w:pPr>
          <w:r w:rsidRPr="00FD42F4">
            <w:rPr>
              <w:rStyle w:val="PlaceholderText"/>
            </w:rPr>
            <w:t>Click here to enter text.</w:t>
          </w:r>
        </w:p>
      </w:docPartBody>
    </w:docPart>
    <w:docPart>
      <w:docPartPr>
        <w:name w:val="50A359211CCA44A8BFC4B98E2AB31DD5"/>
        <w:category>
          <w:name w:val="General"/>
          <w:gallery w:val="placeholder"/>
        </w:category>
        <w:types>
          <w:type w:val="bbPlcHdr"/>
        </w:types>
        <w:behaviors>
          <w:behavior w:val="content"/>
        </w:behaviors>
        <w:guid w:val="{2FDB344C-4BC4-4C1F-8B5D-2D4103C7BE31}"/>
      </w:docPartPr>
      <w:docPartBody>
        <w:p w:rsidR="006E2FFF" w:rsidRDefault="00E01F33">
          <w:pPr>
            <w:pStyle w:val="50A359211CCA44A8BFC4B98E2AB31DD5"/>
          </w:pPr>
          <w:r w:rsidRPr="00343193">
            <w:rPr>
              <w:rStyle w:val="PlaceholderText"/>
            </w:rPr>
            <w:t>Click here to enter a date.</w:t>
          </w:r>
        </w:p>
      </w:docPartBody>
    </w:docPart>
    <w:docPart>
      <w:docPartPr>
        <w:name w:val="D10474CD945A4D359CD21F5D044F5873"/>
        <w:category>
          <w:name w:val="General"/>
          <w:gallery w:val="placeholder"/>
        </w:category>
        <w:types>
          <w:type w:val="bbPlcHdr"/>
        </w:types>
        <w:behaviors>
          <w:behavior w:val="content"/>
        </w:behaviors>
        <w:guid w:val="{28700F38-B16A-44B2-A05F-56DFB3F12691}"/>
      </w:docPartPr>
      <w:docPartBody>
        <w:p w:rsidR="006E2FFF" w:rsidRDefault="00E01F33">
          <w:pPr>
            <w:pStyle w:val="D10474CD945A4D359CD21F5D044F5873"/>
          </w:pPr>
          <w:r w:rsidRPr="00343193">
            <w:rPr>
              <w:rStyle w:val="PlaceholderText"/>
            </w:rPr>
            <w:t>Click here to enter a date.</w:t>
          </w:r>
        </w:p>
      </w:docPartBody>
    </w:docPart>
    <w:docPart>
      <w:docPartPr>
        <w:name w:val="45BFA5319E5140BD9D88451D5BB7EA4F"/>
        <w:category>
          <w:name w:val="General"/>
          <w:gallery w:val="placeholder"/>
        </w:category>
        <w:types>
          <w:type w:val="bbPlcHdr"/>
        </w:types>
        <w:behaviors>
          <w:behavior w:val="content"/>
        </w:behaviors>
        <w:guid w:val="{9C71CA6D-5C69-4A29-8B83-E372BFA70105}"/>
      </w:docPartPr>
      <w:docPartBody>
        <w:p w:rsidR="006E2FFF" w:rsidRDefault="00E01F33">
          <w:pPr>
            <w:pStyle w:val="45BFA5319E5140BD9D88451D5BB7EA4F"/>
          </w:pPr>
          <w:r w:rsidRPr="00FD42F4">
            <w:rPr>
              <w:rStyle w:val="PlaceholderText"/>
            </w:rPr>
            <w:t>Click here to enter text.</w:t>
          </w:r>
        </w:p>
      </w:docPartBody>
    </w:docPart>
    <w:docPart>
      <w:docPartPr>
        <w:name w:val="D991F68412964882B261B91289074386"/>
        <w:category>
          <w:name w:val="General"/>
          <w:gallery w:val="placeholder"/>
        </w:category>
        <w:types>
          <w:type w:val="bbPlcHdr"/>
        </w:types>
        <w:behaviors>
          <w:behavior w:val="content"/>
        </w:behaviors>
        <w:guid w:val="{D29C74A9-E49D-4CD8-AB10-BDB8506FA9A3}"/>
      </w:docPartPr>
      <w:docPartBody>
        <w:p w:rsidR="006E2FFF" w:rsidRDefault="00E01F33">
          <w:pPr>
            <w:pStyle w:val="D991F68412964882B261B91289074386"/>
          </w:pPr>
          <w:r w:rsidRPr="00FD42F4">
            <w:rPr>
              <w:rStyle w:val="PlaceholderText"/>
            </w:rPr>
            <w:t>Click here to enter a date.</w:t>
          </w:r>
        </w:p>
      </w:docPartBody>
    </w:docPart>
    <w:docPart>
      <w:docPartPr>
        <w:name w:val="1D302EC0CA1D4BF48C32848282AD749A"/>
        <w:category>
          <w:name w:val="General"/>
          <w:gallery w:val="placeholder"/>
        </w:category>
        <w:types>
          <w:type w:val="bbPlcHdr"/>
        </w:types>
        <w:behaviors>
          <w:behavior w:val="content"/>
        </w:behaviors>
        <w:guid w:val="{86E36E12-6285-4C5D-9ACC-A0F4C47671FB}"/>
      </w:docPartPr>
      <w:docPartBody>
        <w:p w:rsidR="006E2FFF" w:rsidRDefault="00E01F33">
          <w:pPr>
            <w:pStyle w:val="1D302EC0CA1D4BF48C32848282AD749A"/>
          </w:pPr>
          <w:r w:rsidRPr="002E5367">
            <w:rPr>
              <w:rStyle w:val="PlaceholderText"/>
            </w:rPr>
            <w:t>Click here to enter text.</w:t>
          </w:r>
        </w:p>
      </w:docPartBody>
    </w:docPart>
    <w:docPart>
      <w:docPartPr>
        <w:name w:val="79793A44E76A40558E3852690C50CEFB"/>
        <w:category>
          <w:name w:val="General"/>
          <w:gallery w:val="placeholder"/>
        </w:category>
        <w:types>
          <w:type w:val="bbPlcHdr"/>
        </w:types>
        <w:behaviors>
          <w:behavior w:val="content"/>
        </w:behaviors>
        <w:guid w:val="{7634B38D-A640-4A37-B741-EA5AAEEEAA67}"/>
      </w:docPartPr>
      <w:docPartBody>
        <w:p w:rsidR="006E2FFF" w:rsidRDefault="00E01F33">
          <w:pPr>
            <w:pStyle w:val="79793A44E76A40558E3852690C50CEFB"/>
          </w:pPr>
          <w:r w:rsidRPr="00FD42F4">
            <w:rPr>
              <w:rStyle w:val="PlaceholderText"/>
            </w:rPr>
            <w:t>Click here to enter text.</w:t>
          </w:r>
        </w:p>
      </w:docPartBody>
    </w:docPart>
    <w:docPart>
      <w:docPartPr>
        <w:name w:val="4E1D4C13DBFA455CA200E69E61D098EF"/>
        <w:category>
          <w:name w:val="General"/>
          <w:gallery w:val="placeholder"/>
        </w:category>
        <w:types>
          <w:type w:val="bbPlcHdr"/>
        </w:types>
        <w:behaviors>
          <w:behavior w:val="content"/>
        </w:behaviors>
        <w:guid w:val="{CA79CB4C-DD83-4431-BC9C-1AC50126EB87}"/>
      </w:docPartPr>
      <w:docPartBody>
        <w:p w:rsidR="006E2FFF" w:rsidRDefault="00E01F33">
          <w:pPr>
            <w:pStyle w:val="4E1D4C13DBFA455CA200E69E61D098EF"/>
          </w:pPr>
          <w:r w:rsidRPr="00343193">
            <w:rPr>
              <w:rStyle w:val="PlaceholderText"/>
            </w:rPr>
            <w:t>Choose an item.</w:t>
          </w:r>
        </w:p>
      </w:docPartBody>
    </w:docPart>
    <w:docPart>
      <w:docPartPr>
        <w:name w:val="EAB7494B77ED424BBBAAA5E08CD26C3B"/>
        <w:category>
          <w:name w:val="General"/>
          <w:gallery w:val="placeholder"/>
        </w:category>
        <w:types>
          <w:type w:val="bbPlcHdr"/>
        </w:types>
        <w:behaviors>
          <w:behavior w:val="content"/>
        </w:behaviors>
        <w:guid w:val="{EE60FEAB-33A1-458D-973B-03CF1BAB075D}"/>
      </w:docPartPr>
      <w:docPartBody>
        <w:p w:rsidR="006E2FFF" w:rsidRDefault="00E01F33">
          <w:pPr>
            <w:pStyle w:val="EAB7494B77ED424BBBAAA5E08CD26C3B"/>
          </w:pPr>
          <w:r w:rsidRPr="00FD42F4">
            <w:rPr>
              <w:rStyle w:val="PlaceholderText"/>
            </w:rPr>
            <w:t>Click here to enter a date.</w:t>
          </w:r>
        </w:p>
      </w:docPartBody>
    </w:docPart>
    <w:docPart>
      <w:docPartPr>
        <w:name w:val="2A4F22784FDF400E810D479BF0879989"/>
        <w:category>
          <w:name w:val="General"/>
          <w:gallery w:val="placeholder"/>
        </w:category>
        <w:types>
          <w:type w:val="bbPlcHdr"/>
        </w:types>
        <w:behaviors>
          <w:behavior w:val="content"/>
        </w:behaviors>
        <w:guid w:val="{BAFAD334-E9EC-4A40-812E-C276FDC23956}"/>
      </w:docPartPr>
      <w:docPartBody>
        <w:p w:rsidR="006E2FFF" w:rsidRDefault="00E01F33">
          <w:pPr>
            <w:pStyle w:val="2A4F22784FDF400E810D479BF0879989"/>
          </w:pPr>
          <w:r w:rsidRPr="002E5367">
            <w:rPr>
              <w:rStyle w:val="PlaceholderText"/>
            </w:rPr>
            <w:t>Click here to enter text.</w:t>
          </w:r>
        </w:p>
      </w:docPartBody>
    </w:docPart>
    <w:docPart>
      <w:docPartPr>
        <w:name w:val="F4A652EA17BC4153984406CADFC087A6"/>
        <w:category>
          <w:name w:val="General"/>
          <w:gallery w:val="placeholder"/>
        </w:category>
        <w:types>
          <w:type w:val="bbPlcHdr"/>
        </w:types>
        <w:behaviors>
          <w:behavior w:val="content"/>
        </w:behaviors>
        <w:guid w:val="{0E5B6F8E-095E-4FEF-9623-F1AFECB58021}"/>
      </w:docPartPr>
      <w:docPartBody>
        <w:p w:rsidR="006E2FFF" w:rsidRDefault="00E01F33">
          <w:pPr>
            <w:pStyle w:val="F4A652EA17BC4153984406CADFC087A6"/>
          </w:pPr>
          <w:r w:rsidRPr="00FD42F4">
            <w:rPr>
              <w:rStyle w:val="PlaceholderText"/>
            </w:rPr>
            <w:t>Click here to enter text.</w:t>
          </w:r>
        </w:p>
      </w:docPartBody>
    </w:docPart>
    <w:docPart>
      <w:docPartPr>
        <w:name w:val="DD7BC36B96B04F21A958BB1CBD37B1DD"/>
        <w:category>
          <w:name w:val="General"/>
          <w:gallery w:val="placeholder"/>
        </w:category>
        <w:types>
          <w:type w:val="bbPlcHdr"/>
        </w:types>
        <w:behaviors>
          <w:behavior w:val="content"/>
        </w:behaviors>
        <w:guid w:val="{F1A65507-2A18-44B2-8163-3B28CE2A8FC0}"/>
      </w:docPartPr>
      <w:docPartBody>
        <w:p w:rsidR="006E2FFF" w:rsidRDefault="00E01F33">
          <w:pPr>
            <w:pStyle w:val="DD7BC36B96B04F21A958BB1CBD37B1DD"/>
          </w:pPr>
          <w:r w:rsidRPr="00FD42F4">
            <w:rPr>
              <w:rStyle w:val="PlaceholderText"/>
            </w:rPr>
            <w:t>Click here to enter text.</w:t>
          </w:r>
        </w:p>
      </w:docPartBody>
    </w:docPart>
    <w:docPart>
      <w:docPartPr>
        <w:name w:val="AB9341A9B2EF4AB3B20C55BC089DF7E5"/>
        <w:category>
          <w:name w:val="General"/>
          <w:gallery w:val="placeholder"/>
        </w:category>
        <w:types>
          <w:type w:val="bbPlcHdr"/>
        </w:types>
        <w:behaviors>
          <w:behavior w:val="content"/>
        </w:behaviors>
        <w:guid w:val="{95270030-AF81-43F3-842E-BCD0E579E780}"/>
      </w:docPartPr>
      <w:docPartBody>
        <w:p w:rsidR="006E2FFF" w:rsidRDefault="00E01F33">
          <w:pPr>
            <w:pStyle w:val="AB9341A9B2EF4AB3B20C55BC089DF7E5"/>
          </w:pPr>
          <w:r w:rsidRPr="00343193">
            <w:rPr>
              <w:rStyle w:val="PlaceholderText"/>
            </w:rPr>
            <w:t>Choose an item.</w:t>
          </w:r>
        </w:p>
      </w:docPartBody>
    </w:docPart>
    <w:docPart>
      <w:docPartPr>
        <w:name w:val="A11778F8B4CF413180778AFE92680A22"/>
        <w:category>
          <w:name w:val="General"/>
          <w:gallery w:val="placeholder"/>
        </w:category>
        <w:types>
          <w:type w:val="bbPlcHdr"/>
        </w:types>
        <w:behaviors>
          <w:behavior w:val="content"/>
        </w:behaviors>
        <w:guid w:val="{C226B1E6-9106-4065-B1EA-802BC3792F05}"/>
      </w:docPartPr>
      <w:docPartBody>
        <w:p w:rsidR="006E2FFF" w:rsidRDefault="00E01F33">
          <w:pPr>
            <w:pStyle w:val="A11778F8B4CF413180778AFE92680A22"/>
          </w:pPr>
          <w:r w:rsidRPr="00FD42F4">
            <w:rPr>
              <w:rStyle w:val="PlaceholderText"/>
            </w:rPr>
            <w:t>Click here to enter text.</w:t>
          </w:r>
        </w:p>
      </w:docPartBody>
    </w:docPart>
    <w:docPart>
      <w:docPartPr>
        <w:name w:val="3F73231E68F241FAB1DE41381A2E7454"/>
        <w:category>
          <w:name w:val="General"/>
          <w:gallery w:val="placeholder"/>
        </w:category>
        <w:types>
          <w:type w:val="bbPlcHdr"/>
        </w:types>
        <w:behaviors>
          <w:behavior w:val="content"/>
        </w:behaviors>
        <w:guid w:val="{67FACAE3-53EA-42BA-B43F-554904F0AF64}"/>
      </w:docPartPr>
      <w:docPartBody>
        <w:p w:rsidR="006E2FFF" w:rsidRDefault="00E01F33">
          <w:pPr>
            <w:pStyle w:val="3F73231E68F241FAB1DE41381A2E7454"/>
          </w:pPr>
          <w:r w:rsidRPr="00FD42F4">
            <w:rPr>
              <w:rStyle w:val="PlaceholderText"/>
            </w:rPr>
            <w:t>Click here to enter text.</w:t>
          </w:r>
        </w:p>
      </w:docPartBody>
    </w:docPart>
    <w:docPart>
      <w:docPartPr>
        <w:name w:val="E4A17FE2D1714A609D63131A5827627A"/>
        <w:category>
          <w:name w:val="General"/>
          <w:gallery w:val="placeholder"/>
        </w:category>
        <w:types>
          <w:type w:val="bbPlcHdr"/>
        </w:types>
        <w:behaviors>
          <w:behavior w:val="content"/>
        </w:behaviors>
        <w:guid w:val="{64E742E3-9DD5-47F6-8943-ADFFBD86C2A7}"/>
      </w:docPartPr>
      <w:docPartBody>
        <w:p w:rsidR="006E2FFF" w:rsidRDefault="00E01F33">
          <w:pPr>
            <w:pStyle w:val="E4A17FE2D1714A609D63131A5827627A"/>
          </w:pPr>
          <w:r w:rsidRPr="00343193">
            <w:rPr>
              <w:rStyle w:val="PlaceholderText"/>
            </w:rPr>
            <w:t>Choose an item.</w:t>
          </w:r>
        </w:p>
      </w:docPartBody>
    </w:docPart>
    <w:docPart>
      <w:docPartPr>
        <w:name w:val="825437257446487CB923D9C659DCCCF4"/>
        <w:category>
          <w:name w:val="General"/>
          <w:gallery w:val="placeholder"/>
        </w:category>
        <w:types>
          <w:type w:val="bbPlcHdr"/>
        </w:types>
        <w:behaviors>
          <w:behavior w:val="content"/>
        </w:behaviors>
        <w:guid w:val="{99603235-689D-4C0A-B7AD-3122AC10F6AE}"/>
      </w:docPartPr>
      <w:docPartBody>
        <w:p w:rsidR="006E2FFF" w:rsidRDefault="00E01F33">
          <w:pPr>
            <w:pStyle w:val="825437257446487CB923D9C659DCCCF4"/>
          </w:pPr>
          <w:r w:rsidRPr="00343193">
            <w:rPr>
              <w:rStyle w:val="PlaceholderText"/>
            </w:rPr>
            <w:t>Choose an item.</w:t>
          </w:r>
        </w:p>
      </w:docPartBody>
    </w:docPart>
    <w:docPart>
      <w:docPartPr>
        <w:name w:val="220508944D1A4D2B8ACADB94116C012A"/>
        <w:category>
          <w:name w:val="General"/>
          <w:gallery w:val="placeholder"/>
        </w:category>
        <w:types>
          <w:type w:val="bbPlcHdr"/>
        </w:types>
        <w:behaviors>
          <w:behavior w:val="content"/>
        </w:behaviors>
        <w:guid w:val="{22290B8F-3556-472F-BAE0-32A7DAA2C47A}"/>
      </w:docPartPr>
      <w:docPartBody>
        <w:p w:rsidR="006E2FFF" w:rsidRDefault="00E01F33">
          <w:pPr>
            <w:pStyle w:val="220508944D1A4D2B8ACADB94116C012A"/>
          </w:pPr>
          <w:r w:rsidRPr="00343193">
            <w:rPr>
              <w:rStyle w:val="PlaceholderText"/>
            </w:rPr>
            <w:t>Choose an item.</w:t>
          </w:r>
        </w:p>
      </w:docPartBody>
    </w:docPart>
    <w:docPart>
      <w:docPartPr>
        <w:name w:val="64E932652A7D41A6942F4C1274CCFAA6"/>
        <w:category>
          <w:name w:val="General"/>
          <w:gallery w:val="placeholder"/>
        </w:category>
        <w:types>
          <w:type w:val="bbPlcHdr"/>
        </w:types>
        <w:behaviors>
          <w:behavior w:val="content"/>
        </w:behaviors>
        <w:guid w:val="{1365BD90-F5D4-4BDE-BDEA-108CD5323402}"/>
      </w:docPartPr>
      <w:docPartBody>
        <w:p w:rsidR="006E2FFF" w:rsidRDefault="00E01F33">
          <w:pPr>
            <w:pStyle w:val="64E932652A7D41A6942F4C1274CCFAA6"/>
          </w:pPr>
          <w:r w:rsidRPr="00343193">
            <w:rPr>
              <w:rStyle w:val="PlaceholderText"/>
            </w:rPr>
            <w:t>Choose an item.</w:t>
          </w:r>
        </w:p>
      </w:docPartBody>
    </w:docPart>
    <w:docPart>
      <w:docPartPr>
        <w:name w:val="4C5142957DBC400BBA74433D6D98A5E3"/>
        <w:category>
          <w:name w:val="General"/>
          <w:gallery w:val="placeholder"/>
        </w:category>
        <w:types>
          <w:type w:val="bbPlcHdr"/>
        </w:types>
        <w:behaviors>
          <w:behavior w:val="content"/>
        </w:behaviors>
        <w:guid w:val="{FDF47DCD-7A19-4EBD-AB02-D9D461386177}"/>
      </w:docPartPr>
      <w:docPartBody>
        <w:p w:rsidR="006E2FFF" w:rsidRDefault="00E01F33">
          <w:pPr>
            <w:pStyle w:val="4C5142957DBC400BBA74433D6D98A5E3"/>
          </w:pPr>
          <w:r w:rsidRPr="00343193">
            <w:rPr>
              <w:rStyle w:val="PlaceholderText"/>
            </w:rPr>
            <w:t>Choose an item.</w:t>
          </w:r>
        </w:p>
      </w:docPartBody>
    </w:docPart>
    <w:docPart>
      <w:docPartPr>
        <w:name w:val="8A6A55F256F843BA9D3339B82E79DCD7"/>
        <w:category>
          <w:name w:val="General"/>
          <w:gallery w:val="placeholder"/>
        </w:category>
        <w:types>
          <w:type w:val="bbPlcHdr"/>
        </w:types>
        <w:behaviors>
          <w:behavior w:val="content"/>
        </w:behaviors>
        <w:guid w:val="{4053CEE2-8909-4940-8794-6180273A5107}"/>
      </w:docPartPr>
      <w:docPartBody>
        <w:p w:rsidR="006E2FFF" w:rsidRDefault="00E01F33">
          <w:pPr>
            <w:pStyle w:val="8A6A55F256F843BA9D3339B82E79DCD7"/>
          </w:pPr>
          <w:r w:rsidRPr="00343193">
            <w:rPr>
              <w:rStyle w:val="PlaceholderText"/>
            </w:rPr>
            <w:t>Choose an item.</w:t>
          </w:r>
        </w:p>
      </w:docPartBody>
    </w:docPart>
    <w:docPart>
      <w:docPartPr>
        <w:name w:val="AA5875BBB4C94462B2541246ABBF4D62"/>
        <w:category>
          <w:name w:val="General"/>
          <w:gallery w:val="placeholder"/>
        </w:category>
        <w:types>
          <w:type w:val="bbPlcHdr"/>
        </w:types>
        <w:behaviors>
          <w:behavior w:val="content"/>
        </w:behaviors>
        <w:guid w:val="{1DB417EB-8AAF-4140-83EC-19D8B7D656C5}"/>
      </w:docPartPr>
      <w:docPartBody>
        <w:p w:rsidR="006E2FFF" w:rsidRDefault="00E01F33">
          <w:pPr>
            <w:pStyle w:val="AA5875BBB4C94462B2541246ABBF4D62"/>
          </w:pPr>
          <w:r w:rsidRPr="00FD42F4">
            <w:rPr>
              <w:rStyle w:val="PlaceholderText"/>
            </w:rPr>
            <w:t>Click here to enter text.</w:t>
          </w:r>
        </w:p>
      </w:docPartBody>
    </w:docPart>
    <w:docPart>
      <w:docPartPr>
        <w:name w:val="344608836B5049FA83A1CDFFA3582B57"/>
        <w:category>
          <w:name w:val="General"/>
          <w:gallery w:val="placeholder"/>
        </w:category>
        <w:types>
          <w:type w:val="bbPlcHdr"/>
        </w:types>
        <w:behaviors>
          <w:behavior w:val="content"/>
        </w:behaviors>
        <w:guid w:val="{DC54AFC5-8DB7-4A9C-8701-007F0E9FCD3C}"/>
      </w:docPartPr>
      <w:docPartBody>
        <w:p w:rsidR="006E2FFF" w:rsidRDefault="00E01F33">
          <w:pPr>
            <w:pStyle w:val="344608836B5049FA83A1CDFFA3582B57"/>
          </w:pPr>
          <w:r w:rsidRPr="00FD42F4">
            <w:rPr>
              <w:rStyle w:val="PlaceholderText"/>
            </w:rPr>
            <w:t>Click here to enter text.</w:t>
          </w:r>
        </w:p>
      </w:docPartBody>
    </w:docPart>
    <w:docPart>
      <w:docPartPr>
        <w:name w:val="267BC05BE34A44D4B97E8DAE9E79D049"/>
        <w:category>
          <w:name w:val="General"/>
          <w:gallery w:val="placeholder"/>
        </w:category>
        <w:types>
          <w:type w:val="bbPlcHdr"/>
        </w:types>
        <w:behaviors>
          <w:behavior w:val="content"/>
        </w:behaviors>
        <w:guid w:val="{5CBCB36F-FC89-407F-AF0A-B175947E0290}"/>
      </w:docPartPr>
      <w:docPartBody>
        <w:p w:rsidR="006E2FFF" w:rsidRDefault="00E01F33">
          <w:pPr>
            <w:pStyle w:val="267BC05BE34A44D4B97E8DAE9E79D049"/>
          </w:pPr>
          <w:r w:rsidRPr="00343193">
            <w:rPr>
              <w:rStyle w:val="PlaceholderText"/>
            </w:rPr>
            <w:t>Click here to enter text.</w:t>
          </w:r>
        </w:p>
      </w:docPartBody>
    </w:docPart>
    <w:docPart>
      <w:docPartPr>
        <w:name w:val="B52BF56D04A8442995198F14DBEB109D"/>
        <w:category>
          <w:name w:val="General"/>
          <w:gallery w:val="placeholder"/>
        </w:category>
        <w:types>
          <w:type w:val="bbPlcHdr"/>
        </w:types>
        <w:behaviors>
          <w:behavior w:val="content"/>
        </w:behaviors>
        <w:guid w:val="{7B98D834-4A6E-4887-B141-2CB1C4DF9542}"/>
      </w:docPartPr>
      <w:docPartBody>
        <w:p w:rsidR="006E2FFF" w:rsidRDefault="00E01F33">
          <w:pPr>
            <w:pStyle w:val="B52BF56D04A8442995198F14DBEB109D"/>
          </w:pPr>
          <w:r w:rsidRPr="00FD42F4">
            <w:rPr>
              <w:rStyle w:val="PlaceholderText"/>
            </w:rPr>
            <w:t>Click here to enter text.</w:t>
          </w:r>
        </w:p>
      </w:docPartBody>
    </w:docPart>
    <w:docPart>
      <w:docPartPr>
        <w:name w:val="8A401F786F784A1D8A89DE9A8501B8EF"/>
        <w:category>
          <w:name w:val="General"/>
          <w:gallery w:val="placeholder"/>
        </w:category>
        <w:types>
          <w:type w:val="bbPlcHdr"/>
        </w:types>
        <w:behaviors>
          <w:behavior w:val="content"/>
        </w:behaviors>
        <w:guid w:val="{9A4B45F0-B6C9-4693-8BAA-0029143A3F89}"/>
      </w:docPartPr>
      <w:docPartBody>
        <w:p w:rsidR="006E2FFF" w:rsidRDefault="00E01F33">
          <w:pPr>
            <w:pStyle w:val="8A401F786F784A1D8A89DE9A8501B8EF"/>
          </w:pPr>
          <w:r w:rsidRPr="00FD42F4">
            <w:rPr>
              <w:rStyle w:val="PlaceholderText"/>
            </w:rPr>
            <w:t>Click here to enter text.</w:t>
          </w:r>
        </w:p>
      </w:docPartBody>
    </w:docPart>
    <w:docPart>
      <w:docPartPr>
        <w:name w:val="D31DD4354C8746E7B295B7F43505A244"/>
        <w:category>
          <w:name w:val="General"/>
          <w:gallery w:val="placeholder"/>
        </w:category>
        <w:types>
          <w:type w:val="bbPlcHdr"/>
        </w:types>
        <w:behaviors>
          <w:behavior w:val="content"/>
        </w:behaviors>
        <w:guid w:val="{27D24E22-DA36-4483-A5A3-55C77FC44CE0}"/>
      </w:docPartPr>
      <w:docPartBody>
        <w:p w:rsidR="006E2FFF" w:rsidRDefault="00E01F33" w:rsidP="00E01F33">
          <w:pPr>
            <w:pStyle w:val="D31DD4354C8746E7B295B7F43505A244"/>
          </w:pPr>
          <w:r w:rsidRPr="00343193">
            <w:rPr>
              <w:rStyle w:val="PlaceholderText"/>
            </w:rPr>
            <w:t>Click here to enter text.</w:t>
          </w:r>
        </w:p>
      </w:docPartBody>
    </w:docPart>
    <w:docPart>
      <w:docPartPr>
        <w:name w:val="5E06E027E20146728BAB17E00BCEF488"/>
        <w:category>
          <w:name w:val="General"/>
          <w:gallery w:val="placeholder"/>
        </w:category>
        <w:types>
          <w:type w:val="bbPlcHdr"/>
        </w:types>
        <w:behaviors>
          <w:behavior w:val="content"/>
        </w:behaviors>
        <w:guid w:val="{C4134A04-8EEC-417E-B925-6707C3055110}"/>
      </w:docPartPr>
      <w:docPartBody>
        <w:p w:rsidR="006E30D2" w:rsidRDefault="00DC20DA" w:rsidP="00DC20DA">
          <w:pPr>
            <w:pStyle w:val="5E06E027E20146728BAB17E00BCEF488"/>
          </w:pPr>
          <w:r w:rsidRPr="004736E3">
            <w:rPr>
              <w:rStyle w:val="PlaceholderText"/>
            </w:rPr>
            <w:t>Click here to enter text.</w:t>
          </w:r>
        </w:p>
      </w:docPartBody>
    </w:docPart>
    <w:docPart>
      <w:docPartPr>
        <w:name w:val="264477CD5A4044978BD30650D583AAFB"/>
        <w:category>
          <w:name w:val="General"/>
          <w:gallery w:val="placeholder"/>
        </w:category>
        <w:types>
          <w:type w:val="bbPlcHdr"/>
        </w:types>
        <w:behaviors>
          <w:behavior w:val="content"/>
        </w:behaviors>
        <w:guid w:val="{56175504-C565-4634-A5A8-2CBBA3C03FC8}"/>
      </w:docPartPr>
      <w:docPartBody>
        <w:p w:rsidR="006E30D2" w:rsidRDefault="00DC20DA" w:rsidP="00DC20DA">
          <w:pPr>
            <w:pStyle w:val="264477CD5A4044978BD30650D583AAFB"/>
          </w:pPr>
          <w:r w:rsidRPr="00343193">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01F33"/>
    <w:rsid w:val="006E2FFF"/>
    <w:rsid w:val="006E30D2"/>
    <w:rsid w:val="008E3A71"/>
    <w:rsid w:val="00922A12"/>
    <w:rsid w:val="00DC20DA"/>
    <w:rsid w:val="00E01F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F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0DA"/>
    <w:rPr>
      <w:color w:val="808080"/>
    </w:rPr>
  </w:style>
  <w:style w:type="paragraph" w:customStyle="1" w:styleId="A89D0701CB094455B715DED653DA1161">
    <w:name w:val="A89D0701CB094455B715DED653DA1161"/>
    <w:rsid w:val="006E2FFF"/>
  </w:style>
  <w:style w:type="paragraph" w:customStyle="1" w:styleId="B4C6661AADA34F4080FF80666CF260C6">
    <w:name w:val="B4C6661AADA34F4080FF80666CF260C6"/>
    <w:rsid w:val="006E2FFF"/>
  </w:style>
  <w:style w:type="paragraph" w:customStyle="1" w:styleId="99D696AFF8AC45E7A9FD1EFFF8876354">
    <w:name w:val="99D696AFF8AC45E7A9FD1EFFF8876354"/>
    <w:rsid w:val="006E2FFF"/>
  </w:style>
  <w:style w:type="paragraph" w:customStyle="1" w:styleId="50A359211CCA44A8BFC4B98E2AB31DD5">
    <w:name w:val="50A359211CCA44A8BFC4B98E2AB31DD5"/>
    <w:rsid w:val="006E2FFF"/>
  </w:style>
  <w:style w:type="paragraph" w:customStyle="1" w:styleId="D10474CD945A4D359CD21F5D044F5873">
    <w:name w:val="D10474CD945A4D359CD21F5D044F5873"/>
    <w:rsid w:val="006E2FFF"/>
  </w:style>
  <w:style w:type="paragraph" w:customStyle="1" w:styleId="45BFA5319E5140BD9D88451D5BB7EA4F">
    <w:name w:val="45BFA5319E5140BD9D88451D5BB7EA4F"/>
    <w:rsid w:val="006E2FFF"/>
  </w:style>
  <w:style w:type="paragraph" w:customStyle="1" w:styleId="D991F68412964882B261B91289074386">
    <w:name w:val="D991F68412964882B261B91289074386"/>
    <w:rsid w:val="006E2FFF"/>
  </w:style>
  <w:style w:type="paragraph" w:customStyle="1" w:styleId="1D302EC0CA1D4BF48C32848282AD749A">
    <w:name w:val="1D302EC0CA1D4BF48C32848282AD749A"/>
    <w:rsid w:val="006E2FFF"/>
  </w:style>
  <w:style w:type="paragraph" w:customStyle="1" w:styleId="79793A44E76A40558E3852690C50CEFB">
    <w:name w:val="79793A44E76A40558E3852690C50CEFB"/>
    <w:rsid w:val="006E2FFF"/>
  </w:style>
  <w:style w:type="paragraph" w:customStyle="1" w:styleId="4E1D4C13DBFA455CA200E69E61D098EF">
    <w:name w:val="4E1D4C13DBFA455CA200E69E61D098EF"/>
    <w:rsid w:val="006E2FFF"/>
  </w:style>
  <w:style w:type="paragraph" w:customStyle="1" w:styleId="EAB7494B77ED424BBBAAA5E08CD26C3B">
    <w:name w:val="EAB7494B77ED424BBBAAA5E08CD26C3B"/>
    <w:rsid w:val="006E2FFF"/>
  </w:style>
  <w:style w:type="paragraph" w:customStyle="1" w:styleId="2A4F22784FDF400E810D479BF0879989">
    <w:name w:val="2A4F22784FDF400E810D479BF0879989"/>
    <w:rsid w:val="006E2FFF"/>
  </w:style>
  <w:style w:type="paragraph" w:customStyle="1" w:styleId="F4A652EA17BC4153984406CADFC087A6">
    <w:name w:val="F4A652EA17BC4153984406CADFC087A6"/>
    <w:rsid w:val="006E2FFF"/>
  </w:style>
  <w:style w:type="paragraph" w:customStyle="1" w:styleId="DD7BC36B96B04F21A958BB1CBD37B1DD">
    <w:name w:val="DD7BC36B96B04F21A958BB1CBD37B1DD"/>
    <w:rsid w:val="006E2FFF"/>
  </w:style>
  <w:style w:type="paragraph" w:customStyle="1" w:styleId="AB9341A9B2EF4AB3B20C55BC089DF7E5">
    <w:name w:val="AB9341A9B2EF4AB3B20C55BC089DF7E5"/>
    <w:rsid w:val="006E2FFF"/>
  </w:style>
  <w:style w:type="paragraph" w:customStyle="1" w:styleId="A11778F8B4CF413180778AFE92680A22">
    <w:name w:val="A11778F8B4CF413180778AFE92680A22"/>
    <w:rsid w:val="006E2FFF"/>
  </w:style>
  <w:style w:type="paragraph" w:customStyle="1" w:styleId="3F73231E68F241FAB1DE41381A2E7454">
    <w:name w:val="3F73231E68F241FAB1DE41381A2E7454"/>
    <w:rsid w:val="006E2FFF"/>
  </w:style>
  <w:style w:type="paragraph" w:customStyle="1" w:styleId="E4A17FE2D1714A609D63131A5827627A">
    <w:name w:val="E4A17FE2D1714A609D63131A5827627A"/>
    <w:rsid w:val="006E2FFF"/>
  </w:style>
  <w:style w:type="paragraph" w:customStyle="1" w:styleId="825437257446487CB923D9C659DCCCF4">
    <w:name w:val="825437257446487CB923D9C659DCCCF4"/>
    <w:rsid w:val="006E2FFF"/>
  </w:style>
  <w:style w:type="paragraph" w:customStyle="1" w:styleId="220508944D1A4D2B8ACADB94116C012A">
    <w:name w:val="220508944D1A4D2B8ACADB94116C012A"/>
    <w:rsid w:val="006E2FFF"/>
  </w:style>
  <w:style w:type="paragraph" w:customStyle="1" w:styleId="64E932652A7D41A6942F4C1274CCFAA6">
    <w:name w:val="64E932652A7D41A6942F4C1274CCFAA6"/>
    <w:rsid w:val="006E2FFF"/>
  </w:style>
  <w:style w:type="paragraph" w:customStyle="1" w:styleId="4C5142957DBC400BBA74433D6D98A5E3">
    <w:name w:val="4C5142957DBC400BBA74433D6D98A5E3"/>
    <w:rsid w:val="006E2FFF"/>
  </w:style>
  <w:style w:type="paragraph" w:customStyle="1" w:styleId="8A6A55F256F843BA9D3339B82E79DCD7">
    <w:name w:val="8A6A55F256F843BA9D3339B82E79DCD7"/>
    <w:rsid w:val="006E2FFF"/>
  </w:style>
  <w:style w:type="paragraph" w:customStyle="1" w:styleId="AA5875BBB4C94462B2541246ABBF4D62">
    <w:name w:val="AA5875BBB4C94462B2541246ABBF4D62"/>
    <w:rsid w:val="006E2FFF"/>
  </w:style>
  <w:style w:type="paragraph" w:customStyle="1" w:styleId="344608836B5049FA83A1CDFFA3582B57">
    <w:name w:val="344608836B5049FA83A1CDFFA3582B57"/>
    <w:rsid w:val="006E2FFF"/>
  </w:style>
  <w:style w:type="paragraph" w:customStyle="1" w:styleId="267BC05BE34A44D4B97E8DAE9E79D049">
    <w:name w:val="267BC05BE34A44D4B97E8DAE9E79D049"/>
    <w:rsid w:val="006E2FFF"/>
  </w:style>
  <w:style w:type="paragraph" w:customStyle="1" w:styleId="B52BF56D04A8442995198F14DBEB109D">
    <w:name w:val="B52BF56D04A8442995198F14DBEB109D"/>
    <w:rsid w:val="006E2FFF"/>
  </w:style>
  <w:style w:type="paragraph" w:customStyle="1" w:styleId="8A401F786F784A1D8A89DE9A8501B8EF">
    <w:name w:val="8A401F786F784A1D8A89DE9A8501B8EF"/>
    <w:rsid w:val="006E2FFF"/>
  </w:style>
  <w:style w:type="paragraph" w:customStyle="1" w:styleId="D31DD4354C8746E7B295B7F43505A244">
    <w:name w:val="D31DD4354C8746E7B295B7F43505A244"/>
    <w:rsid w:val="00E01F33"/>
  </w:style>
  <w:style w:type="paragraph" w:customStyle="1" w:styleId="5E06E027E20146728BAB17E00BCEF488">
    <w:name w:val="5E06E027E20146728BAB17E00BCEF488"/>
    <w:rsid w:val="00DC20DA"/>
  </w:style>
  <w:style w:type="paragraph" w:customStyle="1" w:styleId="264477CD5A4044978BD30650D583AAFB">
    <w:name w:val="264477CD5A4044978BD30650D583AAFB"/>
    <w:rsid w:val="00DC20DA"/>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244CD-0160-45B3-878D-53E869B81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213</TotalTime>
  <Pages>3</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kelliott</cp:lastModifiedBy>
  <cp:revision>11</cp:revision>
  <dcterms:created xsi:type="dcterms:W3CDTF">2010-07-12T15:41:00Z</dcterms:created>
  <dcterms:modified xsi:type="dcterms:W3CDTF">2010-07-21T17:24:00Z</dcterms:modified>
</cp:coreProperties>
</file>