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E01" w:rsidRDefault="00423E01" w:rsidP="00401A63">
      <w:pPr>
        <w:pStyle w:val="Title"/>
        <w:spacing w:after="0"/>
        <w:jc w:val="center"/>
      </w:pPr>
      <w:r>
        <w:t xml:space="preserve">Okeanos Explorer </w:t>
      </w:r>
      <w:r w:rsidR="00A31618">
        <w:t xml:space="preserve">ROV </w:t>
      </w:r>
      <w:r>
        <w:t>Dive Form</w:t>
      </w:r>
    </w:p>
    <w:tbl>
      <w:tblPr>
        <w:tblStyle w:val="LightGrid-Accent4"/>
        <w:tblW w:w="10998" w:type="dxa"/>
        <w:tblLayout w:type="fixed"/>
        <w:tblLook w:val="0480"/>
      </w:tblPr>
      <w:tblGrid>
        <w:gridCol w:w="2088"/>
        <w:gridCol w:w="1260"/>
        <w:gridCol w:w="90"/>
        <w:gridCol w:w="1313"/>
        <w:gridCol w:w="397"/>
        <w:gridCol w:w="270"/>
        <w:gridCol w:w="90"/>
        <w:gridCol w:w="1350"/>
        <w:gridCol w:w="180"/>
        <w:gridCol w:w="786"/>
        <w:gridCol w:w="384"/>
        <w:gridCol w:w="1231"/>
        <w:gridCol w:w="29"/>
        <w:gridCol w:w="270"/>
        <w:gridCol w:w="1260"/>
      </w:tblGrid>
      <w:tr w:rsidR="00C917BA" w:rsidTr="00220CC5">
        <w:trPr>
          <w:cnfStyle w:val="000000100000"/>
          <w:trHeight w:val="592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Site Name</w:t>
            </w:r>
          </w:p>
        </w:tc>
        <w:tc>
          <w:tcPr>
            <w:tcW w:w="4770" w:type="dxa"/>
            <w:gridSpan w:val="7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950C6D" w:rsidP="00C60ED2">
            <w:pPr>
              <w:jc w:val="center"/>
              <w:cnfStyle w:val="000000100000"/>
            </w:pPr>
            <w:sdt>
              <w:sdtPr>
                <w:id w:val="796944737"/>
                <w:placeholder>
                  <w:docPart w:val="A89D0701CB094455B715DED653DA1161"/>
                </w:placeholder>
              </w:sdtPr>
              <w:sdtContent>
                <w:r w:rsidR="00C60ED2">
                  <w:t>New Seamount then changed to “Plan B”</w:t>
                </w:r>
              </w:sdtContent>
            </w:sdt>
          </w:p>
        </w:tc>
        <w:tc>
          <w:tcPr>
            <w:tcW w:w="4140" w:type="dxa"/>
            <w:gridSpan w:val="7"/>
            <w:vMerge w:val="restart"/>
            <w:vAlign w:val="center"/>
          </w:tcPr>
          <w:p w:rsidR="00C917BA" w:rsidRDefault="00972D94" w:rsidP="00312A73">
            <w:pPr>
              <w:jc w:val="center"/>
              <w:cnfStyle w:val="00000010000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498087" cy="2115047"/>
                  <wp:effectExtent l="19050" t="0" r="0" b="0"/>
                  <wp:docPr id="1" name="Picture 0" descr="glo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834" cy="21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BA" w:rsidTr="00220CC5">
        <w:trPr>
          <w:cnfStyle w:val="000000010000"/>
          <w:trHeight w:val="510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Lead</w:t>
            </w:r>
          </w:p>
        </w:tc>
        <w:sdt>
          <w:sdtPr>
            <w:id w:val="867760079"/>
            <w:placeholder>
              <w:docPart w:val="B4C6661AADA34F4080FF80666CF260C6"/>
            </w:placeholder>
          </w:sdtPr>
          <w:sdtContent>
            <w:tc>
              <w:tcPr>
                <w:tcW w:w="4770" w:type="dxa"/>
                <w:gridSpan w:val="7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C60ED2" w:rsidP="00C60ED2">
                <w:pPr>
                  <w:jc w:val="center"/>
                  <w:cnfStyle w:val="000000010000"/>
                </w:pPr>
                <w:r>
                  <w:t>Dave Lovalvo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8B08FC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00"/>
        </w:trPr>
        <w:tc>
          <w:tcPr>
            <w:cnfStyle w:val="001000000000"/>
            <w:tcW w:w="2088" w:type="dxa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General Area Descriptor</w:t>
            </w:r>
          </w:p>
        </w:tc>
        <w:sdt>
          <w:sdtPr>
            <w:id w:val="2145024488"/>
            <w:placeholder>
              <w:docPart w:val="99D696AFF8AC45E7A9FD1EFFF8876354"/>
            </w:placeholder>
            <w:showingPlcHdr/>
          </w:sdtPr>
          <w:sdtContent>
            <w:tc>
              <w:tcPr>
                <w:tcW w:w="4770" w:type="dxa"/>
                <w:gridSpan w:val="7"/>
                <w:vAlign w:val="center"/>
              </w:tcPr>
              <w:p w:rsidR="00C917BA" w:rsidRPr="00FD42F4" w:rsidRDefault="00C917BA" w:rsidP="00C917BA">
                <w:pPr>
                  <w:jc w:val="center"/>
                  <w:cnfStyle w:val="000000100000"/>
                </w:pPr>
                <w:r w:rsidRPr="00FD42F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619"/>
        </w:trPr>
        <w:tc>
          <w:tcPr>
            <w:cnfStyle w:val="001000000000"/>
            <w:tcW w:w="2088" w:type="dxa"/>
            <w:vMerge w:val="restart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UTC Date &amp; Time</w:t>
            </w:r>
          </w:p>
        </w:tc>
        <w:tc>
          <w:tcPr>
            <w:tcW w:w="1350" w:type="dxa"/>
            <w:gridSpan w:val="2"/>
            <w:vAlign w:val="center"/>
          </w:tcPr>
          <w:p w:rsidR="00C917BA" w:rsidRPr="00FD42F4" w:rsidRDefault="00C917BA" w:rsidP="00C917BA">
            <w:pPr>
              <w:jc w:val="center"/>
              <w:cnfStyle w:val="000000010000"/>
            </w:pPr>
            <w:r w:rsidRPr="00FD42F4">
              <w:t>Deployment</w:t>
            </w:r>
          </w:p>
        </w:tc>
        <w:sdt>
          <w:sdtPr>
            <w:id w:val="796944739"/>
            <w:placeholder>
              <w:docPart w:val="50A359211CCA44A8BFC4B98E2AB31DD5"/>
            </w:placeholder>
            <w:date w:fullDate="2010-07-10T01:30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vAlign w:val="center"/>
              </w:tcPr>
              <w:p w:rsidR="00C917BA" w:rsidRPr="00FD42F4" w:rsidRDefault="00C60ED2" w:rsidP="00C917BA">
                <w:pPr>
                  <w:jc w:val="center"/>
                  <w:cnfStyle w:val="000000010000"/>
                </w:pPr>
                <w:r>
                  <w:t>7/10/2010 1:30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10"/>
        </w:trPr>
        <w:tc>
          <w:tcPr>
            <w:cnfStyle w:val="001000000000"/>
            <w:tcW w:w="2088" w:type="dxa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350" w:type="dxa"/>
            <w:gridSpan w:val="2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cnfStyle w:val="000000100000"/>
            </w:pPr>
            <w:r w:rsidRPr="00FD42F4">
              <w:t>Recovery</w:t>
            </w:r>
          </w:p>
        </w:tc>
        <w:sdt>
          <w:sdtPr>
            <w:id w:val="796944740"/>
            <w:placeholder>
              <w:docPart w:val="D10474CD945A4D359CD21F5D044F5873"/>
            </w:placeholder>
            <w:date w:fullDate="2010-07-10T00:00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C917BA" w:rsidP="00C917BA">
                <w:pPr>
                  <w:jc w:val="center"/>
                  <w:cnfStyle w:val="000000100000"/>
                </w:pPr>
                <w:r w:rsidRPr="00FD42F4">
                  <w:t>7/10/2010 12:00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231"/>
        </w:trPr>
        <w:tc>
          <w:tcPr>
            <w:cnfStyle w:val="001000000000"/>
            <w:tcW w:w="2088" w:type="dxa"/>
            <w:tcBorders>
              <w:top w:val="single" w:sz="12" w:space="0" w:color="6585CF" w:themeColor="accent4"/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Bottom Time</w:t>
            </w:r>
          </w:p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[HH:MM</w:t>
            </w:r>
            <w:r w:rsidR="009D3F02" w:rsidRPr="00FD42F4">
              <w:rPr>
                <w:rFonts w:asciiTheme="minorHAnsi" w:hAnsiTheme="minorHAnsi"/>
              </w:rPr>
              <w:t>]</w:t>
            </w:r>
          </w:p>
        </w:tc>
        <w:sdt>
          <w:sdtPr>
            <w:id w:val="796944845"/>
            <w:placeholder>
              <w:docPart w:val="45BFA5319E5140BD9D88451D5BB7EA4F"/>
            </w:placeholder>
          </w:sdtPr>
          <w:sdtContent>
            <w:tc>
              <w:tcPr>
                <w:tcW w:w="4770" w:type="dxa"/>
                <w:gridSpan w:val="7"/>
                <w:tcBorders>
                  <w:top w:val="single" w:sz="12" w:space="0" w:color="6585CF" w:themeColor="accent4"/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DF1734" w:rsidP="00DF1734">
                <w:pPr>
                  <w:jc w:val="center"/>
                  <w:cnfStyle w:val="000000010000"/>
                </w:pPr>
                <w:r>
                  <w:t>[07:00] approx.</w:t>
                </w:r>
              </w:p>
            </w:tc>
          </w:sdtContent>
        </w:sdt>
        <w:tc>
          <w:tcPr>
            <w:tcW w:w="4140" w:type="dxa"/>
            <w:gridSpan w:val="7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461A0C" w:rsidTr="008B7863">
        <w:trPr>
          <w:cnfStyle w:val="000000100000"/>
          <w:trHeight w:val="438"/>
        </w:trPr>
        <w:tc>
          <w:tcPr>
            <w:cnfStyle w:val="001000000000"/>
            <w:tcW w:w="2088" w:type="dxa"/>
            <w:vMerge w:val="restart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FD42F4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Landing</w:t>
            </w:r>
            <w:r w:rsidRPr="00FD42F4">
              <w:rPr>
                <w:rFonts w:asciiTheme="minorHAnsi" w:hAnsiTheme="minorHAnsi"/>
              </w:rPr>
              <w:br/>
              <w:t xml:space="preserve">Time &amp; </w:t>
            </w:r>
            <w:r w:rsidR="00986586"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461A0C" w:rsidP="00C917BA">
            <w:pPr>
              <w:jc w:val="center"/>
              <w:cnfStyle w:val="000000100000"/>
            </w:pPr>
            <w:r w:rsidRPr="00FD42F4">
              <w:t>UTC</w:t>
            </w:r>
            <w:r w:rsidR="00986586" w:rsidRPr="00FD42F4">
              <w:t xml:space="preserve"> Time</w:t>
            </w:r>
          </w:p>
        </w:tc>
        <w:sdt>
          <w:sdtPr>
            <w:id w:val="24029701"/>
            <w:placeholder>
              <w:docPart w:val="D991F68412964882B261B91289074386"/>
            </w:placeholder>
            <w:date w:fullDate="2010-07-12T03:39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DF1734" w:rsidP="00DF1734">
                <w:pPr>
                  <w:jc w:val="center"/>
                  <w:cnfStyle w:val="000000100000"/>
                </w:pPr>
                <w:r>
                  <w:t>03:39</w:t>
                </w:r>
              </w:p>
            </w:tc>
          </w:sdtContent>
        </w:sdt>
        <w:tc>
          <w:tcPr>
            <w:tcW w:w="1170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986586" w:rsidRDefault="00986586" w:rsidP="00EA10D6">
            <w:pPr>
              <w:jc w:val="center"/>
              <w:cnfStyle w:val="00000010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single" w:sz="12" w:space="0" w:color="6585CF" w:themeColor="accent4"/>
            </w:tcBorders>
            <w:vAlign w:val="center"/>
          </w:tcPr>
          <w:p w:rsidR="00986586" w:rsidRDefault="00950C6D" w:rsidP="00DF1734">
            <w:pPr>
              <w:jc w:val="center"/>
              <w:cnfStyle w:val="000000100000"/>
            </w:pPr>
            <w:sdt>
              <w:sdtPr>
                <w:id w:val="24029703"/>
                <w:placeholder>
                  <w:docPart w:val="1D302EC0CA1D4BF48C32848282AD749A"/>
                </w:placeholder>
              </w:sdtPr>
              <w:sdtContent>
                <w:r w:rsidR="00DF1734">
                  <w:t>2242</w:t>
                </w:r>
              </w:sdtContent>
            </w:sdt>
          </w:p>
        </w:tc>
      </w:tr>
      <w:tr w:rsidR="00461A0C" w:rsidTr="00D503FE">
        <w:trPr>
          <w:cnfStyle w:val="000000010000"/>
          <w:trHeight w:val="510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6B353E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</w:pPr>
            <w:r w:rsidRPr="00FD42F4">
              <w:t>Latitude</w:t>
            </w:r>
          </w:p>
        </w:tc>
        <w:sdt>
          <w:sdtPr>
            <w:id w:val="796944856"/>
            <w:placeholder>
              <w:docPart w:val="79793A44E76A40558E3852690C50CEFB"/>
            </w:placeholder>
          </w:sdtPr>
          <w:sdtContent>
            <w:tc>
              <w:tcPr>
                <w:tcW w:w="1800" w:type="dxa"/>
                <w:gridSpan w:val="3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DF1734" w:rsidP="00DF1734">
                <w:pPr>
                  <w:jc w:val="center"/>
                  <w:cnfStyle w:val="000000010000"/>
                </w:pPr>
                <w:r>
                  <w:t>3</w:t>
                </w:r>
              </w:p>
            </w:tc>
          </w:sdtContent>
        </w:sdt>
        <w:tc>
          <w:tcPr>
            <w:tcW w:w="27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857"/>
            <w:placeholder>
              <w:docPart w:val="79793A44E76A40558E3852690C50CEFB"/>
            </w:placeholder>
          </w:sdtPr>
          <w:sdtContent>
            <w:tc>
              <w:tcPr>
                <w:tcW w:w="4021" w:type="dxa"/>
                <w:gridSpan w:val="6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DF1734" w:rsidP="00DF1734">
                <w:pPr>
                  <w:jc w:val="center"/>
                  <w:cnfStyle w:val="000000010000"/>
                </w:pPr>
                <w:r>
                  <w:t>16.08</w:t>
                </w:r>
              </w:p>
            </w:tc>
          </w:sdtContent>
        </w:sdt>
        <w:tc>
          <w:tcPr>
            <w:tcW w:w="299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CA600B" w:rsidRDefault="00986586" w:rsidP="00C917BA">
            <w:pPr>
              <w:jc w:val="center"/>
              <w:cnfStyle w:val="00000001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04"/>
            <w:placeholder>
              <w:docPart w:val="4E1D4C13DBFA455CA200E69E61D098EF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Default="00986586" w:rsidP="00C917BA">
                <w:pPr>
                  <w:jc w:val="center"/>
                  <w:cnfStyle w:val="000000010000"/>
                </w:pPr>
                <w:r>
                  <w:t>N</w:t>
                </w:r>
              </w:p>
            </w:tc>
          </w:sdtContent>
        </w:sdt>
      </w:tr>
      <w:tr w:rsidR="00461A0C" w:rsidTr="00D503FE">
        <w:trPr>
          <w:cnfStyle w:val="000000100000"/>
          <w:trHeight w:val="439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</w:pPr>
            <w:r w:rsidRPr="00FD42F4">
              <w:t>Longitude</w:t>
            </w:r>
          </w:p>
        </w:tc>
        <w:sdt>
          <w:sdtPr>
            <w:id w:val="796944967"/>
            <w:placeholder>
              <w:docPart w:val="79793A44E76A40558E3852690C50CEFB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986586" w:rsidRPr="00FD42F4" w:rsidRDefault="00DF1734" w:rsidP="00DF1734">
                <w:pPr>
                  <w:jc w:val="center"/>
                  <w:cnfStyle w:val="000000100000"/>
                </w:pPr>
                <w:r>
                  <w:t>125</w:t>
                </w:r>
              </w:p>
            </w:tc>
          </w:sdtContent>
        </w:sdt>
        <w:tc>
          <w:tcPr>
            <w:tcW w:w="27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968"/>
            <w:placeholder>
              <w:docPart w:val="79793A44E76A40558E3852690C50CEFB"/>
            </w:placeholder>
          </w:sdtPr>
          <w:sdtContent>
            <w:tc>
              <w:tcPr>
                <w:tcW w:w="4021" w:type="dxa"/>
                <w:gridSpan w:val="6"/>
                <w:vAlign w:val="center"/>
              </w:tcPr>
              <w:p w:rsidR="00986586" w:rsidRPr="00FD42F4" w:rsidRDefault="00DF1734" w:rsidP="00DF1734">
                <w:pPr>
                  <w:jc w:val="center"/>
                  <w:cnfStyle w:val="000000100000"/>
                </w:pPr>
                <w:r>
                  <w:t>17.480</w:t>
                </w:r>
              </w:p>
            </w:tc>
          </w:sdtContent>
        </w:sdt>
        <w:tc>
          <w:tcPr>
            <w:tcW w:w="299" w:type="dxa"/>
            <w:gridSpan w:val="2"/>
            <w:vAlign w:val="center"/>
          </w:tcPr>
          <w:p w:rsidR="00986586" w:rsidRPr="00CA600B" w:rsidRDefault="00986586" w:rsidP="00C917BA">
            <w:pPr>
              <w:jc w:val="center"/>
              <w:cnfStyle w:val="00000010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69"/>
            <w:placeholder>
              <w:docPart w:val="4E1D4C13DBFA455CA200E69E61D098EF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vAlign w:val="center"/>
              </w:tcPr>
              <w:p w:rsidR="00986586" w:rsidRDefault="00986586" w:rsidP="00C917BA">
                <w:pPr>
                  <w:jc w:val="center"/>
                  <w:cnfStyle w:val="000000100000"/>
                </w:pPr>
                <w:r>
                  <w:t>E</w:t>
                </w:r>
              </w:p>
            </w:tc>
          </w:sdtContent>
        </w:sdt>
      </w:tr>
      <w:tr w:rsidR="00461A0C" w:rsidTr="008B7863">
        <w:trPr>
          <w:cnfStyle w:val="000000010000"/>
          <w:trHeight w:val="475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EA10D6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Off Bottom</w:t>
            </w:r>
            <w:r w:rsidR="00FD42F4" w:rsidRPr="00FD42F4">
              <w:rPr>
                <w:rFonts w:asciiTheme="minorHAnsi" w:hAnsiTheme="minorHAnsi"/>
              </w:rPr>
              <w:br/>
              <w:t xml:space="preserve">Time &amp; </w:t>
            </w:r>
            <w:r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vAlign w:val="center"/>
          </w:tcPr>
          <w:p w:rsidR="00461A0C" w:rsidRPr="00FD42F4" w:rsidRDefault="00461A0C" w:rsidP="00461A0C">
            <w:pPr>
              <w:jc w:val="center"/>
              <w:cnfStyle w:val="000000010000"/>
            </w:pPr>
            <w:r w:rsidRPr="00FD42F4">
              <w:t>UTC Time</w:t>
            </w:r>
          </w:p>
        </w:tc>
        <w:sdt>
          <w:sdtPr>
            <w:id w:val="24029804"/>
            <w:placeholder>
              <w:docPart w:val="EAB7494B77ED424BBBAAA5E08CD26C3B"/>
            </w:placeholder>
            <w:date w:fullDate="2010-07-12T06:37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vAlign w:val="center"/>
              </w:tcPr>
              <w:p w:rsidR="00461A0C" w:rsidRPr="00FD42F4" w:rsidRDefault="00DF1734" w:rsidP="00DF1734">
                <w:pPr>
                  <w:jc w:val="center"/>
                  <w:cnfStyle w:val="000000010000"/>
                </w:pPr>
                <w:r>
                  <w:t>06:37</w:t>
                </w:r>
              </w:p>
            </w:tc>
          </w:sdtContent>
        </w:sdt>
        <w:tc>
          <w:tcPr>
            <w:tcW w:w="1170" w:type="dxa"/>
            <w:gridSpan w:val="2"/>
            <w:vAlign w:val="center"/>
          </w:tcPr>
          <w:p w:rsidR="00461A0C" w:rsidRPr="00986586" w:rsidRDefault="00461A0C" w:rsidP="00EA10D6">
            <w:pPr>
              <w:jc w:val="center"/>
              <w:cnfStyle w:val="00000001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950C6D" w:rsidP="00DF1734">
            <w:pPr>
              <w:jc w:val="center"/>
              <w:cnfStyle w:val="000000010000"/>
            </w:pPr>
            <w:sdt>
              <w:sdtPr>
                <w:id w:val="24029805"/>
                <w:placeholder>
                  <w:docPart w:val="2A4F22784FDF400E810D479BF0879989"/>
                </w:placeholder>
              </w:sdtPr>
              <w:sdtContent>
                <w:r w:rsidR="00DF1734">
                  <w:t>2189</w:t>
                </w:r>
              </w:sdtContent>
            </w:sdt>
          </w:p>
        </w:tc>
      </w:tr>
      <w:tr w:rsidR="00461A0C" w:rsidTr="00461A0C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</w:rPr>
            </w:pPr>
            <w:r w:rsidRPr="00FD42F4">
              <w:t>Latitude</w:t>
            </w:r>
          </w:p>
        </w:tc>
        <w:sdt>
          <w:sdtPr>
            <w:id w:val="24029806"/>
            <w:placeholder>
              <w:docPart w:val="F4A652EA17BC4153984406CADFC087A6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DF1734" w:rsidP="00DF1734">
                <w:pPr>
                  <w:jc w:val="center"/>
                  <w:cnfStyle w:val="000000100000"/>
                  <w:rPr>
                    <w:b/>
                  </w:rPr>
                </w:pPr>
                <w:r>
                  <w:t>3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07"/>
            <w:placeholder>
              <w:docPart w:val="DD7BC36B96B04F21A958BB1CBD37B1DD"/>
            </w:placeholder>
          </w:sdtPr>
          <w:sdtContent>
            <w:tc>
              <w:tcPr>
                <w:tcW w:w="4050" w:type="dxa"/>
                <w:gridSpan w:val="7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Pr="00FD42F4" w:rsidRDefault="00DF1734" w:rsidP="00DF1734">
                <w:pPr>
                  <w:jc w:val="center"/>
                  <w:cnfStyle w:val="000000100000"/>
                </w:pPr>
                <w:r>
                  <w:t>15.830</w:t>
                </w:r>
              </w:p>
            </w:tc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10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08"/>
            <w:placeholder>
              <w:docPart w:val="AB9341A9B2EF4AB3B20C55BC089DF7E5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461A0C">
                <w:pPr>
                  <w:cnfStyle w:val="000000100000"/>
                </w:pPr>
                <w:r>
                  <w:t>N</w:t>
                </w:r>
              </w:p>
            </w:tc>
          </w:sdtContent>
        </w:sdt>
      </w:tr>
      <w:tr w:rsidR="00461A0C" w:rsidTr="00461A0C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</w:rPr>
            </w:pPr>
            <w:r w:rsidRPr="00FD42F4">
              <w:t>Longitude</w:t>
            </w:r>
          </w:p>
        </w:tc>
        <w:sdt>
          <w:sdtPr>
            <w:id w:val="24029809"/>
            <w:placeholder>
              <w:docPart w:val="A11778F8B4CF413180778AFE92680A22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DF1734" w:rsidP="00DF1734">
                <w:pPr>
                  <w:jc w:val="center"/>
                  <w:cnfStyle w:val="000000010000"/>
                  <w:rPr>
                    <w:b/>
                  </w:rPr>
                </w:pPr>
                <w:r>
                  <w:t>125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10"/>
            <w:placeholder>
              <w:docPart w:val="3F73231E68F241FAB1DE41381A2E7454"/>
            </w:placeholder>
          </w:sdtPr>
          <w:sdtContent>
            <w:tc>
              <w:tcPr>
                <w:tcW w:w="4050" w:type="dxa"/>
                <w:gridSpan w:val="7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Pr="00FD42F4" w:rsidRDefault="00DF1734" w:rsidP="00DF1734">
                <w:pPr>
                  <w:jc w:val="center"/>
                  <w:cnfStyle w:val="000000010000"/>
                </w:pPr>
                <w:r>
                  <w:t>17.583</w:t>
                </w:r>
              </w:p>
            </w:tc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01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11"/>
            <w:placeholder>
              <w:docPart w:val="E4A17FE2D1714A609D63131A5827627A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461A0C">
                <w:pPr>
                  <w:cnfStyle w:val="000000010000"/>
                </w:pPr>
                <w:r>
                  <w:t>E</w:t>
                </w:r>
              </w:p>
            </w:tc>
          </w:sdtContent>
        </w:sdt>
      </w:tr>
      <w:tr w:rsidR="00461A0C" w:rsidTr="00220CC5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Dive Name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Cruise Season</w:t>
            </w:r>
          </w:p>
        </w:tc>
        <w:tc>
          <w:tcPr>
            <w:tcW w:w="3073" w:type="dxa"/>
            <w:gridSpan w:val="6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Leg</w:t>
            </w:r>
          </w:p>
        </w:tc>
        <w:tc>
          <w:tcPr>
            <w:tcW w:w="3174" w:type="dxa"/>
            <w:gridSpan w:val="5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Dive Number</w:t>
            </w:r>
          </w:p>
        </w:tc>
      </w:tr>
      <w:tr w:rsidR="00461A0C" w:rsidTr="00220CC5">
        <w:trPr>
          <w:cnfStyle w:val="000000010000"/>
          <w:trHeight w:val="358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sdt>
          <w:sdtPr>
            <w:id w:val="796944980"/>
            <w:placeholder>
              <w:docPart w:val="825437257446487CB923D9C659DCCCF4"/>
            </w:placeholder>
            <w:dropDownList>
              <w:listItem w:value="Choose an item."/>
              <w:listItem w:displayText="EX1004" w:value="EX1004"/>
              <w:listItem w:displayText="EX1005" w:value="EX1005"/>
            </w:dropDownList>
          </w:sdtPr>
          <w:sdtContent>
            <w:tc>
              <w:tcPr>
                <w:tcW w:w="2663" w:type="dxa"/>
                <w:gridSpan w:val="3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EX1004</w:t>
                </w:r>
              </w:p>
            </w:tc>
          </w:sdtContent>
        </w:sdt>
        <w:sdt>
          <w:sdtPr>
            <w:id w:val="796944981"/>
            <w:placeholder>
              <w:docPart w:val="220508944D1A4D2B8ACADB94116C012A"/>
            </w:placeholder>
            <w:dropDownList>
              <w:listItem w:value="Choose an item."/>
              <w:listItem w:displayText="LEG01" w:value="LEG01"/>
              <w:listItem w:displayText="LEG02" w:value="LEG02"/>
              <w:listItem w:displayText="LEG03" w:value="LEG03"/>
              <w:listItem w:displayText="LEG04" w:value="LEG04"/>
              <w:listItem w:displayText="LEG05" w:value="LEG05"/>
              <w:listItem w:displayText="N/A" w:value="N/A"/>
            </w:dropDownList>
          </w:sdtPr>
          <w:sdtContent>
            <w:tc>
              <w:tcPr>
                <w:tcW w:w="3073" w:type="dxa"/>
                <w:gridSpan w:val="6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LEG02</w:t>
                </w:r>
              </w:p>
            </w:tc>
          </w:sdtContent>
        </w:sdt>
        <w:sdt>
          <w:sdtPr>
            <w:id w:val="796944982"/>
            <w:placeholder>
              <w:docPart w:val="64E932652A7D41A6942F4C1274CCFAA6"/>
            </w:placeholder>
            <w:dropDownList>
              <w:listItem w:value="Choose an item."/>
              <w:listItem w:displayText="ROV01" w:value="ROV01"/>
              <w:listItem w:displayText="ROV02" w:value="ROV02"/>
              <w:listItem w:displayText="ROV03" w:value="ROV03"/>
              <w:listItem w:displayText="ROV04" w:value="ROV04"/>
              <w:listItem w:displayText="ROV05" w:value="ROV05"/>
              <w:listItem w:displayText="ROV06" w:value="ROV06"/>
              <w:listItem w:displayText="ROV07" w:value="ROV07"/>
              <w:listItem w:displayText="ROV08" w:value="ROV08"/>
              <w:listItem w:displayText="ROV09" w:value="ROV09"/>
              <w:listItem w:displayText="ROV10" w:value="ROV10"/>
              <w:listItem w:displayText="ROV11" w:value="ROV11"/>
              <w:listItem w:displayText="ROV12" w:value="ROV12"/>
              <w:listItem w:displayText="ROV13" w:value="ROV13"/>
              <w:listItem w:displayText="ROV14" w:value="ROV14"/>
              <w:listItem w:displayText="ROV15" w:value="ROV15"/>
              <w:listItem w:displayText="ROV16" w:value="ROV16"/>
              <w:listItem w:displayText="ROV17" w:value="ROV17"/>
              <w:listItem w:displayText="ROV18" w:value="ROV18"/>
              <w:listItem w:displayText="ROV19" w:value="ROV19"/>
              <w:listItem w:displayText="ROV20" w:value="ROV20"/>
            </w:dropDownList>
          </w:sdtPr>
          <w:sdtContent>
            <w:tc>
              <w:tcPr>
                <w:tcW w:w="3174" w:type="dxa"/>
                <w:gridSpan w:val="5"/>
                <w:vAlign w:val="center"/>
              </w:tcPr>
              <w:p w:rsidR="00461A0C" w:rsidRDefault="00DF1734" w:rsidP="00220CC5">
                <w:pPr>
                  <w:jc w:val="center"/>
                  <w:cnfStyle w:val="000000010000"/>
                </w:pPr>
                <w:r>
                  <w:t>ROV10</w:t>
                </w:r>
              </w:p>
            </w:tc>
          </w:sdtContent>
        </w:sdt>
      </w:tr>
      <w:tr w:rsidR="00461A0C" w:rsidTr="00220CC5">
        <w:trPr>
          <w:cnfStyle w:val="000000100000"/>
          <w:trHeight w:val="313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Deployed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ROV:</w:t>
            </w:r>
          </w:p>
        </w:tc>
        <w:sdt>
          <w:sdtPr>
            <w:id w:val="796944983"/>
            <w:placeholder>
              <w:docPart w:val="4C5142957DBC400BBA74433D6D98A5E3"/>
            </w:placeholder>
            <w:dropDownList>
              <w:listItem w:value="Choose an item."/>
              <w:listItem w:displayText="Little Hercules" w:value="Little Hercules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100000"/>
                </w:pPr>
                <w:r w:rsidRPr="00FD42F4">
                  <w:t>Little Hercules</w:t>
                </w:r>
              </w:p>
            </w:tc>
          </w:sdtContent>
        </w:sdt>
      </w:tr>
      <w:tr w:rsidR="00461A0C" w:rsidTr="00220CC5">
        <w:trPr>
          <w:cnfStyle w:val="000000010000"/>
          <w:trHeight w:val="286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010000"/>
            </w:pPr>
            <w:r w:rsidRPr="00FD42F4">
              <w:t>Camera Platfom:</w:t>
            </w:r>
          </w:p>
        </w:tc>
        <w:sdt>
          <w:sdtPr>
            <w:id w:val="796944984"/>
            <w:placeholder>
              <w:docPart w:val="8A6A55F256F843BA9D3339B82E79DCD7"/>
            </w:placeholder>
            <w:dropDownList>
              <w:listItem w:value="Choose an item."/>
              <w:listItem w:displayText="Phoenix Camera Platform" w:value="Phoenix Camera Platform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Phoenix Camera Platform</w:t>
                </w:r>
              </w:p>
            </w:tc>
          </w:sdtContent>
        </w:sdt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3"/>
            <w:vAlign w:val="center"/>
          </w:tcPr>
          <w:p w:rsidR="00461A0C" w:rsidRPr="00FD42F4" w:rsidRDefault="00950C6D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0"/>
            <w:r w:rsidR="00461A0C" w:rsidRPr="00FD42F4">
              <w:t xml:space="preserve"> CTD</w:t>
            </w:r>
          </w:p>
        </w:tc>
        <w:bookmarkStart w:id="1" w:name="Check5"/>
        <w:tc>
          <w:tcPr>
            <w:tcW w:w="3073" w:type="dxa"/>
            <w:gridSpan w:val="6"/>
            <w:vAlign w:val="center"/>
          </w:tcPr>
          <w:p w:rsidR="00461A0C" w:rsidRPr="00FD42F4" w:rsidRDefault="00950C6D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"/>
            <w:r w:rsidR="00461A0C" w:rsidRPr="00FD42F4">
              <w:t xml:space="preserve"> Depth</w:t>
            </w:r>
          </w:p>
        </w:tc>
        <w:bookmarkStart w:id="2" w:name="Check9"/>
        <w:tc>
          <w:tcPr>
            <w:tcW w:w="3174" w:type="dxa"/>
            <w:gridSpan w:val="5"/>
            <w:vAlign w:val="center"/>
          </w:tcPr>
          <w:p w:rsidR="00461A0C" w:rsidRDefault="00950C6D" w:rsidP="00FD42F4">
            <w:pPr>
              <w:jc w:val="left"/>
              <w:cnfStyle w:val="000000100000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2"/>
            <w:r w:rsidR="00461A0C">
              <w:t xml:space="preserve"> Altitude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3" w:name="Check2"/>
        <w:tc>
          <w:tcPr>
            <w:tcW w:w="2663" w:type="dxa"/>
            <w:gridSpan w:val="3"/>
            <w:vAlign w:val="center"/>
          </w:tcPr>
          <w:p w:rsidR="00461A0C" w:rsidRPr="00FD42F4" w:rsidRDefault="00950C6D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3"/>
            <w:r w:rsidR="00461A0C" w:rsidRPr="00FD42F4">
              <w:t xml:space="preserve"> Scanning Sonar</w:t>
            </w:r>
          </w:p>
        </w:tc>
        <w:bookmarkStart w:id="4" w:name="Check6"/>
        <w:tc>
          <w:tcPr>
            <w:tcW w:w="3073" w:type="dxa"/>
            <w:gridSpan w:val="6"/>
            <w:vAlign w:val="center"/>
          </w:tcPr>
          <w:p w:rsidR="00461A0C" w:rsidRPr="00FD42F4" w:rsidRDefault="00950C6D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4"/>
            <w:r w:rsidR="00461A0C" w:rsidRPr="00FD42F4">
              <w:t xml:space="preserve"> USBL Position</w:t>
            </w:r>
          </w:p>
        </w:tc>
        <w:bookmarkStart w:id="5" w:name="Check10"/>
        <w:tc>
          <w:tcPr>
            <w:tcW w:w="3174" w:type="dxa"/>
            <w:gridSpan w:val="5"/>
            <w:vAlign w:val="center"/>
          </w:tcPr>
          <w:p w:rsidR="00461A0C" w:rsidRDefault="00950C6D" w:rsidP="00FD42F4">
            <w:pPr>
              <w:jc w:val="left"/>
              <w:cnfStyle w:val="000000010000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5"/>
            <w:r w:rsidR="00461A0C">
              <w:t xml:space="preserve"> Heading</w:t>
            </w:r>
          </w:p>
        </w:tc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6" w:name="Check3"/>
        <w:tc>
          <w:tcPr>
            <w:tcW w:w="2663" w:type="dxa"/>
            <w:gridSpan w:val="3"/>
            <w:vAlign w:val="center"/>
          </w:tcPr>
          <w:p w:rsidR="00461A0C" w:rsidRPr="00FD42F4" w:rsidRDefault="00950C6D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6"/>
            <w:r w:rsidR="00461A0C" w:rsidRPr="00FD42F4">
              <w:t xml:space="preserve"> Pitch</w:t>
            </w:r>
          </w:p>
        </w:tc>
        <w:bookmarkStart w:id="7" w:name="Check7"/>
        <w:tc>
          <w:tcPr>
            <w:tcW w:w="3073" w:type="dxa"/>
            <w:gridSpan w:val="6"/>
            <w:vAlign w:val="center"/>
          </w:tcPr>
          <w:p w:rsidR="00461A0C" w:rsidRPr="00FD42F4" w:rsidRDefault="00950C6D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7"/>
            <w:r w:rsidR="00461A0C" w:rsidRPr="00FD42F4">
              <w:t xml:space="preserve"> Roll</w:t>
            </w:r>
          </w:p>
        </w:tc>
        <w:bookmarkStart w:id="8" w:name="Check11"/>
        <w:tc>
          <w:tcPr>
            <w:tcW w:w="3174" w:type="dxa"/>
            <w:gridSpan w:val="5"/>
            <w:vAlign w:val="center"/>
          </w:tcPr>
          <w:p w:rsidR="00461A0C" w:rsidRDefault="00950C6D" w:rsidP="00FD42F4">
            <w:pPr>
              <w:jc w:val="left"/>
              <w:cnfStyle w:val="000000100000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8"/>
            <w:r w:rsidR="00461A0C">
              <w:t xml:space="preserve"> HD Camera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9" w:name="Check4"/>
        <w:tc>
          <w:tcPr>
            <w:tcW w:w="2663" w:type="dxa"/>
            <w:gridSpan w:val="3"/>
            <w:vAlign w:val="center"/>
          </w:tcPr>
          <w:p w:rsidR="00461A0C" w:rsidRPr="00FD42F4" w:rsidRDefault="00950C6D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9"/>
            <w:r w:rsidR="00461A0C" w:rsidRPr="00FD42F4">
              <w:t xml:space="preserve"> Low Res Cam 1</w:t>
            </w:r>
          </w:p>
        </w:tc>
        <w:bookmarkStart w:id="10" w:name="Check8"/>
        <w:tc>
          <w:tcPr>
            <w:tcW w:w="3073" w:type="dxa"/>
            <w:gridSpan w:val="6"/>
            <w:vAlign w:val="center"/>
          </w:tcPr>
          <w:p w:rsidR="00461A0C" w:rsidRPr="00FD42F4" w:rsidRDefault="00950C6D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0"/>
            <w:r w:rsidR="00461A0C" w:rsidRPr="00FD42F4">
              <w:t xml:space="preserve"> Low Res Cam 2</w:t>
            </w:r>
          </w:p>
        </w:tc>
        <w:tc>
          <w:tcPr>
            <w:tcW w:w="3174" w:type="dxa"/>
            <w:gridSpan w:val="5"/>
            <w:vAlign w:val="center"/>
          </w:tcPr>
          <w:p w:rsidR="00461A0C" w:rsidRDefault="00461A0C" w:rsidP="00FD42F4">
            <w:pPr>
              <w:jc w:val="left"/>
              <w:cnfStyle w:val="000000010000"/>
            </w:pPr>
          </w:p>
        </w:tc>
      </w:tr>
      <w:tr w:rsidR="00461A0C" w:rsidTr="00FD42F4">
        <w:tblPrEx>
          <w:tblLook w:val="04A0"/>
        </w:tblPrEx>
        <w:trPr>
          <w:cnfStyle w:val="000000100000"/>
          <w:trHeight w:val="51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Malfunctions</w:t>
            </w:r>
          </w:p>
        </w:tc>
        <w:sdt>
          <w:sdtPr>
            <w:id w:val="425479923"/>
            <w:placeholder>
              <w:docPart w:val="AA5875BBB4C94462B2541246ABBF4D62"/>
            </w:placeholder>
            <w:showingPlcHdr/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FD42F4" w:rsidP="00FD42F4">
                <w:pPr>
                  <w:tabs>
                    <w:tab w:val="center" w:pos="4358"/>
                  </w:tabs>
                  <w:jc w:val="center"/>
                  <w:cnfStyle w:val="000000100000"/>
                </w:pPr>
                <w:r w:rsidRPr="00FD42F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FD42F4">
        <w:tblPrEx>
          <w:tblLook w:val="04A0"/>
        </w:tblPrEx>
        <w:trPr>
          <w:cnfStyle w:val="000000010000"/>
          <w:trHeight w:val="60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972D9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Special Notes</w:t>
            </w:r>
          </w:p>
        </w:tc>
        <w:tc>
          <w:tcPr>
            <w:tcW w:w="8910" w:type="dxa"/>
            <w:gridSpan w:val="14"/>
            <w:vAlign w:val="center"/>
          </w:tcPr>
          <w:p w:rsidR="00461A0C" w:rsidRPr="00FD42F4" w:rsidRDefault="00950C6D" w:rsidP="00FD42F4">
            <w:pPr>
              <w:jc w:val="center"/>
              <w:cnfStyle w:val="000000010000"/>
            </w:pPr>
            <w:sdt>
              <w:sdtPr>
                <w:id w:val="2145023864"/>
                <w:placeholder>
                  <w:docPart w:val="344608836B5049FA83A1CDFFA3582B57"/>
                </w:placeholder>
                <w:showingPlcHdr/>
              </w:sdtPr>
              <w:sdtContent>
                <w:r w:rsidR="00461A0C" w:rsidRPr="00FD42F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461A0C" w:rsidTr="00D503FE">
        <w:tblPrEx>
          <w:tblLook w:val="04A0"/>
        </w:tblPrEx>
        <w:trPr>
          <w:cnfStyle w:val="000000100000"/>
          <w:trHeight w:val="1897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FD42F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Scientists Involved</w:t>
            </w:r>
          </w:p>
          <w:p w:rsidR="00FD42F4" w:rsidRPr="00FD42F4" w:rsidRDefault="00FD42F4" w:rsidP="00FD42F4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(please provide name /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 location / </w:t>
            </w: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affiliation / email)</w:t>
            </w:r>
          </w:p>
        </w:tc>
        <w:sdt>
          <w:sdtPr>
            <w:id w:val="796944751"/>
            <w:placeholder>
              <w:docPart w:val="267BC05BE34A44D4B97E8DAE9E79D049"/>
            </w:placeholder>
          </w:sdtPr>
          <w:sdtContent>
            <w:sdt>
              <w:sdtPr>
                <w:id w:val="648053294"/>
                <w:placeholder>
                  <w:docPart w:val="D31DD4354C8746E7B295B7F43505A244"/>
                </w:placeholder>
              </w:sdtPr>
              <w:sdtContent>
                <w:tc>
                  <w:tcPr>
                    <w:tcW w:w="8910" w:type="dxa"/>
                    <w:gridSpan w:val="14"/>
                    <w:vAlign w:val="center"/>
                  </w:tcPr>
                  <w:p w:rsidR="00C60ED2" w:rsidRDefault="00C60ED2" w:rsidP="00C60ED2">
                    <w:pPr>
                      <w:jc w:val="center"/>
                      <w:cnfStyle w:val="000000100000"/>
                    </w:pPr>
                    <w:r>
                      <w:t>Jim Holden – Jakarta ECC/UMASS</w:t>
                    </w:r>
                  </w:p>
                  <w:p w:rsidR="00C60ED2" w:rsidRDefault="00C60ED2" w:rsidP="00C60ED2">
                    <w:pPr>
                      <w:jc w:val="center"/>
                      <w:cnfStyle w:val="000000100000"/>
                    </w:pPr>
                    <w:r>
                      <w:t>Dave Butterfield – PMEL ECC/NOAA PMEL</w:t>
                    </w:r>
                  </w:p>
                  <w:p w:rsidR="00C60ED2" w:rsidRDefault="00C60ED2" w:rsidP="00C60ED2">
                    <w:pPr>
                      <w:jc w:val="center"/>
                      <w:cnfStyle w:val="000000100000"/>
                    </w:pPr>
                    <w:r>
                      <w:t>John Sherrin – EX Control Room/U of Victoria</w:t>
                    </w:r>
                  </w:p>
                  <w:p w:rsidR="00C60ED2" w:rsidRDefault="00C60ED2" w:rsidP="00C60ED2">
                    <w:pPr>
                      <w:jc w:val="center"/>
                      <w:cnfStyle w:val="000000100000"/>
                    </w:pPr>
                    <w:r>
                      <w:t>Xerandy – EX Control Room/Indonesia</w:t>
                    </w:r>
                  </w:p>
                  <w:p w:rsidR="00461A0C" w:rsidRPr="00FD42F4" w:rsidRDefault="00461A0C" w:rsidP="00C60ED2">
                    <w:pPr>
                      <w:jc w:val="center"/>
                      <w:cnfStyle w:val="000000100000"/>
                    </w:pPr>
                  </w:p>
                </w:tc>
              </w:sdtContent>
            </w:sdt>
          </w:sdtContent>
        </w:sdt>
      </w:tr>
      <w:tr w:rsidR="00461A0C" w:rsidTr="00D503FE">
        <w:tblPrEx>
          <w:tblLook w:val="04A0"/>
        </w:tblPrEx>
        <w:trPr>
          <w:cnfStyle w:val="000000010000"/>
          <w:trHeight w:val="151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FD42F4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Purpose of the Dive:  To explore</w:t>
            </w:r>
            <w:r w:rsidR="00461A0C" w:rsidRPr="00FD42F4">
              <w:rPr>
                <w:rFonts w:asciiTheme="minorHAnsi" w:hAnsiTheme="minorHAnsi"/>
              </w:rPr>
              <w:t xml:space="preserve"> </w:t>
            </w:r>
            <w:sdt>
              <w:sdtPr>
                <w:id w:val="24029237"/>
                <w:placeholder>
                  <w:docPart w:val="B52BF56D04A8442995198F14DBEB109D"/>
                </w:placeholder>
                <w:showingPlcHdr/>
              </w:sdtPr>
              <w:sdtContent>
                <w:r w:rsidR="00461A0C" w:rsidRPr="00FD42F4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</w:tr>
      <w:tr w:rsidR="00461A0C" w:rsidTr="00461A0C">
        <w:tblPrEx>
          <w:tblLook w:val="04A0"/>
        </w:tblPrEx>
        <w:trPr>
          <w:cnfStyle w:val="00000010000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461A0C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lastRenderedPageBreak/>
              <w:t>Description of the Dive: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940"/>
        </w:trPr>
        <w:sdt>
          <w:sdtPr>
            <w:id w:val="2145023868"/>
            <w:placeholder>
              <w:docPart w:val="8A401F786F784A1D8A89DE9A8501B8EF"/>
            </w:placeholder>
          </w:sdtPr>
          <w:sdtContent>
            <w:tc>
              <w:tcPr>
                <w:cnfStyle w:val="001000000000"/>
                <w:tcW w:w="10998" w:type="dxa"/>
                <w:gridSpan w:val="15"/>
              </w:tcPr>
              <w:p w:rsidR="00461A0C" w:rsidRPr="00FD42F4" w:rsidRDefault="00DA5136" w:rsidP="001C66A6">
                <w:pPr>
                  <w:rPr>
                    <w:rFonts w:asciiTheme="minorHAnsi" w:hAnsiTheme="minorHAnsi"/>
                  </w:rPr>
                </w:pPr>
                <w:r w:rsidRPr="00C04ED1">
                  <w:rPr>
                    <w:rFonts w:ascii="Calibri" w:hAnsi="Calibri"/>
                  </w:rPr>
                  <w:t>Before launching the ROV on initial planned location, the bridge discovered that the dive area was located in an explosive ordinance zone.</w:t>
                </w:r>
                <w:r>
                  <w:rPr>
                    <w:rFonts w:ascii="Calibri" w:hAnsi="Calibri"/>
                  </w:rPr>
                  <w:t xml:space="preserve"> The</w:t>
                </w:r>
                <w:r w:rsidRPr="00C04ED1">
                  <w:rPr>
                    <w:rFonts w:ascii="Calibri" w:hAnsi="Calibri"/>
                  </w:rPr>
                  <w:t xml:space="preserve"> dive location was </w:t>
                </w:r>
                <w:r>
                  <w:rPr>
                    <w:rFonts w:ascii="Calibri" w:hAnsi="Calibri"/>
                  </w:rPr>
                  <w:t>moved</w:t>
                </w:r>
                <w:r w:rsidRPr="00C04ED1">
                  <w:rPr>
                    <w:rFonts w:ascii="Calibri" w:hAnsi="Calibri"/>
                  </w:rPr>
                  <w:t xml:space="preserve"> to a ridge to the south that rose from the bottom to a d</w:t>
                </w:r>
                <w:r>
                  <w:rPr>
                    <w:rFonts w:ascii="Calibri" w:hAnsi="Calibri"/>
                  </w:rPr>
                  <w:t>epth of approximately 224</w:t>
                </w:r>
                <w:r w:rsidRPr="00C04ED1">
                  <w:rPr>
                    <w:rFonts w:ascii="Calibri" w:hAnsi="Calibri"/>
                  </w:rPr>
                  <w:t xml:space="preserve">0m.  The crew launch the ROV for Dive 10 at 3º 16.0926'N 125º 17.454’E </w:t>
                </w:r>
                <w:r>
                  <w:rPr>
                    <w:rFonts w:ascii="Calibri" w:hAnsi="Calibri"/>
                  </w:rPr>
                  <w:t>around 0845</w:t>
                </w:r>
                <w:r w:rsidRPr="00C04ED1">
                  <w:rPr>
                    <w:rFonts w:ascii="Calibri" w:hAnsi="Calibri"/>
                  </w:rPr>
                  <w:t xml:space="preserve">. There </w:t>
                </w:r>
                <w:r w:rsidR="001C66A6">
                  <w:rPr>
                    <w:rFonts w:ascii="Calibri" w:hAnsi="Calibri"/>
                  </w:rPr>
                  <w:t>w</w:t>
                </w:r>
                <w:r w:rsidRPr="00C04ED1">
                  <w:rPr>
                    <w:rFonts w:ascii="Calibri" w:hAnsi="Calibri"/>
                  </w:rPr>
                  <w:t>as almost no current at the bottom and the surface was heavily sedimented with very few animals anywhere. We did however come across a few very interesting creat</w:t>
                </w:r>
                <w:r>
                  <w:rPr>
                    <w:rFonts w:ascii="Calibri" w:hAnsi="Calibri"/>
                  </w:rPr>
                  <w:t>ures as we climbed up the slope. These included</w:t>
                </w:r>
                <w:r w:rsidRPr="00C04ED1">
                  <w:rPr>
                    <w:rFonts w:ascii="Calibri" w:hAnsi="Calibri"/>
                  </w:rPr>
                  <w:t xml:space="preserve"> a large purple spoon worm whose digestive tract </w:t>
                </w:r>
                <w:r>
                  <w:rPr>
                    <w:rFonts w:ascii="Calibri" w:hAnsi="Calibri"/>
                  </w:rPr>
                  <w:t>was clearly visible through its translucent skin;</w:t>
                </w:r>
                <w:r w:rsidRPr="00C04ED1">
                  <w:rPr>
                    <w:rFonts w:ascii="Calibri" w:hAnsi="Calibri"/>
                  </w:rPr>
                  <w:t xml:space="preserve"> a fasc</w:t>
                </w:r>
                <w:r>
                  <w:rPr>
                    <w:rFonts w:ascii="Calibri" w:hAnsi="Calibri"/>
                  </w:rPr>
                  <w:t>inating large purple nudibranch;</w:t>
                </w:r>
                <w:r w:rsidRPr="00C04ED1">
                  <w:rPr>
                    <w:rFonts w:ascii="Calibri" w:hAnsi="Calibri"/>
                  </w:rPr>
                  <w:t xml:space="preserve"> and a camouflaged sea urchin </w:t>
                </w:r>
                <w:r>
                  <w:rPr>
                    <w:rFonts w:ascii="Calibri" w:hAnsi="Calibri"/>
                  </w:rPr>
                  <w:t xml:space="preserve">covered with a hat </w:t>
                </w:r>
                <w:r w:rsidRPr="00C04ED1">
                  <w:rPr>
                    <w:rFonts w:ascii="Calibri" w:hAnsi="Calibri"/>
                  </w:rPr>
                  <w:t>of</w:t>
                </w:r>
                <w:r>
                  <w:rPr>
                    <w:rFonts w:ascii="Calibri" w:hAnsi="Calibri"/>
                  </w:rPr>
                  <w:t xml:space="preserve"> </w:t>
                </w:r>
                <w:r w:rsidRPr="00C04ED1">
                  <w:rPr>
                    <w:rFonts w:ascii="Calibri" w:hAnsi="Calibri"/>
                  </w:rPr>
                  <w:t xml:space="preserve">organic debris and smaller animals. We also noticed a number of large burrows in the sediment and several track lines with a lot of oddly shaped debris </w:t>
                </w:r>
                <w:r>
                  <w:rPr>
                    <w:rFonts w:ascii="Calibri" w:hAnsi="Calibri"/>
                  </w:rPr>
                  <w:t xml:space="preserve">or perhaps unidentified organism. </w:t>
                </w:r>
                <w:r w:rsidRPr="00C04ED1">
                  <w:rPr>
                    <w:rFonts w:ascii="Calibri" w:hAnsi="Calibri"/>
                  </w:rPr>
                  <w:t>Near the end of the dive we came across a small cliff face that resembled a canyon with pale orange colored rock, a stark contrast from the brown sediment we saw for most of the dive.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331"/>
        </w:trPr>
        <w:tc>
          <w:tcPr>
            <w:cnfStyle w:val="001000000000"/>
            <w:tcW w:w="5508" w:type="dxa"/>
            <w:gridSpan w:val="7"/>
            <w:vAlign w:val="center"/>
          </w:tcPr>
          <w:p w:rsidR="00461A0C" w:rsidRPr="00FD42F4" w:rsidRDefault="00461A0C" w:rsidP="00AC0A05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Overall Map of ROV Dive Area</w:t>
            </w:r>
          </w:p>
        </w:tc>
        <w:tc>
          <w:tcPr>
            <w:tcW w:w="5490" w:type="dxa"/>
            <w:gridSpan w:val="8"/>
            <w:vAlign w:val="center"/>
          </w:tcPr>
          <w:p w:rsidR="00461A0C" w:rsidRPr="00FD42F4" w:rsidRDefault="00461A0C" w:rsidP="00AC0A05">
            <w:pPr>
              <w:jc w:val="center"/>
              <w:cnfStyle w:val="000000100000"/>
            </w:pPr>
            <w:r w:rsidRPr="00FD42F4">
              <w:t>Close-up Map of Main Dive Site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508"/>
        </w:trPr>
        <w:sdt>
          <w:sdtPr>
            <w:rPr>
              <w:noProof/>
              <w:lang w:bidi="ar-SA"/>
            </w:rPr>
            <w:id w:val="796944753"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C60ED2" w:rsidP="00AC0A05">
                <w:pPr>
                  <w:jc w:val="center"/>
                  <w:rPr>
                    <w:rFonts w:asciiTheme="minorHAnsi" w:hAnsiTheme="minorHAnsi"/>
                  </w:rPr>
                </w:pPr>
                <w:r w:rsidRPr="00C60ED2">
                  <w:rPr>
                    <w:noProof/>
                    <w:lang w:bidi="ar-SA"/>
                  </w:rPr>
                  <w:drawing>
                    <wp:inline distT="0" distB="0" distL="0" distR="0">
                      <wp:extent cx="3416144" cy="1406774"/>
                      <wp:effectExtent l="19050" t="0" r="0" b="0"/>
                      <wp:docPr id="48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19066" cy="140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noProof/>
              <w:lang w:bidi="ar-SA"/>
            </w:rPr>
            <w:id w:val="796944754"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C60ED2" w:rsidP="00AC0A05">
                <w:pPr>
                  <w:jc w:val="center"/>
                  <w:cnfStyle w:val="000000010000"/>
                </w:pPr>
                <w:r w:rsidRPr="00C60ED2">
                  <w:rPr>
                    <w:noProof/>
                    <w:lang w:bidi="ar-SA"/>
                  </w:rPr>
                  <w:drawing>
                    <wp:inline distT="0" distB="0" distL="0" distR="0">
                      <wp:extent cx="3234690" cy="2208530"/>
                      <wp:effectExtent l="19050" t="0" r="3810" b="0"/>
                      <wp:docPr id="49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34690" cy="220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9"/>
        </w:trPr>
        <w:sdt>
          <w:sdtPr>
            <w:id w:val="796944757"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461A0C" w:rsidRPr="00FD42F4" w:rsidRDefault="00C60ED2" w:rsidP="00C60ED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Theme="minorHAnsi" w:hAnsiTheme="minorHAnsi"/>
                  </w:rPr>
                  <w:t>Contour of “Plan B”</w:t>
                </w:r>
              </w:p>
            </w:tc>
          </w:sdtContent>
        </w:sdt>
        <w:sdt>
          <w:sdtPr>
            <w:id w:val="796944758"/>
          </w:sdtPr>
          <w:sdtContent>
            <w:tc>
              <w:tcPr>
                <w:tcW w:w="5490" w:type="dxa"/>
                <w:gridSpan w:val="8"/>
              </w:tcPr>
              <w:p w:rsidR="00461A0C" w:rsidRPr="00FD42F4" w:rsidRDefault="00461A0C" w:rsidP="00C60ED2">
                <w:pPr>
                  <w:jc w:val="center"/>
                  <w:cnfStyle w:val="000000100000"/>
                </w:pPr>
                <w:r w:rsidRPr="00FD42F4">
                  <w:t xml:space="preserve">Hypack </w:t>
                </w:r>
                <w:r w:rsidR="00C60ED2">
                  <w:t>area map of “Plan B”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340"/>
        </w:trPr>
        <w:tc>
          <w:tcPr>
            <w:cnfStyle w:val="001000000000"/>
            <w:tcW w:w="10998" w:type="dxa"/>
            <w:gridSpan w:val="15"/>
            <w:vAlign w:val="bottom"/>
          </w:tcPr>
          <w:p w:rsidR="00461A0C" w:rsidRPr="00FD42F4" w:rsidRDefault="00461A0C" w:rsidP="00972D94">
            <w:pPr>
              <w:jc w:val="left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Representative Photos of the Dive</w:t>
            </w:r>
          </w:p>
        </w:tc>
      </w:tr>
      <w:tr w:rsidR="00461A0C" w:rsidTr="00220CC5">
        <w:tblPrEx>
          <w:tblLook w:val="04A0"/>
        </w:tblPrEx>
        <w:trPr>
          <w:cnfStyle w:val="000000100000"/>
          <w:trHeight w:val="3310"/>
        </w:trPr>
        <w:sdt>
          <w:sdtPr>
            <w:id w:val="796944755"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720E06" w:rsidP="00AC0A05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550314" cy="1997050"/>
                      <wp:effectExtent l="19050" t="0" r="0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57466" cy="20010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796944756"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720E06" w:rsidP="00AC0A05">
                <w:pPr>
                  <w:jc w:val="center"/>
                  <w:cnfStyle w:val="000000100000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531973" cy="1986734"/>
                      <wp:effectExtent l="19050" t="0" r="0" b="0"/>
                      <wp:docPr id="4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36615" cy="19893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610"/>
        </w:trPr>
        <w:sdt>
          <w:sdtPr>
            <w:id w:val="796944765"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720E06" w:rsidRDefault="00720E06" w:rsidP="00972D94">
                <w:pPr>
                  <w:jc w:val="center"/>
                </w:pPr>
                <w:r w:rsidRPr="00720E06">
                  <w:t>20100710_05h31m16s10_ROVHD_BRITTLE_STAR_HOLE</w:t>
                </w:r>
              </w:p>
              <w:p w:rsidR="006E7B3C" w:rsidRDefault="006E7B3C" w:rsidP="00972D94">
                <w:pPr>
                  <w:jc w:val="center"/>
                </w:pPr>
                <w:r w:rsidRPr="00C04ED1">
                  <w:rPr>
                    <w:rFonts w:ascii="Calibri" w:hAnsi="Calibri"/>
                  </w:rPr>
                  <w:t>There as almost no current at the bottom and the surface was heavily sedimented with very few animals anywhere. We did however come across a few very interesting creat</w:t>
                </w:r>
                <w:r>
                  <w:rPr>
                    <w:rFonts w:ascii="Calibri" w:hAnsi="Calibri"/>
                  </w:rPr>
                  <w:t>ures as we climbed up the slope. These included</w:t>
                </w:r>
                <w:r w:rsidRPr="00C04ED1">
                  <w:rPr>
                    <w:rFonts w:ascii="Calibri" w:hAnsi="Calibri"/>
                  </w:rPr>
                  <w:t xml:space="preserve"> a large purple spoon worm whose digestive tract </w:t>
                </w:r>
                <w:r>
                  <w:rPr>
                    <w:rFonts w:ascii="Calibri" w:hAnsi="Calibri"/>
                  </w:rPr>
                  <w:t>was clearly visible through its translucent skin</w:t>
                </w:r>
              </w:p>
              <w:p w:rsidR="00461A0C" w:rsidRPr="00FD42F4" w:rsidRDefault="00461A0C" w:rsidP="00972D94">
                <w:pPr>
                  <w:jc w:val="center"/>
                  <w:rPr>
                    <w:rFonts w:asciiTheme="minorHAnsi" w:hAnsiTheme="minorHAnsi"/>
                  </w:rPr>
                </w:pPr>
              </w:p>
            </w:tc>
          </w:sdtContent>
        </w:sdt>
        <w:sdt>
          <w:sdtPr>
            <w:id w:val="796944766"/>
          </w:sdtPr>
          <w:sdtContent>
            <w:tc>
              <w:tcPr>
                <w:tcW w:w="5490" w:type="dxa"/>
                <w:gridSpan w:val="8"/>
              </w:tcPr>
              <w:p w:rsidR="00720E06" w:rsidRDefault="00720E06" w:rsidP="00720E06">
                <w:pPr>
                  <w:jc w:val="center"/>
                  <w:cnfStyle w:val="000000010000"/>
                </w:pPr>
                <w:r w:rsidRPr="00720E06">
                  <w:t>20100710_05h53m28s01_ROVHD_WEIRD_THING</w:t>
                </w:r>
              </w:p>
              <w:p w:rsidR="00461A0C" w:rsidRPr="00FD42F4" w:rsidRDefault="009325A1" w:rsidP="009325A1">
                <w:pPr>
                  <w:jc w:val="center"/>
                  <w:cnfStyle w:val="000000010000"/>
                </w:pPr>
                <w:r>
                  <w:rPr>
                    <w:rFonts w:ascii="Calibri" w:hAnsi="Calibri"/>
                  </w:rPr>
                  <w:t>We ca</w:t>
                </w:r>
                <w:r w:rsidRPr="00C04ED1">
                  <w:rPr>
                    <w:rFonts w:ascii="Calibri" w:hAnsi="Calibri"/>
                  </w:rPr>
                  <w:t>me across a few very interesting creat</w:t>
                </w:r>
                <w:r>
                  <w:rPr>
                    <w:rFonts w:ascii="Calibri" w:hAnsi="Calibri"/>
                  </w:rPr>
                  <w:t>ures as we climbed up the slope, including a larg</w:t>
                </w:r>
                <w:r w:rsidRPr="00C04ED1">
                  <w:rPr>
                    <w:rFonts w:ascii="Calibri" w:hAnsi="Calibri"/>
                  </w:rPr>
                  <w:t xml:space="preserve">e purple spoon worm whose digestive tract </w:t>
                </w:r>
                <w:r>
                  <w:rPr>
                    <w:rFonts w:ascii="Calibri" w:hAnsi="Calibri"/>
                  </w:rPr>
                  <w:t>was clearly visible through its translucent skin;</w:t>
                </w:r>
                <w:r w:rsidRPr="00C04ED1">
                  <w:rPr>
                    <w:rFonts w:ascii="Calibri" w:hAnsi="Calibri"/>
                  </w:rPr>
                  <w:t xml:space="preserve"> a fasc</w:t>
                </w:r>
                <w:r>
                  <w:rPr>
                    <w:rFonts w:ascii="Calibri" w:hAnsi="Calibri"/>
                  </w:rPr>
                  <w:t xml:space="preserve">inating large 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0"/>
        </w:trPr>
        <w:tc>
          <w:tcPr>
            <w:cnfStyle w:val="001000000000"/>
            <w:tcW w:w="3348" w:type="dxa"/>
            <w:gridSpan w:val="2"/>
            <w:vAlign w:val="center"/>
          </w:tcPr>
          <w:p w:rsidR="00461A0C" w:rsidRPr="00FD42F4" w:rsidRDefault="00461A0C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lastRenderedPageBreak/>
              <w:t>Please direct inquiries to:</w:t>
            </w:r>
          </w:p>
        </w:tc>
        <w:tc>
          <w:tcPr>
            <w:tcW w:w="7650" w:type="dxa"/>
            <w:gridSpan w:val="13"/>
            <w:vAlign w:val="center"/>
          </w:tcPr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NOAA Office of Ocean Exploration &amp; Research</w:t>
            </w:r>
            <w:r w:rsidRPr="00FD42F4">
              <w:br/>
              <w:t>1315 East-West Highway (SSMC3 10</w:t>
            </w:r>
            <w:r w:rsidRPr="00FD42F4">
              <w:rPr>
                <w:vertAlign w:val="superscript"/>
              </w:rPr>
              <w:t>th</w:t>
            </w:r>
            <w:r w:rsidRPr="00FD42F4">
              <w:t xml:space="preserve"> Floor)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Silver Spring, MD 20910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(301) 734-1014</w:t>
            </w:r>
          </w:p>
        </w:tc>
      </w:tr>
    </w:tbl>
    <w:p w:rsidR="00DE616C" w:rsidRPr="00423E01" w:rsidRDefault="00DE616C" w:rsidP="000F040E"/>
    <w:sectPr w:rsidR="00DE616C" w:rsidRPr="00423E01" w:rsidSect="005920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40502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attachedTemplate r:id="rId1"/>
  <w:documentProtection w:edit="forms" w:enforcement="1" w:cryptProviderType="rsaFull" w:cryptAlgorithmClass="hash" w:cryptAlgorithmType="typeAny" w:cryptAlgorithmSid="4" w:cryptSpinCount="100000" w:hash="IY05Yq5tfsdhL03OilkZuiDitMU=" w:salt="WNXt0WXz9/9DnRF5Dth99Q=="/>
  <w:defaultTabStop w:val="720"/>
  <w:drawingGridHorizontalSpacing w:val="100"/>
  <w:displayHorizontalDrawingGridEvery w:val="2"/>
  <w:characterSpacingControl w:val="doNotCompress"/>
  <w:compat>
    <w:useFELayout/>
  </w:compat>
  <w:rsids>
    <w:rsidRoot w:val="00C60ED2"/>
    <w:rsid w:val="000C6610"/>
    <w:rsid w:val="000F040E"/>
    <w:rsid w:val="000F2E4F"/>
    <w:rsid w:val="001363C5"/>
    <w:rsid w:val="001C66A6"/>
    <w:rsid w:val="001E262A"/>
    <w:rsid w:val="001F4A94"/>
    <w:rsid w:val="00220CC5"/>
    <w:rsid w:val="00265144"/>
    <w:rsid w:val="002A3DFF"/>
    <w:rsid w:val="002E440F"/>
    <w:rsid w:val="002F68DD"/>
    <w:rsid w:val="00312A73"/>
    <w:rsid w:val="003A23BE"/>
    <w:rsid w:val="003C4CA7"/>
    <w:rsid w:val="003D5DE4"/>
    <w:rsid w:val="00401A63"/>
    <w:rsid w:val="00423E01"/>
    <w:rsid w:val="00461A0C"/>
    <w:rsid w:val="00475CD7"/>
    <w:rsid w:val="004F5144"/>
    <w:rsid w:val="005200E2"/>
    <w:rsid w:val="005539D8"/>
    <w:rsid w:val="00582D28"/>
    <w:rsid w:val="00590809"/>
    <w:rsid w:val="005920E2"/>
    <w:rsid w:val="00641AD6"/>
    <w:rsid w:val="00682C63"/>
    <w:rsid w:val="006A26A2"/>
    <w:rsid w:val="006B353E"/>
    <w:rsid w:val="006E7B3C"/>
    <w:rsid w:val="00720E06"/>
    <w:rsid w:val="007766C4"/>
    <w:rsid w:val="007C4DEF"/>
    <w:rsid w:val="008B08FC"/>
    <w:rsid w:val="008B3B92"/>
    <w:rsid w:val="008B577C"/>
    <w:rsid w:val="008B7863"/>
    <w:rsid w:val="008C7E3A"/>
    <w:rsid w:val="00900EEA"/>
    <w:rsid w:val="009325A1"/>
    <w:rsid w:val="00943A40"/>
    <w:rsid w:val="00950C6D"/>
    <w:rsid w:val="00965EEA"/>
    <w:rsid w:val="009667B4"/>
    <w:rsid w:val="00972168"/>
    <w:rsid w:val="00972D94"/>
    <w:rsid w:val="00986586"/>
    <w:rsid w:val="009D3F02"/>
    <w:rsid w:val="00A31618"/>
    <w:rsid w:val="00A92590"/>
    <w:rsid w:val="00AA3E91"/>
    <w:rsid w:val="00AB5EAB"/>
    <w:rsid w:val="00AC0A05"/>
    <w:rsid w:val="00B60382"/>
    <w:rsid w:val="00BB3CD3"/>
    <w:rsid w:val="00C21E0E"/>
    <w:rsid w:val="00C60ED2"/>
    <w:rsid w:val="00C917BA"/>
    <w:rsid w:val="00CA600B"/>
    <w:rsid w:val="00D07A9E"/>
    <w:rsid w:val="00D1156E"/>
    <w:rsid w:val="00D37611"/>
    <w:rsid w:val="00D503FE"/>
    <w:rsid w:val="00DA5136"/>
    <w:rsid w:val="00DB01F6"/>
    <w:rsid w:val="00DB0431"/>
    <w:rsid w:val="00DE616C"/>
    <w:rsid w:val="00DF1734"/>
    <w:rsid w:val="00E10B6B"/>
    <w:rsid w:val="00E958DC"/>
    <w:rsid w:val="00EA10D6"/>
    <w:rsid w:val="00EB7FA6"/>
    <w:rsid w:val="00F24150"/>
    <w:rsid w:val="00F92AE3"/>
    <w:rsid w:val="00FD4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E01"/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3E01"/>
    <w:pPr>
      <w:spacing w:before="200" w:after="0"/>
      <w:jc w:val="left"/>
      <w:outlineLvl w:val="4"/>
    </w:pPr>
    <w:rPr>
      <w:smallCaps/>
      <w:color w:val="758C5A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3E01"/>
    <w:pPr>
      <w:spacing w:after="0"/>
      <w:jc w:val="left"/>
      <w:outlineLvl w:val="5"/>
    </w:pPr>
    <w:rPr>
      <w:smallCaps/>
      <w:color w:val="9CB084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3E01"/>
    <w:pPr>
      <w:spacing w:after="0"/>
      <w:jc w:val="left"/>
      <w:outlineLvl w:val="6"/>
    </w:pPr>
    <w:rPr>
      <w:b/>
      <w:smallCaps/>
      <w:color w:val="9CB084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3E01"/>
    <w:pPr>
      <w:spacing w:after="0"/>
      <w:jc w:val="left"/>
      <w:outlineLvl w:val="7"/>
    </w:pPr>
    <w:rPr>
      <w:b/>
      <w:i/>
      <w:smallCaps/>
      <w:color w:val="758C5A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3E01"/>
    <w:pPr>
      <w:spacing w:after="0"/>
      <w:jc w:val="left"/>
      <w:outlineLvl w:val="8"/>
    </w:pPr>
    <w:rPr>
      <w:b/>
      <w:i/>
      <w:smallCaps/>
      <w:color w:val="4E5D3C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423E01"/>
    <w:rPr>
      <w:b/>
      <w:color w:val="9CB084" w:themeColor="accent2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23E01"/>
  </w:style>
  <w:style w:type="paragraph" w:styleId="ListParagraph">
    <w:name w:val="List Paragraph"/>
    <w:basedOn w:val="Normal"/>
    <w:uiPriority w:val="34"/>
    <w:qFormat/>
    <w:rsid w:val="00423E0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23E0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23E0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3E01"/>
    <w:pPr>
      <w:pBdr>
        <w:top w:val="single" w:sz="8" w:space="10" w:color="758C5A" w:themeColor="accent2" w:themeShade="BF"/>
        <w:left w:val="single" w:sz="8" w:space="10" w:color="758C5A" w:themeColor="accent2" w:themeShade="BF"/>
        <w:bottom w:val="single" w:sz="8" w:space="10" w:color="758C5A" w:themeColor="accent2" w:themeShade="BF"/>
        <w:right w:val="single" w:sz="8" w:space="10" w:color="758C5A" w:themeColor="accent2" w:themeShade="BF"/>
      </w:pBdr>
      <w:shd w:val="clear" w:color="auto" w:fill="9CB084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3E01"/>
    <w:rPr>
      <w:b/>
      <w:i/>
      <w:color w:val="FFFFFF" w:themeColor="background1"/>
      <w:shd w:val="clear" w:color="auto" w:fill="9CB084" w:themeFill="accent2"/>
    </w:rPr>
  </w:style>
  <w:style w:type="character" w:styleId="SubtleEmphasis">
    <w:name w:val="Subtle Emphasis"/>
    <w:uiPriority w:val="19"/>
    <w:qFormat/>
    <w:rsid w:val="00423E01"/>
    <w:rPr>
      <w:i/>
    </w:rPr>
  </w:style>
  <w:style w:type="character" w:styleId="IntenseEmphasis">
    <w:name w:val="Intense Emphasis"/>
    <w:uiPriority w:val="21"/>
    <w:qFormat/>
    <w:rsid w:val="00423E01"/>
    <w:rPr>
      <w:b/>
      <w:i/>
      <w:color w:val="9CB084" w:themeColor="accent2"/>
      <w:spacing w:val="10"/>
    </w:rPr>
  </w:style>
  <w:style w:type="character" w:styleId="SubtleReference">
    <w:name w:val="Subtle Reference"/>
    <w:uiPriority w:val="31"/>
    <w:qFormat/>
    <w:rsid w:val="00423E01"/>
    <w:rPr>
      <w:b/>
    </w:rPr>
  </w:style>
  <w:style w:type="character" w:styleId="IntenseReference">
    <w:name w:val="Intense Reference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23E0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table" w:styleId="LightGrid-Accent4">
    <w:name w:val="Light Grid Accent 4"/>
    <w:basedOn w:val="TableNormal"/>
    <w:uiPriority w:val="62"/>
    <w:rsid w:val="000C66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585CF" w:themeColor="accent4"/>
        <w:left w:val="single" w:sz="8" w:space="0" w:color="6585CF" w:themeColor="accent4"/>
        <w:bottom w:val="single" w:sz="8" w:space="0" w:color="6585CF" w:themeColor="accent4"/>
        <w:right w:val="single" w:sz="8" w:space="0" w:color="6585CF" w:themeColor="accent4"/>
        <w:insideH w:val="single" w:sz="8" w:space="0" w:color="6585CF" w:themeColor="accent4"/>
        <w:insideV w:val="single" w:sz="8" w:space="0" w:color="6585C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1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  <w:tblStylePr w:type="band1Vert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  <w:shd w:val="clear" w:color="auto" w:fill="D8E0F3" w:themeFill="accent4" w:themeFillTint="3F"/>
      </w:tcPr>
    </w:tblStylePr>
    <w:tblStylePr w:type="band1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  <w:shd w:val="clear" w:color="auto" w:fill="D8E0F3" w:themeFill="accent4" w:themeFillTint="3F"/>
      </w:tcPr>
    </w:tblStylePr>
    <w:tblStylePr w:type="band2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ublic_DIVE_INFORMATION\MasterTemplate\DiveForm_wGlobe_July12_MAS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89D0701CB094455B715DED653DA1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3831F-CBB9-4803-9826-6E735B1FCAB1}"/>
      </w:docPartPr>
      <w:docPartBody>
        <w:p w:rsidR="006E2FFF" w:rsidRDefault="00E01F33">
          <w:pPr>
            <w:pStyle w:val="A89D0701CB094455B715DED653DA1161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4C6661AADA34F4080FF80666CF26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4ED12-30A5-4AAE-B29E-F14602F402D7}"/>
      </w:docPartPr>
      <w:docPartBody>
        <w:p w:rsidR="006E2FFF" w:rsidRDefault="00E01F33">
          <w:pPr>
            <w:pStyle w:val="B4C6661AADA34F4080FF80666CF260C6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99D696AFF8AC45E7A9FD1EFFF8876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E28AC-4159-4A72-892B-5144A4B55893}"/>
      </w:docPartPr>
      <w:docPartBody>
        <w:p w:rsidR="006E2FFF" w:rsidRDefault="00E01F33">
          <w:pPr>
            <w:pStyle w:val="99D696AFF8AC45E7A9FD1EFFF8876354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50A359211CCA44A8BFC4B98E2AB31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B344C-4BC4-4C1F-8B5D-2D4103C7BE31}"/>
      </w:docPartPr>
      <w:docPartBody>
        <w:p w:rsidR="006E2FFF" w:rsidRDefault="00E01F33">
          <w:pPr>
            <w:pStyle w:val="50A359211CCA44A8BFC4B98E2AB31DD5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D10474CD945A4D359CD21F5D044F5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00F38-B16A-44B2-A05F-56DFB3F12691}"/>
      </w:docPartPr>
      <w:docPartBody>
        <w:p w:rsidR="006E2FFF" w:rsidRDefault="00E01F33">
          <w:pPr>
            <w:pStyle w:val="D10474CD945A4D359CD21F5D044F5873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45BFA5319E5140BD9D88451D5BB7E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1CA6D-5C69-4A29-8B83-E372BFA70105}"/>
      </w:docPartPr>
      <w:docPartBody>
        <w:p w:rsidR="006E2FFF" w:rsidRDefault="00E01F33">
          <w:pPr>
            <w:pStyle w:val="45BFA5319E5140BD9D88451D5BB7EA4F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D991F68412964882B261B91289074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C74A9-E49D-4CD8-AB10-BDB8506FA9A3}"/>
      </w:docPartPr>
      <w:docPartBody>
        <w:p w:rsidR="006E2FFF" w:rsidRDefault="00E01F33">
          <w:pPr>
            <w:pStyle w:val="D991F68412964882B261B91289074386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1D302EC0CA1D4BF48C32848282AD7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36E12-6285-4C5D-9ACC-A0F4C47671FB}"/>
      </w:docPartPr>
      <w:docPartBody>
        <w:p w:rsidR="006E2FFF" w:rsidRDefault="00E01F33">
          <w:pPr>
            <w:pStyle w:val="1D302EC0CA1D4BF48C32848282AD749A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79793A44E76A40558E3852690C50C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4B38D-A640-4A37-B741-EA5AAEEEAA67}"/>
      </w:docPartPr>
      <w:docPartBody>
        <w:p w:rsidR="006E2FFF" w:rsidRDefault="00E01F33">
          <w:pPr>
            <w:pStyle w:val="79793A44E76A40558E3852690C50CEFB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4E1D4C13DBFA455CA200E69E61D09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79CB4C-DD83-4431-BC9C-1AC50126EB87}"/>
      </w:docPartPr>
      <w:docPartBody>
        <w:p w:rsidR="006E2FFF" w:rsidRDefault="00E01F33">
          <w:pPr>
            <w:pStyle w:val="4E1D4C13DBFA455CA200E69E61D098EF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EAB7494B77ED424BBBAAA5E08CD26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0FEAB-33A1-458D-973B-03CF1BAB075D}"/>
      </w:docPartPr>
      <w:docPartBody>
        <w:p w:rsidR="006E2FFF" w:rsidRDefault="00E01F33">
          <w:pPr>
            <w:pStyle w:val="EAB7494B77ED424BBBAAA5E08CD26C3B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2A4F22784FDF400E810D479BF0879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AD334-E9EC-4A40-812E-C276FDC23956}"/>
      </w:docPartPr>
      <w:docPartBody>
        <w:p w:rsidR="006E2FFF" w:rsidRDefault="00E01F33">
          <w:pPr>
            <w:pStyle w:val="2A4F22784FDF400E810D479BF0879989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F4A652EA17BC4153984406CADFC08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B6F8E-095E-4FEF-9623-F1AFECB58021}"/>
      </w:docPartPr>
      <w:docPartBody>
        <w:p w:rsidR="006E2FFF" w:rsidRDefault="00E01F33">
          <w:pPr>
            <w:pStyle w:val="F4A652EA17BC4153984406CADFC087A6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DD7BC36B96B04F21A958BB1CBD37B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65507-2A18-44B2-8163-3B28CE2A8FC0}"/>
      </w:docPartPr>
      <w:docPartBody>
        <w:p w:rsidR="006E2FFF" w:rsidRDefault="00E01F33">
          <w:pPr>
            <w:pStyle w:val="DD7BC36B96B04F21A958BB1CBD37B1DD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AB9341A9B2EF4AB3B20C55BC089DF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70030-AF81-43F3-842E-BCD0E579E780}"/>
      </w:docPartPr>
      <w:docPartBody>
        <w:p w:rsidR="006E2FFF" w:rsidRDefault="00E01F33">
          <w:pPr>
            <w:pStyle w:val="AB9341A9B2EF4AB3B20C55BC089DF7E5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A11778F8B4CF413180778AFE92680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6B1E6-9106-4065-B1EA-802BC3792F05}"/>
      </w:docPartPr>
      <w:docPartBody>
        <w:p w:rsidR="006E2FFF" w:rsidRDefault="00E01F33">
          <w:pPr>
            <w:pStyle w:val="A11778F8B4CF413180778AFE92680A22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3F73231E68F241FAB1DE41381A2E7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ACAE3-53EA-42BA-B43F-554904F0AF64}"/>
      </w:docPartPr>
      <w:docPartBody>
        <w:p w:rsidR="006E2FFF" w:rsidRDefault="00E01F33">
          <w:pPr>
            <w:pStyle w:val="3F73231E68F241FAB1DE41381A2E7454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E4A17FE2D1714A609D63131A58276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742E3-9DD5-47F6-8943-ADFFBD86C2A7}"/>
      </w:docPartPr>
      <w:docPartBody>
        <w:p w:rsidR="006E2FFF" w:rsidRDefault="00E01F33">
          <w:pPr>
            <w:pStyle w:val="E4A17FE2D1714A609D63131A5827627A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825437257446487CB923D9C659DCC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03235-689D-4C0A-B7AD-3122AC10F6AE}"/>
      </w:docPartPr>
      <w:docPartBody>
        <w:p w:rsidR="006E2FFF" w:rsidRDefault="00E01F33">
          <w:pPr>
            <w:pStyle w:val="825437257446487CB923D9C659DCCCF4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220508944D1A4D2B8ACADB94116C0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90B8F-3556-472F-BAE0-32A7DAA2C47A}"/>
      </w:docPartPr>
      <w:docPartBody>
        <w:p w:rsidR="006E2FFF" w:rsidRDefault="00E01F33">
          <w:pPr>
            <w:pStyle w:val="220508944D1A4D2B8ACADB94116C012A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64E932652A7D41A6942F4C1274CCF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5BD90-F5D4-4BDE-BDEA-108CD5323402}"/>
      </w:docPartPr>
      <w:docPartBody>
        <w:p w:rsidR="006E2FFF" w:rsidRDefault="00E01F33">
          <w:pPr>
            <w:pStyle w:val="64E932652A7D41A6942F4C1274CCFAA6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4C5142957DBC400BBA74433D6D98A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47DCD-7A19-4EBD-AB02-D9D461386177}"/>
      </w:docPartPr>
      <w:docPartBody>
        <w:p w:rsidR="006E2FFF" w:rsidRDefault="00E01F33">
          <w:pPr>
            <w:pStyle w:val="4C5142957DBC400BBA74433D6D98A5E3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8A6A55F256F843BA9D3339B82E79D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3CEE2-8909-4940-8794-6180273A5107}"/>
      </w:docPartPr>
      <w:docPartBody>
        <w:p w:rsidR="006E2FFF" w:rsidRDefault="00E01F33">
          <w:pPr>
            <w:pStyle w:val="8A6A55F256F843BA9D3339B82E79DCD7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AA5875BBB4C94462B2541246ABBF4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417EB-8AAF-4140-83EC-19D8B7D656C5}"/>
      </w:docPartPr>
      <w:docPartBody>
        <w:p w:rsidR="006E2FFF" w:rsidRDefault="00E01F33">
          <w:pPr>
            <w:pStyle w:val="AA5875BBB4C94462B2541246ABBF4D62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344608836B5049FA83A1CDFFA3582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4AFC5-8DB7-4A9C-8701-007F0E9FCD3C}"/>
      </w:docPartPr>
      <w:docPartBody>
        <w:p w:rsidR="006E2FFF" w:rsidRDefault="00E01F33">
          <w:pPr>
            <w:pStyle w:val="344608836B5049FA83A1CDFFA3582B5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267BC05BE34A44D4B97E8DAE9E79D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CB36F-FC89-407F-AF0A-B175947E0290}"/>
      </w:docPartPr>
      <w:docPartBody>
        <w:p w:rsidR="006E2FFF" w:rsidRDefault="00E01F33">
          <w:pPr>
            <w:pStyle w:val="267BC05BE34A44D4B97E8DAE9E79D049"/>
          </w:pPr>
          <w:r w:rsidRPr="00343193">
            <w:rPr>
              <w:rStyle w:val="PlaceholderText"/>
            </w:rPr>
            <w:t>Click here to enter text.</w:t>
          </w:r>
        </w:p>
      </w:docPartBody>
    </w:docPart>
    <w:docPart>
      <w:docPartPr>
        <w:name w:val="B52BF56D04A8442995198F14DBEB1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8D834-4A6E-4887-B141-2CB1C4DF9542}"/>
      </w:docPartPr>
      <w:docPartBody>
        <w:p w:rsidR="006E2FFF" w:rsidRDefault="00E01F33">
          <w:pPr>
            <w:pStyle w:val="B52BF56D04A8442995198F14DBEB109D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8A401F786F784A1D8A89DE9A8501B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4B45F0-B6C9-4693-8BAA-0029143A3F89}"/>
      </w:docPartPr>
      <w:docPartBody>
        <w:p w:rsidR="006E2FFF" w:rsidRDefault="00E01F33">
          <w:pPr>
            <w:pStyle w:val="8A401F786F784A1D8A89DE9A8501B8EF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D31DD4354C8746E7B295B7F43505A2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24E22-DA36-4483-A5A3-55C77FC44CE0}"/>
      </w:docPartPr>
      <w:docPartBody>
        <w:p w:rsidR="006E2FFF" w:rsidRDefault="00E01F33" w:rsidP="00E01F33">
          <w:pPr>
            <w:pStyle w:val="D31DD4354C8746E7B295B7F43505A244"/>
          </w:pPr>
          <w:r w:rsidRPr="00343193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40502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E01F33"/>
    <w:rsid w:val="001E6D43"/>
    <w:rsid w:val="006E2FFF"/>
    <w:rsid w:val="00776F14"/>
    <w:rsid w:val="00E01F33"/>
    <w:rsid w:val="00FB7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F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1F33"/>
    <w:rPr>
      <w:color w:val="808080"/>
    </w:rPr>
  </w:style>
  <w:style w:type="paragraph" w:customStyle="1" w:styleId="A89D0701CB094455B715DED653DA1161">
    <w:name w:val="A89D0701CB094455B715DED653DA1161"/>
    <w:rsid w:val="006E2FFF"/>
  </w:style>
  <w:style w:type="paragraph" w:customStyle="1" w:styleId="B4C6661AADA34F4080FF80666CF260C6">
    <w:name w:val="B4C6661AADA34F4080FF80666CF260C6"/>
    <w:rsid w:val="006E2FFF"/>
  </w:style>
  <w:style w:type="paragraph" w:customStyle="1" w:styleId="99D696AFF8AC45E7A9FD1EFFF8876354">
    <w:name w:val="99D696AFF8AC45E7A9FD1EFFF8876354"/>
    <w:rsid w:val="006E2FFF"/>
  </w:style>
  <w:style w:type="paragraph" w:customStyle="1" w:styleId="50A359211CCA44A8BFC4B98E2AB31DD5">
    <w:name w:val="50A359211CCA44A8BFC4B98E2AB31DD5"/>
    <w:rsid w:val="006E2FFF"/>
  </w:style>
  <w:style w:type="paragraph" w:customStyle="1" w:styleId="D10474CD945A4D359CD21F5D044F5873">
    <w:name w:val="D10474CD945A4D359CD21F5D044F5873"/>
    <w:rsid w:val="006E2FFF"/>
  </w:style>
  <w:style w:type="paragraph" w:customStyle="1" w:styleId="45BFA5319E5140BD9D88451D5BB7EA4F">
    <w:name w:val="45BFA5319E5140BD9D88451D5BB7EA4F"/>
    <w:rsid w:val="006E2FFF"/>
  </w:style>
  <w:style w:type="paragraph" w:customStyle="1" w:styleId="D991F68412964882B261B91289074386">
    <w:name w:val="D991F68412964882B261B91289074386"/>
    <w:rsid w:val="006E2FFF"/>
  </w:style>
  <w:style w:type="paragraph" w:customStyle="1" w:styleId="1D302EC0CA1D4BF48C32848282AD749A">
    <w:name w:val="1D302EC0CA1D4BF48C32848282AD749A"/>
    <w:rsid w:val="006E2FFF"/>
  </w:style>
  <w:style w:type="paragraph" w:customStyle="1" w:styleId="79793A44E76A40558E3852690C50CEFB">
    <w:name w:val="79793A44E76A40558E3852690C50CEFB"/>
    <w:rsid w:val="006E2FFF"/>
  </w:style>
  <w:style w:type="paragraph" w:customStyle="1" w:styleId="4E1D4C13DBFA455CA200E69E61D098EF">
    <w:name w:val="4E1D4C13DBFA455CA200E69E61D098EF"/>
    <w:rsid w:val="006E2FFF"/>
  </w:style>
  <w:style w:type="paragraph" w:customStyle="1" w:styleId="EAB7494B77ED424BBBAAA5E08CD26C3B">
    <w:name w:val="EAB7494B77ED424BBBAAA5E08CD26C3B"/>
    <w:rsid w:val="006E2FFF"/>
  </w:style>
  <w:style w:type="paragraph" w:customStyle="1" w:styleId="2A4F22784FDF400E810D479BF0879989">
    <w:name w:val="2A4F22784FDF400E810D479BF0879989"/>
    <w:rsid w:val="006E2FFF"/>
  </w:style>
  <w:style w:type="paragraph" w:customStyle="1" w:styleId="F4A652EA17BC4153984406CADFC087A6">
    <w:name w:val="F4A652EA17BC4153984406CADFC087A6"/>
    <w:rsid w:val="006E2FFF"/>
  </w:style>
  <w:style w:type="paragraph" w:customStyle="1" w:styleId="DD7BC36B96B04F21A958BB1CBD37B1DD">
    <w:name w:val="DD7BC36B96B04F21A958BB1CBD37B1DD"/>
    <w:rsid w:val="006E2FFF"/>
  </w:style>
  <w:style w:type="paragraph" w:customStyle="1" w:styleId="AB9341A9B2EF4AB3B20C55BC089DF7E5">
    <w:name w:val="AB9341A9B2EF4AB3B20C55BC089DF7E5"/>
    <w:rsid w:val="006E2FFF"/>
  </w:style>
  <w:style w:type="paragraph" w:customStyle="1" w:styleId="A11778F8B4CF413180778AFE92680A22">
    <w:name w:val="A11778F8B4CF413180778AFE92680A22"/>
    <w:rsid w:val="006E2FFF"/>
  </w:style>
  <w:style w:type="paragraph" w:customStyle="1" w:styleId="3F73231E68F241FAB1DE41381A2E7454">
    <w:name w:val="3F73231E68F241FAB1DE41381A2E7454"/>
    <w:rsid w:val="006E2FFF"/>
  </w:style>
  <w:style w:type="paragraph" w:customStyle="1" w:styleId="E4A17FE2D1714A609D63131A5827627A">
    <w:name w:val="E4A17FE2D1714A609D63131A5827627A"/>
    <w:rsid w:val="006E2FFF"/>
  </w:style>
  <w:style w:type="paragraph" w:customStyle="1" w:styleId="825437257446487CB923D9C659DCCCF4">
    <w:name w:val="825437257446487CB923D9C659DCCCF4"/>
    <w:rsid w:val="006E2FFF"/>
  </w:style>
  <w:style w:type="paragraph" w:customStyle="1" w:styleId="220508944D1A4D2B8ACADB94116C012A">
    <w:name w:val="220508944D1A4D2B8ACADB94116C012A"/>
    <w:rsid w:val="006E2FFF"/>
  </w:style>
  <w:style w:type="paragraph" w:customStyle="1" w:styleId="64E932652A7D41A6942F4C1274CCFAA6">
    <w:name w:val="64E932652A7D41A6942F4C1274CCFAA6"/>
    <w:rsid w:val="006E2FFF"/>
  </w:style>
  <w:style w:type="paragraph" w:customStyle="1" w:styleId="4C5142957DBC400BBA74433D6D98A5E3">
    <w:name w:val="4C5142957DBC400BBA74433D6D98A5E3"/>
    <w:rsid w:val="006E2FFF"/>
  </w:style>
  <w:style w:type="paragraph" w:customStyle="1" w:styleId="8A6A55F256F843BA9D3339B82E79DCD7">
    <w:name w:val="8A6A55F256F843BA9D3339B82E79DCD7"/>
    <w:rsid w:val="006E2FFF"/>
  </w:style>
  <w:style w:type="paragraph" w:customStyle="1" w:styleId="AA5875BBB4C94462B2541246ABBF4D62">
    <w:name w:val="AA5875BBB4C94462B2541246ABBF4D62"/>
    <w:rsid w:val="006E2FFF"/>
  </w:style>
  <w:style w:type="paragraph" w:customStyle="1" w:styleId="344608836B5049FA83A1CDFFA3582B57">
    <w:name w:val="344608836B5049FA83A1CDFFA3582B57"/>
    <w:rsid w:val="006E2FFF"/>
  </w:style>
  <w:style w:type="paragraph" w:customStyle="1" w:styleId="267BC05BE34A44D4B97E8DAE9E79D049">
    <w:name w:val="267BC05BE34A44D4B97E8DAE9E79D049"/>
    <w:rsid w:val="006E2FFF"/>
  </w:style>
  <w:style w:type="paragraph" w:customStyle="1" w:styleId="B52BF56D04A8442995198F14DBEB109D">
    <w:name w:val="B52BF56D04A8442995198F14DBEB109D"/>
    <w:rsid w:val="006E2FFF"/>
  </w:style>
  <w:style w:type="paragraph" w:customStyle="1" w:styleId="8A401F786F784A1D8A89DE9A8501B8EF">
    <w:name w:val="8A401F786F784A1D8A89DE9A8501B8EF"/>
    <w:rsid w:val="006E2FFF"/>
  </w:style>
  <w:style w:type="paragraph" w:customStyle="1" w:styleId="D31DD4354C8746E7B295B7F43505A244">
    <w:name w:val="D31DD4354C8746E7B295B7F43505A244"/>
    <w:rsid w:val="00E01F3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Apex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5B1AB-4B10-4ACA-8E61-1045629EC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DiveForm_wGlobe_July12_MASTER.dotx</Template>
  <TotalTime>187</TotalTime>
  <Pages>3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kelliott</cp:lastModifiedBy>
  <cp:revision>5</cp:revision>
  <dcterms:created xsi:type="dcterms:W3CDTF">2010-07-12T12:55:00Z</dcterms:created>
  <dcterms:modified xsi:type="dcterms:W3CDTF">2010-07-21T17:29:00Z</dcterms:modified>
</cp:coreProperties>
</file>