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01" w:rsidRDefault="00423E01" w:rsidP="00401A63">
      <w:pPr>
        <w:pStyle w:val="Title"/>
        <w:spacing w:after="0"/>
        <w:jc w:val="center"/>
      </w:pPr>
      <w:r>
        <w:t xml:space="preserve">Okeanos Explorer </w:t>
      </w:r>
      <w:r w:rsidR="00A31618">
        <w:t xml:space="preserve">ROV </w:t>
      </w:r>
      <w:r>
        <w:t>Dive Form</w:t>
      </w:r>
    </w:p>
    <w:tbl>
      <w:tblPr>
        <w:tblStyle w:val="LightGrid-Accent4"/>
        <w:tblW w:w="10998" w:type="dxa"/>
        <w:tblLayout w:type="fixed"/>
        <w:tblLook w:val="0480"/>
      </w:tblPr>
      <w:tblGrid>
        <w:gridCol w:w="2088"/>
        <w:gridCol w:w="1260"/>
        <w:gridCol w:w="90"/>
        <w:gridCol w:w="1313"/>
        <w:gridCol w:w="397"/>
        <w:gridCol w:w="270"/>
        <w:gridCol w:w="90"/>
        <w:gridCol w:w="1350"/>
        <w:gridCol w:w="180"/>
        <w:gridCol w:w="786"/>
        <w:gridCol w:w="384"/>
        <w:gridCol w:w="1231"/>
        <w:gridCol w:w="29"/>
        <w:gridCol w:w="270"/>
        <w:gridCol w:w="1260"/>
      </w:tblGrid>
      <w:tr w:rsidR="00C917BA" w:rsidTr="00220CC5">
        <w:trPr>
          <w:cnfStyle w:val="000000100000"/>
          <w:trHeight w:val="592"/>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Site Name</w:t>
            </w:r>
          </w:p>
        </w:tc>
        <w:tc>
          <w:tcPr>
            <w:tcW w:w="4770" w:type="dxa"/>
            <w:gridSpan w:val="7"/>
            <w:tcBorders>
              <w:bottom w:val="single" w:sz="12" w:space="0" w:color="6585CF" w:themeColor="accent4"/>
            </w:tcBorders>
            <w:vAlign w:val="center"/>
          </w:tcPr>
          <w:p w:rsidR="00C917BA" w:rsidRPr="00FD42F4" w:rsidRDefault="006350C3" w:rsidP="007561F9">
            <w:pPr>
              <w:jc w:val="center"/>
              <w:cnfStyle w:val="000000100000"/>
            </w:pPr>
            <w:sdt>
              <w:sdtPr>
                <w:id w:val="796944737"/>
                <w:placeholder>
                  <w:docPart w:val="31C575DC7F0740ABB271AFC550B5B9C6"/>
                </w:placeholder>
              </w:sdtPr>
              <w:sdtContent>
                <w:proofErr w:type="spellStart"/>
                <w:r w:rsidR="007561F9">
                  <w:t>Kawio</w:t>
                </w:r>
                <w:proofErr w:type="spellEnd"/>
                <w:r w:rsidR="007561F9">
                  <w:t xml:space="preserve"> Barat - II</w:t>
                </w:r>
              </w:sdtContent>
            </w:sdt>
          </w:p>
        </w:tc>
        <w:tc>
          <w:tcPr>
            <w:tcW w:w="4140" w:type="dxa"/>
            <w:gridSpan w:val="7"/>
            <w:vMerge w:val="restart"/>
            <w:vAlign w:val="center"/>
          </w:tcPr>
          <w:p w:rsidR="00C917BA" w:rsidRDefault="00972D94" w:rsidP="00312A73">
            <w:pPr>
              <w:jc w:val="center"/>
              <w:cnfStyle w:val="000000100000"/>
            </w:pPr>
            <w:r>
              <w:rPr>
                <w:noProof/>
                <w:lang w:bidi="ar-SA"/>
              </w:rPr>
              <w:drawing>
                <wp:inline distT="0" distB="0" distL="0" distR="0">
                  <wp:extent cx="2498087" cy="2115047"/>
                  <wp:effectExtent l="19050" t="0" r="0" b="0"/>
                  <wp:docPr id="1" name="Picture 0" descr="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png"/>
                          <pic:cNvPicPr/>
                        </pic:nvPicPr>
                        <pic:blipFill>
                          <a:blip r:embed="rId5" cstate="print"/>
                          <a:stretch>
                            <a:fillRect/>
                          </a:stretch>
                        </pic:blipFill>
                        <pic:spPr>
                          <a:xfrm>
                            <a:off x="0" y="0"/>
                            <a:ext cx="2500834" cy="2117373"/>
                          </a:xfrm>
                          <a:prstGeom prst="rect">
                            <a:avLst/>
                          </a:prstGeom>
                        </pic:spPr>
                      </pic:pic>
                    </a:graphicData>
                  </a:graphic>
                </wp:inline>
              </w:drawing>
            </w:r>
          </w:p>
        </w:tc>
      </w:tr>
      <w:tr w:rsidR="00C917BA" w:rsidTr="00220CC5">
        <w:trPr>
          <w:cnfStyle w:val="000000010000"/>
          <w:trHeight w:val="510"/>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ROV Lead</w:t>
            </w:r>
          </w:p>
        </w:tc>
        <w:sdt>
          <w:sdtPr>
            <w:id w:val="867760079"/>
            <w:placeholder>
              <w:docPart w:val="851BD70CC4CD46D2ADB913A9F79BFD73"/>
            </w:placeholder>
          </w:sdtPr>
          <w:sdtContent>
            <w:tc>
              <w:tcPr>
                <w:tcW w:w="4770" w:type="dxa"/>
                <w:gridSpan w:val="7"/>
                <w:tcBorders>
                  <w:bottom w:val="single" w:sz="12" w:space="0" w:color="6585CF" w:themeColor="accent4"/>
                </w:tcBorders>
                <w:vAlign w:val="center"/>
              </w:tcPr>
              <w:p w:rsidR="00C917BA" w:rsidRPr="00FD42F4" w:rsidRDefault="007561F9" w:rsidP="007561F9">
                <w:pPr>
                  <w:jc w:val="center"/>
                  <w:cnfStyle w:val="000000010000"/>
                </w:pPr>
                <w:r>
                  <w:t xml:space="preserve">Dave </w:t>
                </w:r>
                <w:proofErr w:type="spellStart"/>
                <w:r>
                  <w:t>Lovalvo</w:t>
                </w:r>
                <w:proofErr w:type="spellEnd"/>
              </w:p>
            </w:tc>
          </w:sdtContent>
        </w:sdt>
        <w:tc>
          <w:tcPr>
            <w:tcW w:w="4140" w:type="dxa"/>
            <w:gridSpan w:val="7"/>
            <w:vMerge/>
            <w:vAlign w:val="center"/>
          </w:tcPr>
          <w:p w:rsidR="00C917BA" w:rsidRDefault="00C917BA" w:rsidP="008B08FC">
            <w:pPr>
              <w:jc w:val="center"/>
              <w:cnfStyle w:val="000000010000"/>
            </w:pPr>
          </w:p>
        </w:tc>
      </w:tr>
      <w:tr w:rsidR="00C917BA" w:rsidTr="00220CC5">
        <w:trPr>
          <w:cnfStyle w:val="000000100000"/>
          <w:trHeight w:val="600"/>
        </w:trPr>
        <w:tc>
          <w:tcPr>
            <w:cnfStyle w:val="001000000000"/>
            <w:tcW w:w="2088" w:type="dxa"/>
            <w:vAlign w:val="center"/>
          </w:tcPr>
          <w:p w:rsidR="00C917BA" w:rsidRPr="00FD42F4" w:rsidRDefault="00C917BA" w:rsidP="00C917BA">
            <w:pPr>
              <w:jc w:val="center"/>
              <w:rPr>
                <w:rFonts w:asciiTheme="minorHAnsi" w:hAnsiTheme="minorHAnsi"/>
              </w:rPr>
            </w:pPr>
            <w:r w:rsidRPr="00FD42F4">
              <w:rPr>
                <w:rFonts w:asciiTheme="minorHAnsi" w:hAnsiTheme="minorHAnsi"/>
              </w:rPr>
              <w:t>General Area Descriptor</w:t>
            </w:r>
          </w:p>
        </w:tc>
        <w:sdt>
          <w:sdtPr>
            <w:id w:val="2145024488"/>
            <w:placeholder>
              <w:docPart w:val="B606E61C29D845C18ACED091AA117AB7"/>
            </w:placeholder>
          </w:sdtPr>
          <w:sdtContent>
            <w:tc>
              <w:tcPr>
                <w:tcW w:w="4770" w:type="dxa"/>
                <w:gridSpan w:val="7"/>
                <w:vAlign w:val="center"/>
              </w:tcPr>
              <w:p w:rsidR="00C917BA" w:rsidRPr="00FD42F4" w:rsidRDefault="007561F9" w:rsidP="007561F9">
                <w:pPr>
                  <w:jc w:val="center"/>
                  <w:cnfStyle w:val="000000100000"/>
                </w:pPr>
                <w:r>
                  <w:t xml:space="preserve">400 km North of </w:t>
                </w:r>
                <w:proofErr w:type="spellStart"/>
                <w:r>
                  <w:t>Bitung</w:t>
                </w:r>
                <w:proofErr w:type="spellEnd"/>
                <w:r>
                  <w:t>, Indonesia</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619"/>
        </w:trPr>
        <w:tc>
          <w:tcPr>
            <w:cnfStyle w:val="001000000000"/>
            <w:tcW w:w="2088" w:type="dxa"/>
            <w:vMerge w:val="restart"/>
            <w:vAlign w:val="center"/>
          </w:tcPr>
          <w:p w:rsidR="00C917BA" w:rsidRPr="00FD42F4" w:rsidRDefault="00C917BA" w:rsidP="00C917BA">
            <w:pPr>
              <w:jc w:val="center"/>
              <w:rPr>
                <w:rFonts w:asciiTheme="minorHAnsi" w:hAnsiTheme="minorHAnsi"/>
              </w:rPr>
            </w:pPr>
            <w:r w:rsidRPr="00FD42F4">
              <w:rPr>
                <w:rFonts w:asciiTheme="minorHAnsi" w:hAnsiTheme="minorHAnsi"/>
              </w:rPr>
              <w:t>UTC Date &amp; Time</w:t>
            </w:r>
          </w:p>
        </w:tc>
        <w:tc>
          <w:tcPr>
            <w:tcW w:w="1350" w:type="dxa"/>
            <w:gridSpan w:val="2"/>
            <w:vAlign w:val="center"/>
          </w:tcPr>
          <w:p w:rsidR="00C917BA" w:rsidRPr="00FD42F4" w:rsidRDefault="00C917BA" w:rsidP="00C917BA">
            <w:pPr>
              <w:jc w:val="center"/>
              <w:cnfStyle w:val="000000010000"/>
            </w:pPr>
            <w:r w:rsidRPr="00FD42F4">
              <w:t>Deployment</w:t>
            </w:r>
          </w:p>
        </w:tc>
        <w:sdt>
          <w:sdtPr>
            <w:id w:val="796944739"/>
            <w:placeholder>
              <w:docPart w:val="BF02C53E7555407A9719559161E66A1A"/>
            </w:placeholder>
            <w:date w:fullDate="2010-06-30T00:22:00Z">
              <w:dateFormat w:val="M/d/yyyy h:mm am/pm"/>
              <w:lid w:val="en-US"/>
              <w:storeMappedDataAs w:val="dateTime"/>
              <w:calendar w:val="gregorian"/>
            </w:date>
          </w:sdtPr>
          <w:sdtContent>
            <w:tc>
              <w:tcPr>
                <w:tcW w:w="3420" w:type="dxa"/>
                <w:gridSpan w:val="5"/>
                <w:vAlign w:val="center"/>
              </w:tcPr>
              <w:p w:rsidR="00C917BA" w:rsidRPr="00FD42F4" w:rsidRDefault="007561F9" w:rsidP="007561F9">
                <w:pPr>
                  <w:jc w:val="center"/>
                  <w:cnfStyle w:val="000000010000"/>
                </w:pPr>
                <w:r>
                  <w:t>6/30/2010 12:22 AM</w:t>
                </w:r>
              </w:p>
            </w:tc>
          </w:sdtContent>
        </w:sdt>
        <w:tc>
          <w:tcPr>
            <w:tcW w:w="4140" w:type="dxa"/>
            <w:gridSpan w:val="7"/>
            <w:vMerge/>
            <w:vAlign w:val="center"/>
          </w:tcPr>
          <w:p w:rsidR="00C917BA" w:rsidRDefault="00C917BA" w:rsidP="00AC0A05">
            <w:pPr>
              <w:jc w:val="center"/>
              <w:cnfStyle w:val="000000010000"/>
            </w:pPr>
          </w:p>
        </w:tc>
      </w:tr>
      <w:tr w:rsidR="00C917BA" w:rsidTr="00220CC5">
        <w:trPr>
          <w:cnfStyle w:val="000000100000"/>
          <w:trHeight w:val="610"/>
        </w:trPr>
        <w:tc>
          <w:tcPr>
            <w:cnfStyle w:val="001000000000"/>
            <w:tcW w:w="2088" w:type="dxa"/>
            <w:vMerge/>
            <w:tcBorders>
              <w:bottom w:val="single" w:sz="12" w:space="0" w:color="6585CF" w:themeColor="accent4"/>
            </w:tcBorders>
            <w:vAlign w:val="center"/>
          </w:tcPr>
          <w:p w:rsidR="00C917BA" w:rsidRPr="00FD42F4" w:rsidRDefault="00C917BA" w:rsidP="00C917BA">
            <w:pPr>
              <w:jc w:val="center"/>
              <w:rPr>
                <w:rFonts w:asciiTheme="minorHAnsi" w:hAnsiTheme="minorHAnsi"/>
              </w:rPr>
            </w:pPr>
          </w:p>
        </w:tc>
        <w:tc>
          <w:tcPr>
            <w:tcW w:w="1350" w:type="dxa"/>
            <w:gridSpan w:val="2"/>
            <w:tcBorders>
              <w:bottom w:val="single" w:sz="12" w:space="0" w:color="6585CF" w:themeColor="accent4"/>
            </w:tcBorders>
            <w:vAlign w:val="center"/>
          </w:tcPr>
          <w:p w:rsidR="00C917BA" w:rsidRPr="00FD42F4" w:rsidRDefault="00C917BA" w:rsidP="00C917BA">
            <w:pPr>
              <w:jc w:val="center"/>
              <w:cnfStyle w:val="000000100000"/>
            </w:pPr>
            <w:r w:rsidRPr="00FD42F4">
              <w:t>Recovery</w:t>
            </w:r>
          </w:p>
        </w:tc>
        <w:sdt>
          <w:sdtPr>
            <w:id w:val="796944740"/>
            <w:placeholder>
              <w:docPart w:val="813673A53F914F4DB3C794879D48DCE3"/>
            </w:placeholder>
            <w:date w:fullDate="2010-06-30T08:59:00Z">
              <w:dateFormat w:val="M/d/yyyy h:mm am/pm"/>
              <w:lid w:val="en-US"/>
              <w:storeMappedDataAs w:val="dateTime"/>
              <w:calendar w:val="gregorian"/>
            </w:date>
          </w:sdtPr>
          <w:sdtContent>
            <w:tc>
              <w:tcPr>
                <w:tcW w:w="3420" w:type="dxa"/>
                <w:gridSpan w:val="5"/>
                <w:tcBorders>
                  <w:bottom w:val="single" w:sz="12" w:space="0" w:color="6585CF" w:themeColor="accent4"/>
                </w:tcBorders>
                <w:vAlign w:val="center"/>
              </w:tcPr>
              <w:p w:rsidR="00C917BA" w:rsidRPr="00FD42F4" w:rsidRDefault="007561F9" w:rsidP="00C917BA">
                <w:pPr>
                  <w:jc w:val="center"/>
                  <w:cnfStyle w:val="000000100000"/>
                </w:pPr>
                <w:r>
                  <w:t>6/30/2010 8:59 AM</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231"/>
        </w:trPr>
        <w:tc>
          <w:tcPr>
            <w:cnfStyle w:val="001000000000"/>
            <w:tcW w:w="2088" w:type="dxa"/>
            <w:tcBorders>
              <w:top w:val="single" w:sz="12" w:space="0" w:color="6585CF" w:themeColor="accent4"/>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Bottom Time</w:t>
            </w:r>
          </w:p>
          <w:p w:rsidR="00C917BA" w:rsidRPr="00FD42F4" w:rsidRDefault="00C917BA" w:rsidP="00C917BA">
            <w:pPr>
              <w:jc w:val="center"/>
              <w:rPr>
                <w:rFonts w:asciiTheme="minorHAnsi" w:hAnsiTheme="minorHAnsi"/>
              </w:rPr>
            </w:pPr>
            <w:r w:rsidRPr="00FD42F4">
              <w:rPr>
                <w:rFonts w:asciiTheme="minorHAnsi" w:hAnsiTheme="minorHAnsi"/>
              </w:rPr>
              <w:t>[HH:MM</w:t>
            </w:r>
            <w:r w:rsidR="009D3F02" w:rsidRPr="00FD42F4">
              <w:rPr>
                <w:rFonts w:asciiTheme="minorHAnsi" w:hAnsiTheme="minorHAnsi"/>
              </w:rPr>
              <w:t>]</w:t>
            </w:r>
          </w:p>
        </w:tc>
        <w:sdt>
          <w:sdtPr>
            <w:id w:val="796944845"/>
            <w:placeholder>
              <w:docPart w:val="2BB685C89E6545C6992952399F7C5577"/>
            </w:placeholder>
          </w:sdtPr>
          <w:sdtContent>
            <w:tc>
              <w:tcPr>
                <w:tcW w:w="4770" w:type="dxa"/>
                <w:gridSpan w:val="7"/>
                <w:tcBorders>
                  <w:top w:val="single" w:sz="12" w:space="0" w:color="6585CF" w:themeColor="accent4"/>
                  <w:bottom w:val="single" w:sz="12" w:space="0" w:color="6585CF" w:themeColor="accent4"/>
                </w:tcBorders>
                <w:vAlign w:val="center"/>
              </w:tcPr>
              <w:p w:rsidR="00C917BA" w:rsidRPr="00FD42F4" w:rsidRDefault="007561F9" w:rsidP="007561F9">
                <w:pPr>
                  <w:jc w:val="center"/>
                  <w:cnfStyle w:val="000000010000"/>
                </w:pPr>
                <w:r>
                  <w:t>[05:32]</w:t>
                </w:r>
              </w:p>
            </w:tc>
          </w:sdtContent>
        </w:sdt>
        <w:tc>
          <w:tcPr>
            <w:tcW w:w="4140" w:type="dxa"/>
            <w:gridSpan w:val="7"/>
            <w:vMerge/>
            <w:tcBorders>
              <w:bottom w:val="single" w:sz="12" w:space="0" w:color="6585CF" w:themeColor="accent4"/>
            </w:tcBorders>
            <w:vAlign w:val="center"/>
          </w:tcPr>
          <w:p w:rsidR="00C917BA" w:rsidRDefault="00C917BA" w:rsidP="00AC0A05">
            <w:pPr>
              <w:jc w:val="center"/>
              <w:cnfStyle w:val="000000010000"/>
            </w:pPr>
          </w:p>
        </w:tc>
      </w:tr>
      <w:tr w:rsidR="00461A0C" w:rsidTr="008B7863">
        <w:trPr>
          <w:cnfStyle w:val="000000100000"/>
          <w:trHeight w:val="438"/>
        </w:trPr>
        <w:tc>
          <w:tcPr>
            <w:cnfStyle w:val="001000000000"/>
            <w:tcW w:w="2088" w:type="dxa"/>
            <w:vMerge w:val="restart"/>
            <w:tcBorders>
              <w:top w:val="single" w:sz="12" w:space="0" w:color="6585CF" w:themeColor="accent4"/>
            </w:tcBorders>
            <w:vAlign w:val="center"/>
          </w:tcPr>
          <w:p w:rsidR="00986586" w:rsidRPr="00FD42F4" w:rsidRDefault="00FD42F4" w:rsidP="006B353E">
            <w:pPr>
              <w:jc w:val="center"/>
              <w:rPr>
                <w:rFonts w:asciiTheme="minorHAnsi" w:hAnsiTheme="minorHAnsi"/>
              </w:rPr>
            </w:pPr>
            <w:r w:rsidRPr="00FD42F4">
              <w:rPr>
                <w:rFonts w:asciiTheme="minorHAnsi" w:hAnsiTheme="minorHAnsi"/>
              </w:rPr>
              <w:t>Landing</w:t>
            </w:r>
            <w:r w:rsidRPr="00FD42F4">
              <w:rPr>
                <w:rFonts w:asciiTheme="minorHAnsi" w:hAnsiTheme="minorHAnsi"/>
              </w:rPr>
              <w:br/>
              <w:t xml:space="preserve">Time &amp; </w:t>
            </w:r>
            <w:r w:rsidR="00986586" w:rsidRPr="00FD42F4">
              <w:rPr>
                <w:rFonts w:asciiTheme="minorHAnsi" w:hAnsiTheme="minorHAnsi"/>
              </w:rPr>
              <w:t>Location</w:t>
            </w:r>
          </w:p>
        </w:tc>
        <w:tc>
          <w:tcPr>
            <w:tcW w:w="1260" w:type="dxa"/>
            <w:tcBorders>
              <w:top w:val="single" w:sz="12" w:space="0" w:color="6585CF" w:themeColor="accent4"/>
            </w:tcBorders>
            <w:vAlign w:val="center"/>
          </w:tcPr>
          <w:p w:rsidR="00986586" w:rsidRPr="00FD42F4" w:rsidRDefault="00461A0C" w:rsidP="00C917BA">
            <w:pPr>
              <w:jc w:val="center"/>
              <w:cnfStyle w:val="000000100000"/>
            </w:pPr>
            <w:r w:rsidRPr="00FD42F4">
              <w:t>UTC</w:t>
            </w:r>
            <w:r w:rsidR="00986586" w:rsidRPr="00FD42F4">
              <w:t xml:space="preserve"> Time</w:t>
            </w:r>
          </w:p>
        </w:tc>
        <w:sdt>
          <w:sdtPr>
            <w:id w:val="24029701"/>
            <w:placeholder>
              <w:docPart w:val="F4C8E542AE774EACACDBC474F88D3873"/>
            </w:placeholder>
            <w:date w:fullDate="2010-07-12T01:47:00Z">
              <w:dateFormat w:val="HH:mm"/>
              <w:lid w:val="en-US"/>
              <w:storeMappedDataAs w:val="dateTime"/>
              <w:calendar w:val="gregorian"/>
            </w:date>
          </w:sdtPr>
          <w:sdtContent>
            <w:tc>
              <w:tcPr>
                <w:tcW w:w="3690" w:type="dxa"/>
                <w:gridSpan w:val="7"/>
                <w:tcBorders>
                  <w:top w:val="single" w:sz="12" w:space="0" w:color="6585CF" w:themeColor="accent4"/>
                </w:tcBorders>
                <w:vAlign w:val="center"/>
              </w:tcPr>
              <w:p w:rsidR="00986586" w:rsidRPr="00FD42F4" w:rsidRDefault="007561F9" w:rsidP="007561F9">
                <w:pPr>
                  <w:jc w:val="center"/>
                  <w:cnfStyle w:val="000000100000"/>
                </w:pPr>
                <w:r>
                  <w:t>01:47</w:t>
                </w:r>
              </w:p>
            </w:tc>
          </w:sdtContent>
        </w:sdt>
        <w:tc>
          <w:tcPr>
            <w:tcW w:w="1170" w:type="dxa"/>
            <w:gridSpan w:val="2"/>
            <w:tcBorders>
              <w:top w:val="single" w:sz="12" w:space="0" w:color="6585CF" w:themeColor="accent4"/>
            </w:tcBorders>
            <w:vAlign w:val="center"/>
          </w:tcPr>
          <w:p w:rsidR="00986586" w:rsidRPr="00986586" w:rsidRDefault="00986586" w:rsidP="00EA10D6">
            <w:pPr>
              <w:jc w:val="center"/>
              <w:cnfStyle w:val="000000100000"/>
            </w:pPr>
            <w:r w:rsidRPr="00986586">
              <w:t>D</w:t>
            </w:r>
            <w:r>
              <w:t>epth [m]</w:t>
            </w:r>
          </w:p>
        </w:tc>
        <w:tc>
          <w:tcPr>
            <w:tcW w:w="2790" w:type="dxa"/>
            <w:gridSpan w:val="4"/>
            <w:tcBorders>
              <w:top w:val="single" w:sz="12" w:space="0" w:color="6585CF" w:themeColor="accent4"/>
            </w:tcBorders>
            <w:vAlign w:val="center"/>
          </w:tcPr>
          <w:p w:rsidR="00986586" w:rsidRDefault="006350C3" w:rsidP="00C917BA">
            <w:pPr>
              <w:jc w:val="center"/>
              <w:cnfStyle w:val="000000100000"/>
            </w:pPr>
            <w:sdt>
              <w:sdtPr>
                <w:id w:val="24029703"/>
                <w:placeholder>
                  <w:docPart w:val="262BBDD63BFB45FFAAE963C9C13CA704"/>
                </w:placeholder>
                <w:showingPlcHdr/>
              </w:sdtPr>
              <w:sdtContent>
                <w:r w:rsidR="00986586" w:rsidRPr="002E5367">
                  <w:rPr>
                    <w:rStyle w:val="PlaceholderText"/>
                  </w:rPr>
                  <w:t>Click here to enter text.</w:t>
                </w:r>
              </w:sdtContent>
            </w:sdt>
          </w:p>
        </w:tc>
      </w:tr>
      <w:tr w:rsidR="00461A0C" w:rsidTr="00D503FE">
        <w:trPr>
          <w:cnfStyle w:val="000000010000"/>
          <w:trHeight w:val="510"/>
        </w:trPr>
        <w:tc>
          <w:tcPr>
            <w:cnfStyle w:val="001000000000"/>
            <w:tcW w:w="2088" w:type="dxa"/>
            <w:vMerge/>
            <w:vAlign w:val="center"/>
          </w:tcPr>
          <w:p w:rsidR="00986586" w:rsidRPr="00FD42F4" w:rsidRDefault="00986586" w:rsidP="006B353E">
            <w:pPr>
              <w:jc w:val="center"/>
              <w:rPr>
                <w:rFonts w:asciiTheme="minorHAnsi" w:hAnsiTheme="minorHAnsi"/>
              </w:rPr>
            </w:pPr>
          </w:p>
        </w:tc>
        <w:tc>
          <w:tcPr>
            <w:tcW w:w="1260" w:type="dxa"/>
            <w:tcBorders>
              <w:top w:val="single" w:sz="12" w:space="0" w:color="6585CF" w:themeColor="accent4"/>
            </w:tcBorders>
            <w:vAlign w:val="center"/>
          </w:tcPr>
          <w:p w:rsidR="00986586" w:rsidRPr="00FD42F4" w:rsidRDefault="00986586" w:rsidP="00C917BA">
            <w:pPr>
              <w:jc w:val="center"/>
              <w:cnfStyle w:val="000000010000"/>
            </w:pPr>
            <w:r w:rsidRPr="00FD42F4">
              <w:t>Latitude</w:t>
            </w:r>
          </w:p>
        </w:tc>
        <w:sdt>
          <w:sdtPr>
            <w:id w:val="796944856"/>
            <w:placeholder>
              <w:docPart w:val="970C50EB02EF4A83AB148239237F141B"/>
            </w:placeholder>
          </w:sdtPr>
          <w:sdtContent>
            <w:tc>
              <w:tcPr>
                <w:tcW w:w="1800" w:type="dxa"/>
                <w:gridSpan w:val="3"/>
                <w:tcBorders>
                  <w:top w:val="single" w:sz="12" w:space="0" w:color="6585CF" w:themeColor="accent4"/>
                </w:tcBorders>
                <w:vAlign w:val="center"/>
              </w:tcPr>
              <w:p w:rsidR="00986586" w:rsidRPr="00FD42F4" w:rsidRDefault="00FE7000" w:rsidP="00FE7000">
                <w:pPr>
                  <w:jc w:val="center"/>
                  <w:cnfStyle w:val="000000010000"/>
                </w:pPr>
                <w:r>
                  <w:t>4</w:t>
                </w:r>
              </w:p>
            </w:tc>
          </w:sdtContent>
        </w:sdt>
        <w:tc>
          <w:tcPr>
            <w:tcW w:w="270" w:type="dxa"/>
            <w:tcBorders>
              <w:top w:val="single" w:sz="12" w:space="0" w:color="6585CF" w:themeColor="accent4"/>
            </w:tcBorders>
            <w:vAlign w:val="center"/>
          </w:tcPr>
          <w:p w:rsidR="00986586" w:rsidRPr="00FD42F4" w:rsidRDefault="00986586" w:rsidP="00C917BA">
            <w:pPr>
              <w:jc w:val="center"/>
              <w:cnfStyle w:val="000000010000"/>
              <w:rPr>
                <w:sz w:val="28"/>
                <w:szCs w:val="28"/>
              </w:rPr>
            </w:pPr>
            <w:r w:rsidRPr="00FD42F4">
              <w:rPr>
                <w:sz w:val="28"/>
                <w:szCs w:val="28"/>
              </w:rPr>
              <w:t>º</w:t>
            </w:r>
          </w:p>
        </w:tc>
        <w:sdt>
          <w:sdtPr>
            <w:id w:val="796944857"/>
            <w:placeholder>
              <w:docPart w:val="970C50EB02EF4A83AB148239237F141B"/>
            </w:placeholder>
          </w:sdtPr>
          <w:sdtContent>
            <w:tc>
              <w:tcPr>
                <w:tcW w:w="4021" w:type="dxa"/>
                <w:gridSpan w:val="6"/>
                <w:tcBorders>
                  <w:top w:val="single" w:sz="12" w:space="0" w:color="6585CF" w:themeColor="accent4"/>
                </w:tcBorders>
                <w:vAlign w:val="center"/>
              </w:tcPr>
              <w:p w:rsidR="00986586" w:rsidRPr="00FD42F4" w:rsidRDefault="00FE7000" w:rsidP="00FE7000">
                <w:pPr>
                  <w:jc w:val="center"/>
                  <w:cnfStyle w:val="000000010000"/>
                </w:pPr>
                <w:r>
                  <w:t>40.559</w:t>
                </w:r>
              </w:p>
            </w:tc>
          </w:sdtContent>
        </w:sdt>
        <w:tc>
          <w:tcPr>
            <w:tcW w:w="299" w:type="dxa"/>
            <w:gridSpan w:val="2"/>
            <w:tcBorders>
              <w:top w:val="single" w:sz="12" w:space="0" w:color="6585CF" w:themeColor="accent4"/>
            </w:tcBorders>
            <w:vAlign w:val="center"/>
          </w:tcPr>
          <w:p w:rsidR="00986586" w:rsidRPr="00CA600B" w:rsidRDefault="00986586" w:rsidP="00C917BA">
            <w:pPr>
              <w:jc w:val="center"/>
              <w:cnfStyle w:val="000000010000"/>
              <w:rPr>
                <w:sz w:val="40"/>
                <w:szCs w:val="40"/>
                <w:vertAlign w:val="superscript"/>
              </w:rPr>
            </w:pPr>
            <w:r>
              <w:rPr>
                <w:sz w:val="40"/>
                <w:szCs w:val="40"/>
                <w:vertAlign w:val="superscript"/>
              </w:rPr>
              <w:t>‘</w:t>
            </w:r>
          </w:p>
        </w:tc>
        <w:sdt>
          <w:sdtPr>
            <w:id w:val="796944904"/>
            <w:placeholder>
              <w:docPart w:val="D237815F8952466F96B457BB871FD022"/>
            </w:placeholder>
            <w:dropDownList>
              <w:listItem w:value="Choose an item."/>
              <w:listItem w:displayText="N" w:value="N"/>
              <w:listItem w:displayText="S" w:value="S"/>
            </w:dropDownList>
          </w:sdtPr>
          <w:sdtContent>
            <w:tc>
              <w:tcPr>
                <w:tcW w:w="1260" w:type="dxa"/>
                <w:tcBorders>
                  <w:top w:val="single" w:sz="12" w:space="0" w:color="6585CF" w:themeColor="accent4"/>
                </w:tcBorders>
                <w:vAlign w:val="center"/>
              </w:tcPr>
              <w:p w:rsidR="00986586" w:rsidRDefault="00986586" w:rsidP="00C917BA">
                <w:pPr>
                  <w:jc w:val="center"/>
                  <w:cnfStyle w:val="000000010000"/>
                </w:pPr>
                <w:r>
                  <w:t>N</w:t>
                </w:r>
              </w:p>
            </w:tc>
          </w:sdtContent>
        </w:sdt>
      </w:tr>
      <w:tr w:rsidR="00461A0C" w:rsidTr="00D503FE">
        <w:trPr>
          <w:cnfStyle w:val="000000100000"/>
          <w:trHeight w:val="439"/>
        </w:trPr>
        <w:tc>
          <w:tcPr>
            <w:cnfStyle w:val="001000000000"/>
            <w:tcW w:w="2088" w:type="dxa"/>
            <w:vMerge/>
            <w:vAlign w:val="center"/>
          </w:tcPr>
          <w:p w:rsidR="00986586" w:rsidRPr="00FD42F4" w:rsidRDefault="00986586" w:rsidP="00C917BA">
            <w:pPr>
              <w:jc w:val="center"/>
              <w:rPr>
                <w:rFonts w:asciiTheme="minorHAnsi" w:hAnsiTheme="minorHAnsi"/>
              </w:rPr>
            </w:pPr>
          </w:p>
        </w:tc>
        <w:tc>
          <w:tcPr>
            <w:tcW w:w="1260" w:type="dxa"/>
            <w:vAlign w:val="center"/>
          </w:tcPr>
          <w:p w:rsidR="00986586" w:rsidRPr="00FD42F4" w:rsidRDefault="00986586" w:rsidP="00C917BA">
            <w:pPr>
              <w:jc w:val="center"/>
              <w:cnfStyle w:val="000000100000"/>
            </w:pPr>
            <w:r w:rsidRPr="00FD42F4">
              <w:t>Longitude</w:t>
            </w:r>
          </w:p>
        </w:tc>
        <w:sdt>
          <w:sdtPr>
            <w:id w:val="796944967"/>
            <w:placeholder>
              <w:docPart w:val="970C50EB02EF4A83AB148239237F141B"/>
            </w:placeholder>
          </w:sdtPr>
          <w:sdtContent>
            <w:tc>
              <w:tcPr>
                <w:tcW w:w="1800" w:type="dxa"/>
                <w:gridSpan w:val="3"/>
                <w:vAlign w:val="center"/>
              </w:tcPr>
              <w:p w:rsidR="00986586" w:rsidRPr="00FD42F4" w:rsidRDefault="00FE7000" w:rsidP="00FE7000">
                <w:pPr>
                  <w:jc w:val="center"/>
                  <w:cnfStyle w:val="000000100000"/>
                </w:pPr>
                <w:r>
                  <w:t>125</w:t>
                </w:r>
              </w:p>
            </w:tc>
          </w:sdtContent>
        </w:sdt>
        <w:tc>
          <w:tcPr>
            <w:tcW w:w="270" w:type="dxa"/>
            <w:vAlign w:val="center"/>
          </w:tcPr>
          <w:p w:rsidR="00986586" w:rsidRPr="00FD42F4" w:rsidRDefault="00986586" w:rsidP="00C917BA">
            <w:pPr>
              <w:jc w:val="center"/>
              <w:cnfStyle w:val="000000100000"/>
              <w:rPr>
                <w:sz w:val="28"/>
                <w:szCs w:val="28"/>
              </w:rPr>
            </w:pPr>
            <w:r w:rsidRPr="00FD42F4">
              <w:rPr>
                <w:sz w:val="28"/>
                <w:szCs w:val="28"/>
              </w:rPr>
              <w:t>º</w:t>
            </w:r>
          </w:p>
        </w:tc>
        <w:sdt>
          <w:sdtPr>
            <w:id w:val="796944968"/>
            <w:placeholder>
              <w:docPart w:val="970C50EB02EF4A83AB148239237F141B"/>
            </w:placeholder>
          </w:sdtPr>
          <w:sdtContent>
            <w:tc>
              <w:tcPr>
                <w:tcW w:w="4021" w:type="dxa"/>
                <w:gridSpan w:val="6"/>
                <w:vAlign w:val="center"/>
              </w:tcPr>
              <w:p w:rsidR="00986586" w:rsidRPr="00FD42F4" w:rsidRDefault="00FE7000" w:rsidP="00FE7000">
                <w:pPr>
                  <w:jc w:val="center"/>
                  <w:cnfStyle w:val="000000100000"/>
                </w:pPr>
                <w:r>
                  <w:t>5.266</w:t>
                </w:r>
              </w:p>
            </w:tc>
          </w:sdtContent>
        </w:sdt>
        <w:tc>
          <w:tcPr>
            <w:tcW w:w="299" w:type="dxa"/>
            <w:gridSpan w:val="2"/>
            <w:vAlign w:val="center"/>
          </w:tcPr>
          <w:p w:rsidR="00986586" w:rsidRPr="00CA600B" w:rsidRDefault="00986586" w:rsidP="00C917BA">
            <w:pPr>
              <w:jc w:val="center"/>
              <w:cnfStyle w:val="000000100000"/>
              <w:rPr>
                <w:sz w:val="40"/>
                <w:szCs w:val="40"/>
                <w:vertAlign w:val="superscript"/>
              </w:rPr>
            </w:pPr>
            <w:r>
              <w:rPr>
                <w:sz w:val="40"/>
                <w:szCs w:val="40"/>
                <w:vertAlign w:val="superscript"/>
              </w:rPr>
              <w:t>‘</w:t>
            </w:r>
          </w:p>
        </w:tc>
        <w:sdt>
          <w:sdtPr>
            <w:id w:val="796944969"/>
            <w:placeholder>
              <w:docPart w:val="D237815F8952466F96B457BB871FD022"/>
            </w:placeholder>
            <w:dropDownList>
              <w:listItem w:value="Choose an item."/>
              <w:listItem w:displayText="E" w:value="E"/>
              <w:listItem w:displayText="W" w:value="W"/>
            </w:dropDownList>
          </w:sdtPr>
          <w:sdtContent>
            <w:tc>
              <w:tcPr>
                <w:tcW w:w="1260" w:type="dxa"/>
                <w:vAlign w:val="center"/>
              </w:tcPr>
              <w:p w:rsidR="00986586" w:rsidRDefault="00986586" w:rsidP="00C917BA">
                <w:pPr>
                  <w:jc w:val="center"/>
                  <w:cnfStyle w:val="000000100000"/>
                </w:pPr>
                <w:r>
                  <w:t>E</w:t>
                </w:r>
              </w:p>
            </w:tc>
          </w:sdtContent>
        </w:sdt>
      </w:tr>
      <w:tr w:rsidR="00461A0C" w:rsidTr="008B7863">
        <w:trPr>
          <w:cnfStyle w:val="000000010000"/>
          <w:trHeight w:val="475"/>
        </w:trPr>
        <w:tc>
          <w:tcPr>
            <w:cnfStyle w:val="001000000000"/>
            <w:tcW w:w="2088" w:type="dxa"/>
            <w:vMerge w:val="restart"/>
            <w:vAlign w:val="center"/>
          </w:tcPr>
          <w:p w:rsidR="00461A0C" w:rsidRPr="00FD42F4" w:rsidRDefault="00461A0C" w:rsidP="00EA10D6">
            <w:pPr>
              <w:jc w:val="center"/>
              <w:rPr>
                <w:rFonts w:asciiTheme="minorHAnsi" w:hAnsiTheme="minorHAnsi"/>
              </w:rPr>
            </w:pPr>
            <w:r w:rsidRPr="00FD42F4">
              <w:rPr>
                <w:rFonts w:asciiTheme="minorHAnsi" w:hAnsiTheme="minorHAnsi"/>
              </w:rPr>
              <w:t>Off Bottom</w:t>
            </w:r>
            <w:r w:rsidR="00FD42F4" w:rsidRPr="00FD42F4">
              <w:rPr>
                <w:rFonts w:asciiTheme="minorHAnsi" w:hAnsiTheme="minorHAnsi"/>
              </w:rPr>
              <w:br/>
              <w:t xml:space="preserve">Time &amp; </w:t>
            </w:r>
            <w:r w:rsidRPr="00FD42F4">
              <w:rPr>
                <w:rFonts w:asciiTheme="minorHAnsi" w:hAnsiTheme="minorHAnsi"/>
              </w:rPr>
              <w:t>Location</w:t>
            </w:r>
          </w:p>
        </w:tc>
        <w:tc>
          <w:tcPr>
            <w:tcW w:w="1260" w:type="dxa"/>
            <w:vAlign w:val="center"/>
          </w:tcPr>
          <w:p w:rsidR="00461A0C" w:rsidRPr="00FD42F4" w:rsidRDefault="00461A0C" w:rsidP="00461A0C">
            <w:pPr>
              <w:jc w:val="center"/>
              <w:cnfStyle w:val="000000010000"/>
            </w:pPr>
            <w:r w:rsidRPr="00FD42F4">
              <w:t>UTC Time</w:t>
            </w:r>
          </w:p>
        </w:tc>
        <w:sdt>
          <w:sdtPr>
            <w:id w:val="24029804"/>
            <w:placeholder>
              <w:docPart w:val="EDB4401457034963BA6E04451CBE51EF"/>
            </w:placeholder>
            <w:date w:fullDate="2010-07-12T07:19:00Z">
              <w:dateFormat w:val="HH:mm"/>
              <w:lid w:val="en-US"/>
              <w:storeMappedDataAs w:val="dateTime"/>
              <w:calendar w:val="gregorian"/>
            </w:date>
          </w:sdtPr>
          <w:sdtContent>
            <w:tc>
              <w:tcPr>
                <w:tcW w:w="3690" w:type="dxa"/>
                <w:gridSpan w:val="7"/>
                <w:vAlign w:val="center"/>
              </w:tcPr>
              <w:p w:rsidR="00461A0C" w:rsidRPr="00FD42F4" w:rsidRDefault="007561F9" w:rsidP="007561F9">
                <w:pPr>
                  <w:jc w:val="center"/>
                  <w:cnfStyle w:val="000000010000"/>
                </w:pPr>
                <w:r>
                  <w:t>07:19</w:t>
                </w:r>
              </w:p>
            </w:tc>
          </w:sdtContent>
        </w:sdt>
        <w:tc>
          <w:tcPr>
            <w:tcW w:w="1170" w:type="dxa"/>
            <w:gridSpan w:val="2"/>
            <w:vAlign w:val="center"/>
          </w:tcPr>
          <w:p w:rsidR="00461A0C" w:rsidRPr="00986586" w:rsidRDefault="00461A0C" w:rsidP="00EA10D6">
            <w:pPr>
              <w:jc w:val="center"/>
              <w:cnfStyle w:val="000000010000"/>
            </w:pPr>
            <w:r w:rsidRPr="00986586">
              <w:t>D</w:t>
            </w:r>
            <w:r>
              <w:t>epth [m]</w:t>
            </w:r>
          </w:p>
        </w:tc>
        <w:tc>
          <w:tcPr>
            <w:tcW w:w="2790" w:type="dxa"/>
            <w:gridSpan w:val="4"/>
            <w:tcBorders>
              <w:top w:val="none" w:sz="0" w:space="0" w:color="auto"/>
              <w:left w:val="none" w:sz="0" w:space="0" w:color="auto"/>
              <w:bottom w:val="none" w:sz="0" w:space="0" w:color="auto"/>
              <w:right w:val="none" w:sz="0" w:space="0" w:color="auto"/>
            </w:tcBorders>
            <w:vAlign w:val="center"/>
          </w:tcPr>
          <w:p w:rsidR="00461A0C" w:rsidRDefault="006350C3" w:rsidP="00EA10D6">
            <w:pPr>
              <w:jc w:val="center"/>
              <w:cnfStyle w:val="000000010000"/>
            </w:pPr>
            <w:sdt>
              <w:sdtPr>
                <w:id w:val="24029805"/>
                <w:placeholder>
                  <w:docPart w:val="6B1FA5142A2A4C6AAFA25CC3B660B3DC"/>
                </w:placeholder>
                <w:showingPlcHdr/>
              </w:sdtPr>
              <w:sdtContent>
                <w:r w:rsidR="00461A0C" w:rsidRPr="002E5367">
                  <w:rPr>
                    <w:rStyle w:val="PlaceholderText"/>
                  </w:rPr>
                  <w:t>Click here to enter text.</w:t>
                </w:r>
              </w:sdtContent>
            </w:sdt>
          </w:p>
        </w:tc>
      </w:tr>
      <w:tr w:rsidR="00461A0C" w:rsidTr="00461A0C">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100000"/>
              <w:rPr>
                <w:b/>
              </w:rPr>
            </w:pPr>
            <w:r w:rsidRPr="00FD42F4">
              <w:t>Latitude</w:t>
            </w:r>
          </w:p>
        </w:tc>
        <w:sdt>
          <w:sdtPr>
            <w:id w:val="24029806"/>
            <w:placeholder>
              <w:docPart w:val="3817A11948344E3895580BF97E374026"/>
            </w:placeholder>
          </w:sdtPr>
          <w:sdtContent>
            <w:tc>
              <w:tcPr>
                <w:tcW w:w="1800" w:type="dxa"/>
                <w:gridSpan w:val="3"/>
                <w:vAlign w:val="center"/>
              </w:tcPr>
              <w:p w:rsidR="00461A0C" w:rsidRPr="00FD42F4" w:rsidRDefault="00FE7000" w:rsidP="00FE7000">
                <w:pPr>
                  <w:jc w:val="center"/>
                  <w:cnfStyle w:val="000000100000"/>
                  <w:rPr>
                    <w:b/>
                  </w:rPr>
                </w:pPr>
                <w:r>
                  <w:t>4</w:t>
                </w:r>
              </w:p>
            </w:tc>
          </w:sdtContent>
        </w:sdt>
        <w:tc>
          <w:tcPr>
            <w:tcW w:w="270" w:type="dxa"/>
            <w:vAlign w:val="center"/>
          </w:tcPr>
          <w:p w:rsidR="00461A0C" w:rsidRPr="00FD42F4" w:rsidRDefault="00461A0C" w:rsidP="00C917BA">
            <w:pPr>
              <w:jc w:val="center"/>
              <w:cnfStyle w:val="000000100000"/>
              <w:rPr>
                <w:b/>
                <w:sz w:val="28"/>
                <w:szCs w:val="28"/>
              </w:rPr>
            </w:pPr>
            <w:r w:rsidRPr="00FD42F4">
              <w:rPr>
                <w:sz w:val="28"/>
                <w:szCs w:val="28"/>
              </w:rPr>
              <w:t>º</w:t>
            </w:r>
          </w:p>
        </w:tc>
        <w:sdt>
          <w:sdtPr>
            <w:id w:val="24029807"/>
            <w:placeholder>
              <w:docPart w:val="EFE1A5ABE9644D98A0029A310AF2ABB4"/>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FE7000" w:rsidP="00FE7000">
                <w:pPr>
                  <w:jc w:val="center"/>
                  <w:cnfStyle w:val="000000100000"/>
                </w:pPr>
                <w:r>
                  <w:t>40.489</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rPr>
                <w:sz w:val="40"/>
                <w:szCs w:val="40"/>
                <w:vertAlign w:val="superscript"/>
              </w:rPr>
              <w:t>‘</w:t>
            </w:r>
          </w:p>
        </w:tc>
        <w:sdt>
          <w:sdtPr>
            <w:id w:val="24029808"/>
            <w:placeholder>
              <w:docPart w:val="BB07FDCCB8BA46808B5A1DDF28BDB0A1"/>
            </w:placeholder>
            <w:dropDownList>
              <w:listItem w:value="Choose an item."/>
              <w:listItem w:displayText="N" w:value="N"/>
              <w:listItem w:displayText="S" w:value="S"/>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t>N</w:t>
                </w:r>
              </w:p>
            </w:tc>
          </w:sdtContent>
        </w:sdt>
      </w:tr>
      <w:tr w:rsidR="00461A0C" w:rsidTr="00461A0C">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010000"/>
              <w:rPr>
                <w:b/>
              </w:rPr>
            </w:pPr>
            <w:r w:rsidRPr="00FD42F4">
              <w:t>Longitude</w:t>
            </w:r>
          </w:p>
        </w:tc>
        <w:sdt>
          <w:sdtPr>
            <w:id w:val="24029809"/>
            <w:placeholder>
              <w:docPart w:val="AA569E9ACFDE406DAD5AC82DEB9D8119"/>
            </w:placeholder>
          </w:sdtPr>
          <w:sdtContent>
            <w:tc>
              <w:tcPr>
                <w:tcW w:w="1800" w:type="dxa"/>
                <w:gridSpan w:val="3"/>
                <w:vAlign w:val="center"/>
              </w:tcPr>
              <w:p w:rsidR="00461A0C" w:rsidRPr="00FD42F4" w:rsidRDefault="00FE7000" w:rsidP="00FE7000">
                <w:pPr>
                  <w:jc w:val="center"/>
                  <w:cnfStyle w:val="000000010000"/>
                  <w:rPr>
                    <w:b/>
                  </w:rPr>
                </w:pPr>
                <w:r>
                  <w:t>125</w:t>
                </w:r>
              </w:p>
            </w:tc>
          </w:sdtContent>
        </w:sdt>
        <w:tc>
          <w:tcPr>
            <w:tcW w:w="270" w:type="dxa"/>
            <w:vAlign w:val="center"/>
          </w:tcPr>
          <w:p w:rsidR="00461A0C" w:rsidRPr="00FD42F4" w:rsidRDefault="00461A0C" w:rsidP="00C917BA">
            <w:pPr>
              <w:jc w:val="center"/>
              <w:cnfStyle w:val="000000010000"/>
              <w:rPr>
                <w:b/>
                <w:sz w:val="28"/>
                <w:szCs w:val="28"/>
              </w:rPr>
            </w:pPr>
            <w:r w:rsidRPr="00FD42F4">
              <w:rPr>
                <w:sz w:val="28"/>
                <w:szCs w:val="28"/>
              </w:rPr>
              <w:t>º</w:t>
            </w:r>
          </w:p>
        </w:tc>
        <w:sdt>
          <w:sdtPr>
            <w:id w:val="24029810"/>
            <w:placeholder>
              <w:docPart w:val="E0B94EA8625F45759511C6CBAD73D7C0"/>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FE7000" w:rsidP="00FE7000">
                <w:pPr>
                  <w:jc w:val="center"/>
                  <w:cnfStyle w:val="000000010000"/>
                </w:pPr>
                <w:r>
                  <w:t>5.159</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rPr>
                <w:sz w:val="40"/>
                <w:szCs w:val="40"/>
                <w:vertAlign w:val="superscript"/>
              </w:rPr>
              <w:t>‘</w:t>
            </w:r>
          </w:p>
        </w:tc>
        <w:sdt>
          <w:sdtPr>
            <w:id w:val="24029811"/>
            <w:placeholder>
              <w:docPart w:val="B4D99C9610754DD78890AE3A8A5CA5DD"/>
            </w:placeholder>
            <w:dropDownList>
              <w:listItem w:value="Choose an item."/>
              <w:listItem w:displayText="E" w:value="E"/>
              <w:listItem w:displayText="W" w:value="W"/>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t>E</w:t>
                </w:r>
              </w:p>
            </w:tc>
          </w:sdtContent>
        </w:sdt>
      </w:tr>
      <w:tr w:rsidR="00461A0C" w:rsidTr="00220CC5">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Dive Name</w:t>
            </w:r>
          </w:p>
        </w:tc>
        <w:tc>
          <w:tcPr>
            <w:tcW w:w="2663" w:type="dxa"/>
            <w:gridSpan w:val="3"/>
            <w:vAlign w:val="center"/>
          </w:tcPr>
          <w:p w:rsidR="00461A0C" w:rsidRPr="00FD42F4" w:rsidRDefault="00461A0C" w:rsidP="00220CC5">
            <w:pPr>
              <w:jc w:val="center"/>
              <w:cnfStyle w:val="000000100000"/>
            </w:pPr>
            <w:r w:rsidRPr="00FD42F4">
              <w:t>Cruise Season</w:t>
            </w:r>
          </w:p>
        </w:tc>
        <w:tc>
          <w:tcPr>
            <w:tcW w:w="3073" w:type="dxa"/>
            <w:gridSpan w:val="6"/>
            <w:vAlign w:val="center"/>
          </w:tcPr>
          <w:p w:rsidR="00461A0C" w:rsidRPr="00FD42F4" w:rsidRDefault="00461A0C" w:rsidP="00220CC5">
            <w:pPr>
              <w:jc w:val="center"/>
              <w:cnfStyle w:val="000000100000"/>
            </w:pPr>
            <w:r w:rsidRPr="00FD42F4">
              <w:t>Leg</w:t>
            </w:r>
          </w:p>
        </w:tc>
        <w:tc>
          <w:tcPr>
            <w:tcW w:w="3174" w:type="dxa"/>
            <w:gridSpan w:val="5"/>
            <w:vAlign w:val="center"/>
          </w:tcPr>
          <w:p w:rsidR="00461A0C" w:rsidRPr="00FD42F4" w:rsidRDefault="00461A0C" w:rsidP="00220CC5">
            <w:pPr>
              <w:jc w:val="center"/>
              <w:cnfStyle w:val="000000100000"/>
            </w:pPr>
            <w:r w:rsidRPr="00FD42F4">
              <w:t>Dive Number</w:t>
            </w:r>
          </w:p>
        </w:tc>
      </w:tr>
      <w:tr w:rsidR="00461A0C" w:rsidTr="00220CC5">
        <w:trPr>
          <w:cnfStyle w:val="000000010000"/>
          <w:trHeight w:val="358"/>
        </w:trPr>
        <w:tc>
          <w:tcPr>
            <w:cnfStyle w:val="001000000000"/>
            <w:tcW w:w="2088" w:type="dxa"/>
            <w:vMerge/>
            <w:vAlign w:val="center"/>
          </w:tcPr>
          <w:p w:rsidR="00461A0C" w:rsidRPr="00FD42F4" w:rsidRDefault="00461A0C" w:rsidP="00C917BA">
            <w:pPr>
              <w:jc w:val="center"/>
              <w:rPr>
                <w:rFonts w:asciiTheme="minorHAnsi" w:hAnsiTheme="minorHAnsi"/>
              </w:rPr>
            </w:pPr>
          </w:p>
        </w:tc>
        <w:sdt>
          <w:sdtPr>
            <w:id w:val="796944980"/>
            <w:placeholder>
              <w:docPart w:val="3846E44B68FD46EEB13CF07EC66CC7F6"/>
            </w:placeholder>
            <w:dropDownList>
              <w:listItem w:value="Choose an item."/>
              <w:listItem w:displayText="EX1004" w:value="EX1004"/>
              <w:listItem w:displayText="EX1005" w:value="EX1005"/>
            </w:dropDownList>
          </w:sdtPr>
          <w:sdtContent>
            <w:tc>
              <w:tcPr>
                <w:tcW w:w="2663" w:type="dxa"/>
                <w:gridSpan w:val="3"/>
                <w:vAlign w:val="center"/>
              </w:tcPr>
              <w:p w:rsidR="00461A0C" w:rsidRPr="00FD42F4" w:rsidRDefault="00461A0C" w:rsidP="00220CC5">
                <w:pPr>
                  <w:jc w:val="center"/>
                  <w:cnfStyle w:val="000000010000"/>
                </w:pPr>
                <w:r w:rsidRPr="00FD42F4">
                  <w:t>EX1004</w:t>
                </w:r>
              </w:p>
            </w:tc>
          </w:sdtContent>
        </w:sdt>
        <w:sdt>
          <w:sdtPr>
            <w:id w:val="796944981"/>
            <w:placeholder>
              <w:docPart w:val="934DDCDD579D4EBD8FC068BC77DBD7A7"/>
            </w:placeholder>
            <w:dropDownList>
              <w:listItem w:value="Choose an item."/>
              <w:listItem w:displayText="LEG01" w:value="LEG01"/>
              <w:listItem w:displayText="LEG02" w:value="LEG02"/>
              <w:listItem w:displayText="LEG03" w:value="LEG03"/>
              <w:listItem w:displayText="LEG04" w:value="LEG04"/>
              <w:listItem w:displayText="LEG05" w:value="LEG05"/>
              <w:listItem w:displayText="N/A" w:value="N/A"/>
            </w:dropDownList>
          </w:sdtPr>
          <w:sdtContent>
            <w:tc>
              <w:tcPr>
                <w:tcW w:w="3073" w:type="dxa"/>
                <w:gridSpan w:val="6"/>
                <w:vAlign w:val="center"/>
              </w:tcPr>
              <w:p w:rsidR="00461A0C" w:rsidRPr="00FD42F4" w:rsidRDefault="00461A0C" w:rsidP="00220CC5">
                <w:pPr>
                  <w:jc w:val="center"/>
                  <w:cnfStyle w:val="000000010000"/>
                </w:pPr>
                <w:r w:rsidRPr="00FD42F4">
                  <w:t>LEG02</w:t>
                </w:r>
              </w:p>
            </w:tc>
          </w:sdtContent>
        </w:sdt>
        <w:sdt>
          <w:sdtPr>
            <w:id w:val="796944982"/>
            <w:placeholder>
              <w:docPart w:val="37627FBEF65643DFA642161B48B149F9"/>
            </w:placeholder>
            <w:dropDownList>
              <w:listItem w:value="Choose an item."/>
              <w:listItem w:displayText="ROV01" w:value="ROV01"/>
              <w:listItem w:displayText="ROV02" w:value="ROV02"/>
              <w:listItem w:displayText="ROV03" w:value="ROV03"/>
              <w:listItem w:displayText="ROV04" w:value="ROV04"/>
              <w:listItem w:displayText="ROV05" w:value="ROV05"/>
              <w:listItem w:displayText="ROV06" w:value="ROV06"/>
              <w:listItem w:displayText="ROV07" w:value="ROV07"/>
              <w:listItem w:displayText="ROV08" w:value="ROV08"/>
              <w:listItem w:displayText="ROV09" w:value="ROV09"/>
              <w:listItem w:displayText="ROV10" w:value="ROV10"/>
              <w:listItem w:displayText="ROV11" w:value="ROV11"/>
              <w:listItem w:displayText="ROV12" w:value="ROV12"/>
              <w:listItem w:displayText="ROV13" w:value="ROV13"/>
              <w:listItem w:displayText="ROV14" w:value="ROV14"/>
              <w:listItem w:displayText="ROV15" w:value="ROV15"/>
              <w:listItem w:displayText="ROV16" w:value="ROV16"/>
              <w:listItem w:displayText="ROV17" w:value="ROV17"/>
              <w:listItem w:displayText="ROV18" w:value="ROV18"/>
              <w:listItem w:displayText="ROV19" w:value="ROV19"/>
              <w:listItem w:displayText="ROV20" w:value="ROV20"/>
            </w:dropDownList>
          </w:sdtPr>
          <w:sdtContent>
            <w:tc>
              <w:tcPr>
                <w:tcW w:w="3174" w:type="dxa"/>
                <w:gridSpan w:val="5"/>
                <w:vAlign w:val="center"/>
              </w:tcPr>
              <w:p w:rsidR="00461A0C" w:rsidRDefault="007561F9" w:rsidP="00220CC5">
                <w:pPr>
                  <w:jc w:val="center"/>
                  <w:cnfStyle w:val="000000010000"/>
                </w:pPr>
                <w:r>
                  <w:t>ROV02</w:t>
                </w:r>
              </w:p>
            </w:tc>
          </w:sdtContent>
        </w:sdt>
      </w:tr>
      <w:tr w:rsidR="00461A0C" w:rsidTr="00220CC5">
        <w:trPr>
          <w:cnfStyle w:val="000000100000"/>
          <w:trHeight w:val="313"/>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Equipment Deployed</w:t>
            </w:r>
          </w:p>
        </w:tc>
        <w:tc>
          <w:tcPr>
            <w:tcW w:w="2663" w:type="dxa"/>
            <w:gridSpan w:val="3"/>
            <w:vAlign w:val="center"/>
          </w:tcPr>
          <w:p w:rsidR="00461A0C" w:rsidRPr="00FD42F4" w:rsidRDefault="00461A0C" w:rsidP="00220CC5">
            <w:pPr>
              <w:jc w:val="center"/>
              <w:cnfStyle w:val="000000100000"/>
            </w:pPr>
            <w:r w:rsidRPr="00FD42F4">
              <w:t>ROV:</w:t>
            </w:r>
          </w:p>
        </w:tc>
        <w:sdt>
          <w:sdtPr>
            <w:id w:val="796944983"/>
            <w:placeholder>
              <w:docPart w:val="F31E7822EC314B129D1A8F46D5E7AC79"/>
            </w:placeholder>
            <w:dropDownList>
              <w:listItem w:value="Choose an item."/>
              <w:listItem w:displayText="Little Hercules" w:value="Little Hercules"/>
            </w:dropDownList>
          </w:sdtPr>
          <w:sdtContent>
            <w:tc>
              <w:tcPr>
                <w:tcW w:w="6247" w:type="dxa"/>
                <w:gridSpan w:val="11"/>
                <w:vAlign w:val="center"/>
              </w:tcPr>
              <w:p w:rsidR="00461A0C" w:rsidRPr="00FD42F4" w:rsidRDefault="00461A0C" w:rsidP="00220CC5">
                <w:pPr>
                  <w:jc w:val="center"/>
                  <w:cnfStyle w:val="000000100000"/>
                </w:pPr>
                <w:r w:rsidRPr="00FD42F4">
                  <w:t>Little Hercules</w:t>
                </w:r>
              </w:p>
            </w:tc>
          </w:sdtContent>
        </w:sdt>
      </w:tr>
      <w:tr w:rsidR="00461A0C" w:rsidTr="00220CC5">
        <w:trPr>
          <w:cnfStyle w:val="000000010000"/>
          <w:trHeight w:val="286"/>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2663" w:type="dxa"/>
            <w:gridSpan w:val="3"/>
            <w:vAlign w:val="center"/>
          </w:tcPr>
          <w:p w:rsidR="00461A0C" w:rsidRPr="00FD42F4" w:rsidRDefault="00461A0C" w:rsidP="00220CC5">
            <w:pPr>
              <w:jc w:val="center"/>
              <w:cnfStyle w:val="000000010000"/>
            </w:pPr>
            <w:r w:rsidRPr="00FD42F4">
              <w:t>Camera Platfom:</w:t>
            </w:r>
          </w:p>
        </w:tc>
        <w:sdt>
          <w:sdtPr>
            <w:id w:val="796944984"/>
            <w:placeholder>
              <w:docPart w:val="8FD4FE49F94F4B05B0A6C5BAF504E8C9"/>
            </w:placeholder>
            <w:dropDownList>
              <w:listItem w:value="Choose an item."/>
              <w:listItem w:displayText="Phoenix Camera Platform" w:value="Phoenix Camera Platform"/>
            </w:dropDownList>
          </w:sdtPr>
          <w:sdtContent>
            <w:tc>
              <w:tcPr>
                <w:tcW w:w="6247" w:type="dxa"/>
                <w:gridSpan w:val="11"/>
                <w:vAlign w:val="center"/>
              </w:tcPr>
              <w:p w:rsidR="00461A0C" w:rsidRPr="00FD42F4" w:rsidRDefault="00461A0C" w:rsidP="00220CC5">
                <w:pPr>
                  <w:jc w:val="center"/>
                  <w:cnfStyle w:val="000000010000"/>
                </w:pPr>
                <w:r w:rsidRPr="00FD42F4">
                  <w:t>Phoenix Camera Platform</w:t>
                </w:r>
              </w:p>
            </w:tc>
          </w:sdtContent>
        </w:sdt>
      </w:tr>
      <w:tr w:rsidR="00461A0C" w:rsidTr="00FD42F4">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Measurements</w:t>
            </w:r>
          </w:p>
        </w:tc>
        <w:bookmarkStart w:id="0" w:name="Check1"/>
        <w:tc>
          <w:tcPr>
            <w:tcW w:w="2663" w:type="dxa"/>
            <w:gridSpan w:val="3"/>
            <w:vAlign w:val="center"/>
          </w:tcPr>
          <w:p w:rsidR="00461A0C" w:rsidRPr="00FD42F4" w:rsidRDefault="006350C3" w:rsidP="00FD42F4">
            <w:pPr>
              <w:jc w:val="left"/>
              <w:cnfStyle w:val="000000100000"/>
            </w:pPr>
            <w:r w:rsidRPr="00FD42F4">
              <w:fldChar w:fldCharType="begin">
                <w:ffData>
                  <w:name w:val="Check1"/>
                  <w:enabled/>
                  <w:calcOnExit w:val="0"/>
                  <w:checkBox>
                    <w:sizeAuto/>
                    <w:default w:val="1"/>
                  </w:checkBox>
                </w:ffData>
              </w:fldChar>
            </w:r>
            <w:r w:rsidR="00461A0C" w:rsidRPr="00FD42F4">
              <w:instrText xml:space="preserve"> FORMCHECKBOX </w:instrText>
            </w:r>
            <w:r w:rsidRPr="00FD42F4">
              <w:fldChar w:fldCharType="end"/>
            </w:r>
            <w:bookmarkEnd w:id="0"/>
            <w:r w:rsidR="00461A0C" w:rsidRPr="00FD42F4">
              <w:t xml:space="preserve"> CTD</w:t>
            </w:r>
          </w:p>
        </w:tc>
        <w:bookmarkStart w:id="1" w:name="Check5"/>
        <w:tc>
          <w:tcPr>
            <w:tcW w:w="3073" w:type="dxa"/>
            <w:gridSpan w:val="6"/>
            <w:vAlign w:val="center"/>
          </w:tcPr>
          <w:p w:rsidR="00461A0C" w:rsidRPr="00FD42F4" w:rsidRDefault="006350C3" w:rsidP="00FD42F4">
            <w:pPr>
              <w:jc w:val="left"/>
              <w:cnfStyle w:val="000000100000"/>
            </w:pPr>
            <w:r w:rsidRPr="00FD42F4">
              <w:fldChar w:fldCharType="begin">
                <w:ffData>
                  <w:name w:val="Check5"/>
                  <w:enabled/>
                  <w:calcOnExit w:val="0"/>
                  <w:checkBox>
                    <w:sizeAuto/>
                    <w:default w:val="1"/>
                  </w:checkBox>
                </w:ffData>
              </w:fldChar>
            </w:r>
            <w:r w:rsidR="00461A0C" w:rsidRPr="00FD42F4">
              <w:instrText xml:space="preserve"> FORMCHECKBOX </w:instrText>
            </w:r>
            <w:r w:rsidRPr="00FD42F4">
              <w:fldChar w:fldCharType="end"/>
            </w:r>
            <w:bookmarkEnd w:id="1"/>
            <w:r w:rsidR="00461A0C" w:rsidRPr="00FD42F4">
              <w:t xml:space="preserve"> Depth</w:t>
            </w:r>
          </w:p>
        </w:tc>
        <w:bookmarkStart w:id="2" w:name="Check9"/>
        <w:tc>
          <w:tcPr>
            <w:tcW w:w="3174" w:type="dxa"/>
            <w:gridSpan w:val="5"/>
            <w:vAlign w:val="center"/>
          </w:tcPr>
          <w:p w:rsidR="00461A0C" w:rsidRDefault="006350C3" w:rsidP="00FD42F4">
            <w:pPr>
              <w:jc w:val="left"/>
              <w:cnfStyle w:val="000000100000"/>
            </w:pPr>
            <w:r>
              <w:fldChar w:fldCharType="begin">
                <w:ffData>
                  <w:name w:val="Check9"/>
                  <w:enabled/>
                  <w:calcOnExit w:val="0"/>
                  <w:checkBox>
                    <w:sizeAuto/>
                    <w:default w:val="1"/>
                  </w:checkBox>
                </w:ffData>
              </w:fldChar>
            </w:r>
            <w:r w:rsidR="00461A0C">
              <w:instrText xml:space="preserve"> FORMCHECKBOX </w:instrText>
            </w:r>
            <w:r>
              <w:fldChar w:fldCharType="end"/>
            </w:r>
            <w:bookmarkEnd w:id="2"/>
            <w:r w:rsidR="00461A0C">
              <w:t xml:space="preserve"> Altitude</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3" w:name="Check2"/>
        <w:tc>
          <w:tcPr>
            <w:tcW w:w="2663" w:type="dxa"/>
            <w:gridSpan w:val="3"/>
            <w:vAlign w:val="center"/>
          </w:tcPr>
          <w:p w:rsidR="00461A0C" w:rsidRPr="00FD42F4" w:rsidRDefault="006350C3" w:rsidP="00FD42F4">
            <w:pPr>
              <w:jc w:val="left"/>
              <w:cnfStyle w:val="000000010000"/>
            </w:pPr>
            <w:r w:rsidRPr="00FD42F4">
              <w:fldChar w:fldCharType="begin">
                <w:ffData>
                  <w:name w:val="Check2"/>
                  <w:enabled/>
                  <w:calcOnExit w:val="0"/>
                  <w:checkBox>
                    <w:sizeAuto/>
                    <w:default w:val="1"/>
                  </w:checkBox>
                </w:ffData>
              </w:fldChar>
            </w:r>
            <w:r w:rsidR="00461A0C" w:rsidRPr="00FD42F4">
              <w:instrText xml:space="preserve"> FORMCHECKBOX </w:instrText>
            </w:r>
            <w:r w:rsidRPr="00FD42F4">
              <w:fldChar w:fldCharType="end"/>
            </w:r>
            <w:bookmarkEnd w:id="3"/>
            <w:r w:rsidR="00461A0C" w:rsidRPr="00FD42F4">
              <w:t xml:space="preserve"> Scanning Sonar</w:t>
            </w:r>
          </w:p>
        </w:tc>
        <w:bookmarkStart w:id="4" w:name="Check6"/>
        <w:tc>
          <w:tcPr>
            <w:tcW w:w="3073" w:type="dxa"/>
            <w:gridSpan w:val="6"/>
            <w:vAlign w:val="center"/>
          </w:tcPr>
          <w:p w:rsidR="00461A0C" w:rsidRPr="00FD42F4" w:rsidRDefault="006350C3" w:rsidP="00FD42F4">
            <w:pPr>
              <w:jc w:val="left"/>
              <w:cnfStyle w:val="000000010000"/>
            </w:pPr>
            <w:r w:rsidRPr="00FD42F4">
              <w:fldChar w:fldCharType="begin">
                <w:ffData>
                  <w:name w:val="Check6"/>
                  <w:enabled/>
                  <w:calcOnExit w:val="0"/>
                  <w:checkBox>
                    <w:sizeAuto/>
                    <w:default w:val="1"/>
                  </w:checkBox>
                </w:ffData>
              </w:fldChar>
            </w:r>
            <w:r w:rsidR="00461A0C" w:rsidRPr="00FD42F4">
              <w:instrText xml:space="preserve"> FORMCHECKBOX </w:instrText>
            </w:r>
            <w:r w:rsidRPr="00FD42F4">
              <w:fldChar w:fldCharType="end"/>
            </w:r>
            <w:bookmarkEnd w:id="4"/>
            <w:r w:rsidR="00461A0C" w:rsidRPr="00FD42F4">
              <w:t xml:space="preserve"> USBL Position</w:t>
            </w:r>
          </w:p>
        </w:tc>
        <w:bookmarkStart w:id="5" w:name="Check10"/>
        <w:tc>
          <w:tcPr>
            <w:tcW w:w="3174" w:type="dxa"/>
            <w:gridSpan w:val="5"/>
            <w:vAlign w:val="center"/>
          </w:tcPr>
          <w:p w:rsidR="00461A0C" w:rsidRDefault="006350C3" w:rsidP="00FD42F4">
            <w:pPr>
              <w:jc w:val="left"/>
              <w:cnfStyle w:val="000000010000"/>
            </w:pPr>
            <w:r>
              <w:fldChar w:fldCharType="begin">
                <w:ffData>
                  <w:name w:val="Check10"/>
                  <w:enabled/>
                  <w:calcOnExit w:val="0"/>
                  <w:checkBox>
                    <w:sizeAuto/>
                    <w:default w:val="1"/>
                  </w:checkBox>
                </w:ffData>
              </w:fldChar>
            </w:r>
            <w:r w:rsidR="00461A0C">
              <w:instrText xml:space="preserve"> FORMCHECKBOX </w:instrText>
            </w:r>
            <w:r>
              <w:fldChar w:fldCharType="end"/>
            </w:r>
            <w:bookmarkEnd w:id="5"/>
            <w:r w:rsidR="00461A0C">
              <w:t xml:space="preserve"> Heading</w:t>
            </w:r>
          </w:p>
        </w:tc>
      </w:tr>
      <w:tr w:rsidR="00461A0C" w:rsidTr="00FD42F4">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6" w:name="Check3"/>
        <w:tc>
          <w:tcPr>
            <w:tcW w:w="2663" w:type="dxa"/>
            <w:gridSpan w:val="3"/>
            <w:vAlign w:val="center"/>
          </w:tcPr>
          <w:p w:rsidR="00461A0C" w:rsidRPr="00FD42F4" w:rsidRDefault="006350C3" w:rsidP="00FD42F4">
            <w:pPr>
              <w:jc w:val="left"/>
              <w:cnfStyle w:val="000000100000"/>
            </w:pPr>
            <w:r w:rsidRPr="00FD42F4">
              <w:fldChar w:fldCharType="begin">
                <w:ffData>
                  <w:name w:val="Check3"/>
                  <w:enabled/>
                  <w:calcOnExit w:val="0"/>
                  <w:checkBox>
                    <w:sizeAuto/>
                    <w:default w:val="1"/>
                  </w:checkBox>
                </w:ffData>
              </w:fldChar>
            </w:r>
            <w:r w:rsidR="00461A0C" w:rsidRPr="00FD42F4">
              <w:instrText xml:space="preserve"> FORMCHECKBOX </w:instrText>
            </w:r>
            <w:r w:rsidRPr="00FD42F4">
              <w:fldChar w:fldCharType="end"/>
            </w:r>
            <w:bookmarkEnd w:id="6"/>
            <w:r w:rsidR="00461A0C" w:rsidRPr="00FD42F4">
              <w:t xml:space="preserve"> Pitch</w:t>
            </w:r>
          </w:p>
        </w:tc>
        <w:bookmarkStart w:id="7" w:name="Check7"/>
        <w:tc>
          <w:tcPr>
            <w:tcW w:w="3073" w:type="dxa"/>
            <w:gridSpan w:val="6"/>
            <w:vAlign w:val="center"/>
          </w:tcPr>
          <w:p w:rsidR="00461A0C" w:rsidRPr="00FD42F4" w:rsidRDefault="006350C3" w:rsidP="00FD42F4">
            <w:pPr>
              <w:jc w:val="left"/>
              <w:cnfStyle w:val="000000100000"/>
            </w:pPr>
            <w:r w:rsidRPr="00FD42F4">
              <w:fldChar w:fldCharType="begin">
                <w:ffData>
                  <w:name w:val="Check7"/>
                  <w:enabled/>
                  <w:calcOnExit w:val="0"/>
                  <w:checkBox>
                    <w:sizeAuto/>
                    <w:default w:val="1"/>
                  </w:checkBox>
                </w:ffData>
              </w:fldChar>
            </w:r>
            <w:r w:rsidR="00461A0C" w:rsidRPr="00FD42F4">
              <w:instrText xml:space="preserve"> FORMCHECKBOX </w:instrText>
            </w:r>
            <w:r w:rsidRPr="00FD42F4">
              <w:fldChar w:fldCharType="end"/>
            </w:r>
            <w:bookmarkEnd w:id="7"/>
            <w:r w:rsidR="00461A0C" w:rsidRPr="00FD42F4">
              <w:t xml:space="preserve"> Roll</w:t>
            </w:r>
          </w:p>
        </w:tc>
        <w:bookmarkStart w:id="8" w:name="Check11"/>
        <w:tc>
          <w:tcPr>
            <w:tcW w:w="3174" w:type="dxa"/>
            <w:gridSpan w:val="5"/>
            <w:vAlign w:val="center"/>
          </w:tcPr>
          <w:p w:rsidR="00461A0C" w:rsidRDefault="006350C3" w:rsidP="00FD42F4">
            <w:pPr>
              <w:jc w:val="left"/>
              <w:cnfStyle w:val="000000100000"/>
            </w:pPr>
            <w:r>
              <w:fldChar w:fldCharType="begin">
                <w:ffData>
                  <w:name w:val="Check11"/>
                  <w:enabled/>
                  <w:calcOnExit w:val="0"/>
                  <w:checkBox>
                    <w:sizeAuto/>
                    <w:default w:val="1"/>
                  </w:checkBox>
                </w:ffData>
              </w:fldChar>
            </w:r>
            <w:r w:rsidR="00461A0C">
              <w:instrText xml:space="preserve"> FORMCHECKBOX </w:instrText>
            </w:r>
            <w:r>
              <w:fldChar w:fldCharType="end"/>
            </w:r>
            <w:bookmarkEnd w:id="8"/>
            <w:r w:rsidR="00461A0C">
              <w:t xml:space="preserve"> HD Camera</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9" w:name="Check4"/>
        <w:tc>
          <w:tcPr>
            <w:tcW w:w="2663" w:type="dxa"/>
            <w:gridSpan w:val="3"/>
            <w:vAlign w:val="center"/>
          </w:tcPr>
          <w:p w:rsidR="00461A0C" w:rsidRPr="00FD42F4" w:rsidRDefault="006350C3" w:rsidP="00FD42F4">
            <w:pPr>
              <w:jc w:val="left"/>
              <w:cnfStyle w:val="000000010000"/>
            </w:pPr>
            <w:r w:rsidRPr="00FD42F4">
              <w:fldChar w:fldCharType="begin">
                <w:ffData>
                  <w:name w:val="Check4"/>
                  <w:enabled/>
                  <w:calcOnExit w:val="0"/>
                  <w:checkBox>
                    <w:sizeAuto/>
                    <w:default w:val="1"/>
                  </w:checkBox>
                </w:ffData>
              </w:fldChar>
            </w:r>
            <w:r w:rsidR="00461A0C" w:rsidRPr="00FD42F4">
              <w:instrText xml:space="preserve"> FORMCHECKBOX </w:instrText>
            </w:r>
            <w:r w:rsidRPr="00FD42F4">
              <w:fldChar w:fldCharType="end"/>
            </w:r>
            <w:bookmarkEnd w:id="9"/>
            <w:r w:rsidR="00461A0C" w:rsidRPr="00FD42F4">
              <w:t xml:space="preserve"> Low Res Cam 1</w:t>
            </w:r>
          </w:p>
        </w:tc>
        <w:bookmarkStart w:id="10" w:name="Check8"/>
        <w:tc>
          <w:tcPr>
            <w:tcW w:w="3073" w:type="dxa"/>
            <w:gridSpan w:val="6"/>
            <w:vAlign w:val="center"/>
          </w:tcPr>
          <w:p w:rsidR="00461A0C" w:rsidRPr="00FD42F4" w:rsidRDefault="006350C3" w:rsidP="00FD42F4">
            <w:pPr>
              <w:jc w:val="left"/>
              <w:cnfStyle w:val="000000010000"/>
            </w:pPr>
            <w:r w:rsidRPr="00FD42F4">
              <w:fldChar w:fldCharType="begin">
                <w:ffData>
                  <w:name w:val="Check8"/>
                  <w:enabled/>
                  <w:calcOnExit w:val="0"/>
                  <w:checkBox>
                    <w:sizeAuto/>
                    <w:default w:val="1"/>
                  </w:checkBox>
                </w:ffData>
              </w:fldChar>
            </w:r>
            <w:r w:rsidR="00461A0C" w:rsidRPr="00FD42F4">
              <w:instrText xml:space="preserve"> FORMCHECKBOX </w:instrText>
            </w:r>
            <w:r w:rsidRPr="00FD42F4">
              <w:fldChar w:fldCharType="end"/>
            </w:r>
            <w:bookmarkEnd w:id="10"/>
            <w:r w:rsidR="00461A0C" w:rsidRPr="00FD42F4">
              <w:t xml:space="preserve"> Low Res Cam 2</w:t>
            </w:r>
          </w:p>
        </w:tc>
        <w:tc>
          <w:tcPr>
            <w:tcW w:w="3174" w:type="dxa"/>
            <w:gridSpan w:val="5"/>
            <w:vAlign w:val="center"/>
          </w:tcPr>
          <w:p w:rsidR="00461A0C" w:rsidRDefault="00461A0C" w:rsidP="00FD42F4">
            <w:pPr>
              <w:jc w:val="left"/>
              <w:cnfStyle w:val="000000010000"/>
            </w:pPr>
          </w:p>
        </w:tc>
      </w:tr>
      <w:tr w:rsidR="00461A0C" w:rsidTr="00FD42F4">
        <w:tblPrEx>
          <w:tblLook w:val="04A0"/>
        </w:tblPrEx>
        <w:trPr>
          <w:cnfStyle w:val="000000100000"/>
          <w:trHeight w:val="511"/>
        </w:trPr>
        <w:tc>
          <w:tcPr>
            <w:cnfStyle w:val="001000000000"/>
            <w:tcW w:w="2088" w:type="dxa"/>
            <w:vAlign w:val="center"/>
          </w:tcPr>
          <w:p w:rsidR="00461A0C" w:rsidRPr="00FD42F4" w:rsidRDefault="00461A0C" w:rsidP="00C917BA">
            <w:pPr>
              <w:jc w:val="center"/>
              <w:rPr>
                <w:rFonts w:asciiTheme="minorHAnsi" w:hAnsiTheme="minorHAnsi"/>
              </w:rPr>
            </w:pPr>
            <w:r w:rsidRPr="00FD42F4">
              <w:rPr>
                <w:rFonts w:asciiTheme="minorHAnsi" w:hAnsiTheme="minorHAnsi"/>
              </w:rPr>
              <w:t>Equipment Malfunctions</w:t>
            </w:r>
          </w:p>
        </w:tc>
        <w:sdt>
          <w:sdtPr>
            <w:id w:val="425479923"/>
            <w:placeholder>
              <w:docPart w:val="B9F572A0E6944F4FA48511B29E4AEBEE"/>
            </w:placeholder>
            <w:showingPlcHdr/>
          </w:sdtPr>
          <w:sdtContent>
            <w:tc>
              <w:tcPr>
                <w:tcW w:w="8910" w:type="dxa"/>
                <w:gridSpan w:val="14"/>
                <w:vAlign w:val="center"/>
              </w:tcPr>
              <w:p w:rsidR="00461A0C" w:rsidRPr="00FD42F4" w:rsidRDefault="00FD42F4" w:rsidP="00FD42F4">
                <w:pPr>
                  <w:tabs>
                    <w:tab w:val="center" w:pos="4358"/>
                  </w:tabs>
                  <w:jc w:val="center"/>
                  <w:cnfStyle w:val="000000100000"/>
                </w:pPr>
                <w:r w:rsidRPr="00FD42F4">
                  <w:rPr>
                    <w:rStyle w:val="PlaceholderText"/>
                  </w:rPr>
                  <w:t>Click here to enter text.</w:t>
                </w:r>
              </w:p>
            </w:tc>
          </w:sdtContent>
        </w:sdt>
      </w:tr>
      <w:tr w:rsidR="00461A0C" w:rsidTr="00FD42F4">
        <w:tblPrEx>
          <w:tblLook w:val="04A0"/>
        </w:tblPrEx>
        <w:trPr>
          <w:cnfStyle w:val="000000010000"/>
          <w:trHeight w:val="601"/>
        </w:trPr>
        <w:tc>
          <w:tcPr>
            <w:cnfStyle w:val="001000000000"/>
            <w:tcW w:w="2088" w:type="dxa"/>
            <w:vAlign w:val="center"/>
          </w:tcPr>
          <w:p w:rsidR="00461A0C" w:rsidRPr="00FD42F4" w:rsidRDefault="00461A0C" w:rsidP="00972D94">
            <w:pPr>
              <w:jc w:val="center"/>
              <w:rPr>
                <w:rFonts w:asciiTheme="minorHAnsi" w:hAnsiTheme="minorHAnsi"/>
              </w:rPr>
            </w:pPr>
            <w:r w:rsidRPr="00FD42F4">
              <w:rPr>
                <w:rFonts w:asciiTheme="minorHAnsi" w:hAnsiTheme="minorHAnsi"/>
              </w:rPr>
              <w:t>Special Notes</w:t>
            </w:r>
          </w:p>
        </w:tc>
        <w:tc>
          <w:tcPr>
            <w:tcW w:w="8910" w:type="dxa"/>
            <w:gridSpan w:val="14"/>
            <w:vAlign w:val="center"/>
          </w:tcPr>
          <w:p w:rsidR="00461A0C" w:rsidRPr="00FD42F4" w:rsidRDefault="006350C3" w:rsidP="00FD42F4">
            <w:pPr>
              <w:jc w:val="center"/>
              <w:cnfStyle w:val="000000010000"/>
            </w:pPr>
            <w:sdt>
              <w:sdtPr>
                <w:id w:val="2145023864"/>
                <w:placeholder>
                  <w:docPart w:val="94FCBA8DF55747F0B7DB611F3782466A"/>
                </w:placeholder>
                <w:showingPlcHdr/>
              </w:sdtPr>
              <w:sdtContent>
                <w:r w:rsidR="00461A0C" w:rsidRPr="00FD42F4">
                  <w:rPr>
                    <w:rStyle w:val="PlaceholderText"/>
                  </w:rPr>
                  <w:t>Click here to enter text.</w:t>
                </w:r>
              </w:sdtContent>
            </w:sdt>
          </w:p>
        </w:tc>
      </w:tr>
      <w:tr w:rsidR="00461A0C" w:rsidTr="00D503FE">
        <w:tblPrEx>
          <w:tblLook w:val="04A0"/>
        </w:tblPrEx>
        <w:trPr>
          <w:cnfStyle w:val="000000100000"/>
          <w:trHeight w:val="1897"/>
        </w:trPr>
        <w:tc>
          <w:tcPr>
            <w:cnfStyle w:val="001000000000"/>
            <w:tcW w:w="2088" w:type="dxa"/>
            <w:vAlign w:val="center"/>
          </w:tcPr>
          <w:p w:rsidR="00461A0C" w:rsidRPr="00FD42F4" w:rsidRDefault="00461A0C" w:rsidP="00FD42F4">
            <w:pPr>
              <w:jc w:val="center"/>
              <w:rPr>
                <w:rFonts w:asciiTheme="minorHAnsi" w:hAnsiTheme="minorHAnsi"/>
              </w:rPr>
            </w:pPr>
            <w:r w:rsidRPr="00FD42F4">
              <w:rPr>
                <w:rFonts w:asciiTheme="minorHAnsi" w:hAnsiTheme="minorHAnsi"/>
              </w:rPr>
              <w:t>Scientists Involved</w:t>
            </w:r>
          </w:p>
          <w:p w:rsidR="00FD42F4" w:rsidRPr="00FD42F4" w:rsidRDefault="00FD42F4" w:rsidP="00FD42F4">
            <w:pPr>
              <w:jc w:val="center"/>
              <w:rPr>
                <w:rFonts w:asciiTheme="minorHAnsi" w:hAnsiTheme="minorHAnsi"/>
                <w:i/>
                <w:sz w:val="16"/>
                <w:szCs w:val="16"/>
              </w:rPr>
            </w:pPr>
            <w:r w:rsidRPr="00FD42F4">
              <w:rPr>
                <w:rFonts w:asciiTheme="minorHAnsi" w:hAnsiTheme="minorHAnsi"/>
                <w:i/>
                <w:sz w:val="16"/>
                <w:szCs w:val="16"/>
              </w:rPr>
              <w:t>(please provide name /</w:t>
            </w:r>
            <w:r>
              <w:rPr>
                <w:rFonts w:asciiTheme="minorHAnsi" w:hAnsiTheme="minorHAnsi"/>
                <w:i/>
                <w:sz w:val="16"/>
                <w:szCs w:val="16"/>
              </w:rPr>
              <w:t xml:space="preserve"> location / </w:t>
            </w:r>
            <w:r w:rsidRPr="00FD42F4">
              <w:rPr>
                <w:rFonts w:asciiTheme="minorHAnsi" w:hAnsiTheme="minorHAnsi"/>
                <w:i/>
                <w:sz w:val="16"/>
                <w:szCs w:val="16"/>
              </w:rPr>
              <w:t>affiliation / email)</w:t>
            </w:r>
          </w:p>
        </w:tc>
        <w:sdt>
          <w:sdtPr>
            <w:id w:val="796944751"/>
            <w:placeholder>
              <w:docPart w:val="8AC775705C0F4B398A2AA600C65AB08E"/>
            </w:placeholder>
            <w:showingPlcHdr/>
          </w:sdtPr>
          <w:sdtContent>
            <w:tc>
              <w:tcPr>
                <w:tcW w:w="8910" w:type="dxa"/>
                <w:gridSpan w:val="14"/>
                <w:vAlign w:val="center"/>
              </w:tcPr>
              <w:p w:rsidR="00461A0C" w:rsidRPr="00FD42F4" w:rsidRDefault="00220CC5" w:rsidP="00220CC5">
                <w:pPr>
                  <w:jc w:val="center"/>
                  <w:cnfStyle w:val="000000100000"/>
                </w:pPr>
                <w:r w:rsidRPr="00343193">
                  <w:rPr>
                    <w:rStyle w:val="PlaceholderText"/>
                  </w:rPr>
                  <w:t>Click here to enter text.</w:t>
                </w:r>
              </w:p>
            </w:tc>
          </w:sdtContent>
        </w:sdt>
      </w:tr>
      <w:tr w:rsidR="00461A0C" w:rsidTr="00D503FE">
        <w:tblPrEx>
          <w:tblLook w:val="04A0"/>
        </w:tblPrEx>
        <w:trPr>
          <w:cnfStyle w:val="000000010000"/>
          <w:trHeight w:val="1510"/>
        </w:trPr>
        <w:tc>
          <w:tcPr>
            <w:cnfStyle w:val="001000000000"/>
            <w:tcW w:w="10998" w:type="dxa"/>
            <w:gridSpan w:val="15"/>
          </w:tcPr>
          <w:p w:rsidR="00461A0C" w:rsidRPr="00FD42F4" w:rsidRDefault="00FD42F4" w:rsidP="00423E01">
            <w:pPr>
              <w:rPr>
                <w:rFonts w:asciiTheme="minorHAnsi" w:hAnsiTheme="minorHAnsi"/>
              </w:rPr>
            </w:pPr>
            <w:r w:rsidRPr="00FD42F4">
              <w:rPr>
                <w:rFonts w:asciiTheme="minorHAnsi" w:hAnsiTheme="minorHAnsi"/>
              </w:rPr>
              <w:t>Purpose of the Dive:  To explore</w:t>
            </w:r>
            <w:r w:rsidR="00461A0C" w:rsidRPr="00FD42F4">
              <w:rPr>
                <w:rFonts w:asciiTheme="minorHAnsi" w:hAnsiTheme="minorHAnsi"/>
              </w:rPr>
              <w:t xml:space="preserve"> </w:t>
            </w:r>
            <w:sdt>
              <w:sdtPr>
                <w:id w:val="24029237"/>
                <w:placeholder>
                  <w:docPart w:val="290A7854D70D43078E8CEC4CA1D48FDD"/>
                </w:placeholder>
                <w:showingPlcHdr/>
              </w:sdtPr>
              <w:sdtContent>
                <w:r w:rsidR="00461A0C" w:rsidRPr="00FD42F4">
                  <w:rPr>
                    <w:rStyle w:val="PlaceholderText"/>
                    <w:rFonts w:asciiTheme="minorHAnsi" w:hAnsiTheme="minorHAnsi"/>
                  </w:rPr>
                  <w:t>Click here to enter text.</w:t>
                </w:r>
              </w:sdtContent>
            </w:sdt>
          </w:p>
        </w:tc>
      </w:tr>
      <w:tr w:rsidR="00461A0C" w:rsidTr="00461A0C">
        <w:tblPrEx>
          <w:tblLook w:val="04A0"/>
        </w:tblPrEx>
        <w:trPr>
          <w:cnfStyle w:val="000000100000"/>
        </w:trPr>
        <w:tc>
          <w:tcPr>
            <w:cnfStyle w:val="001000000000"/>
            <w:tcW w:w="10998" w:type="dxa"/>
            <w:gridSpan w:val="15"/>
          </w:tcPr>
          <w:p w:rsidR="00461A0C" w:rsidRPr="00FD42F4" w:rsidRDefault="00461A0C" w:rsidP="00423E01">
            <w:pPr>
              <w:rPr>
                <w:rFonts w:asciiTheme="minorHAnsi" w:hAnsiTheme="minorHAnsi"/>
              </w:rPr>
            </w:pPr>
            <w:r w:rsidRPr="00FD42F4">
              <w:rPr>
                <w:rFonts w:asciiTheme="minorHAnsi" w:hAnsiTheme="minorHAnsi"/>
              </w:rPr>
              <w:lastRenderedPageBreak/>
              <w:t>Description of the Dive:</w:t>
            </w:r>
          </w:p>
        </w:tc>
      </w:tr>
      <w:tr w:rsidR="00461A0C" w:rsidTr="00220CC5">
        <w:tblPrEx>
          <w:tblLook w:val="04A0"/>
        </w:tblPrEx>
        <w:trPr>
          <w:cnfStyle w:val="000000010000"/>
          <w:trHeight w:val="3940"/>
        </w:trPr>
        <w:sdt>
          <w:sdtPr>
            <w:rPr>
              <w:rFonts w:asciiTheme="minorHAnsi" w:eastAsiaTheme="minorEastAsia" w:hAnsiTheme="minorHAnsi" w:cstheme="minorBidi"/>
              <w:lang w:eastAsia="en-US" w:bidi="en-US"/>
            </w:rPr>
            <w:id w:val="2145023868"/>
            <w:placeholder>
              <w:docPart w:val="B79FB1792ECC47FE8985295F3687C289"/>
            </w:placeholder>
          </w:sdtPr>
          <w:sdtEndPr>
            <w:rPr>
              <w:rFonts w:asciiTheme="majorHAnsi" w:eastAsiaTheme="majorEastAsia" w:hAnsiTheme="majorHAnsi" w:cstheme="majorBidi"/>
            </w:rPr>
          </w:sdtEndPr>
          <w:sdtContent>
            <w:tc>
              <w:tcPr>
                <w:cnfStyle w:val="001000000000"/>
                <w:tcW w:w="10998" w:type="dxa"/>
                <w:gridSpan w:val="15"/>
              </w:tcPr>
              <w:p w:rsidR="000D54F4" w:rsidRPr="00445716" w:rsidRDefault="000D54F4" w:rsidP="000D54F4">
                <w:pPr>
                  <w:pStyle w:val="HTMLPreformatted"/>
                  <w:rPr>
                    <w:rFonts w:ascii="Calibri" w:hAnsi="Calibri"/>
                    <w:sz w:val="24"/>
                    <w:szCs w:val="24"/>
                  </w:rPr>
                </w:pPr>
                <w:r w:rsidRPr="00B42480">
                  <w:rPr>
                    <w:rFonts w:ascii="Calibri" w:hAnsi="Calibri"/>
                    <w:sz w:val="24"/>
                    <w:szCs w:val="24"/>
                  </w:rPr>
                  <w:t>After detecting a plume at the end of EX-</w:t>
                </w:r>
                <w:r>
                  <w:rPr>
                    <w:rFonts w:ascii="Calibri" w:hAnsi="Calibri"/>
                    <w:sz w:val="24"/>
                    <w:szCs w:val="24"/>
                  </w:rPr>
                  <w:t>1004-Leg II_ROV002</w:t>
                </w:r>
                <w:r w:rsidRPr="00B42480">
                  <w:rPr>
                    <w:rFonts w:ascii="Calibri" w:hAnsi="Calibri"/>
                    <w:sz w:val="24"/>
                    <w:szCs w:val="24"/>
                  </w:rPr>
                  <w:t xml:space="preserve"> on </w:t>
                </w:r>
                <w:proofErr w:type="spellStart"/>
                <w:r w:rsidRPr="00B42480">
                  <w:rPr>
                    <w:rFonts w:ascii="Calibri" w:hAnsi="Calibri"/>
                    <w:sz w:val="24"/>
                    <w:szCs w:val="24"/>
                  </w:rPr>
                  <w:t>Kawio</w:t>
                </w:r>
                <w:proofErr w:type="spellEnd"/>
                <w:r w:rsidRPr="00B42480">
                  <w:rPr>
                    <w:rFonts w:ascii="Calibri" w:hAnsi="Calibri"/>
                    <w:sz w:val="24"/>
                    <w:szCs w:val="24"/>
                  </w:rPr>
                  <w:t xml:space="preserve"> Barat, we hoped to find its source during today’s dive. Today’s initial bottom target was 04º 40.590'N 125º 0</w:t>
                </w:r>
                <w:r>
                  <w:rPr>
                    <w:rFonts w:ascii="Calibri" w:hAnsi="Calibri"/>
                    <w:sz w:val="24"/>
                    <w:szCs w:val="24"/>
                  </w:rPr>
                  <w:t>5.236' E</w:t>
                </w:r>
                <w:r w:rsidRPr="00B42480">
                  <w:rPr>
                    <w:rFonts w:ascii="Calibri" w:hAnsi="Calibri"/>
                    <w:sz w:val="24"/>
                    <w:szCs w:val="24"/>
                  </w:rPr>
                  <w:t xml:space="preserve">. We found the source of the plume almost immediately after reaching the bottom. At a depth of about 1850m we encountered a sulfur vent with a number of point sources. Surrounding the vent was a large amount of yellow and black molten sulfur, multiple </w:t>
                </w:r>
                <w:r w:rsidRPr="00445716">
                  <w:rPr>
                    <w:rFonts w:ascii="Calibri" w:hAnsi="Calibri"/>
                    <w:sz w:val="24"/>
                    <w:szCs w:val="24"/>
                  </w:rPr>
                  <w:t xml:space="preserve">species of hot-vent shrimp, a 10cm scale worm, and a small patch of stalked barnacles. After departing from the vent, the ROV ascended the summit ridge and encountered fields of sulfide chimneys with vast aggregations of stalked barnacles at their base. The chimneys varied in terms of age and venting characteristics. Some chimneys were fairly oxidized and others covered in white sulfide. Some chimneys were venting clear fluid while others were venting black smoke. After extensive exploration of the chimney field we moved on in search of other vents but did not find any more. Though there is plenty more to discover on </w:t>
                </w:r>
                <w:proofErr w:type="spellStart"/>
                <w:r w:rsidRPr="00445716">
                  <w:rPr>
                    <w:rFonts w:ascii="Calibri" w:hAnsi="Calibri"/>
                    <w:sz w:val="24"/>
                    <w:szCs w:val="24"/>
                  </w:rPr>
                  <w:t>Kawio</w:t>
                </w:r>
                <w:proofErr w:type="spellEnd"/>
                <w:r w:rsidRPr="00445716">
                  <w:rPr>
                    <w:rFonts w:ascii="Calibri" w:hAnsi="Calibri"/>
                    <w:sz w:val="24"/>
                    <w:szCs w:val="24"/>
                  </w:rPr>
                  <w:t xml:space="preserve"> Barat, we are moving to other targets for subsequent dives. </w:t>
                </w:r>
              </w:p>
              <w:p w:rsidR="00461A0C" w:rsidRPr="00FD42F4" w:rsidRDefault="00461A0C" w:rsidP="00D1156E">
                <w:pPr>
                  <w:rPr>
                    <w:rFonts w:asciiTheme="minorHAnsi" w:hAnsiTheme="minorHAnsi"/>
                  </w:rPr>
                </w:pPr>
              </w:p>
            </w:tc>
          </w:sdtContent>
        </w:sdt>
      </w:tr>
      <w:tr w:rsidR="00461A0C" w:rsidTr="00461A0C">
        <w:tblPrEx>
          <w:tblLook w:val="04A0"/>
        </w:tblPrEx>
        <w:trPr>
          <w:cnfStyle w:val="000000100000"/>
          <w:trHeight w:val="331"/>
        </w:trPr>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rFonts w:asciiTheme="minorHAnsi" w:hAnsiTheme="minorHAnsi"/>
              </w:rPr>
              <w:t>Overall Map of ROV Dive Area</w:t>
            </w:r>
          </w:p>
        </w:tc>
        <w:tc>
          <w:tcPr>
            <w:tcW w:w="5490" w:type="dxa"/>
            <w:gridSpan w:val="8"/>
            <w:vAlign w:val="center"/>
          </w:tcPr>
          <w:p w:rsidR="00461A0C" w:rsidRPr="00FD42F4" w:rsidRDefault="00461A0C" w:rsidP="00AC0A05">
            <w:pPr>
              <w:jc w:val="center"/>
              <w:cnfStyle w:val="000000100000"/>
            </w:pPr>
            <w:r w:rsidRPr="00FD42F4">
              <w:t>Close-up Map of Main Dive Site</w:t>
            </w:r>
          </w:p>
        </w:tc>
      </w:tr>
      <w:tr w:rsidR="00461A0C" w:rsidTr="00220CC5">
        <w:tblPrEx>
          <w:tblLook w:val="04A0"/>
        </w:tblPrEx>
        <w:trPr>
          <w:cnfStyle w:val="000000010000"/>
          <w:trHeight w:val="3508"/>
        </w:trPr>
        <w:sdt>
          <w:sdtPr>
            <w:rPr>
              <w:noProof/>
              <w:lang w:bidi="ar-SA"/>
            </w:rPr>
            <w:id w:val="796944753"/>
            <w:picture/>
          </w:sdtPr>
          <w:sdtContent>
            <w:tc>
              <w:tcPr>
                <w:cnfStyle w:val="001000000000"/>
                <w:tcW w:w="5508" w:type="dxa"/>
                <w:gridSpan w:val="7"/>
                <w:vAlign w:val="center"/>
              </w:tcPr>
              <w:p w:rsidR="00461A0C" w:rsidRPr="00FD42F4" w:rsidRDefault="007561F9" w:rsidP="00AC0A05">
                <w:pPr>
                  <w:jc w:val="center"/>
                  <w:rPr>
                    <w:rFonts w:asciiTheme="minorHAnsi" w:hAnsiTheme="minorHAnsi"/>
                  </w:rPr>
                </w:pPr>
                <w:r w:rsidRPr="007561F9">
                  <w:rPr>
                    <w:noProof/>
                    <w:lang w:bidi="ar-SA"/>
                  </w:rPr>
                  <w:drawing>
                    <wp:inline distT="0" distB="0" distL="0" distR="0">
                      <wp:extent cx="3362220" cy="205314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361364" cy="2052618"/>
                              </a:xfrm>
                              <a:prstGeom prst="rect">
                                <a:avLst/>
                              </a:prstGeom>
                              <a:noFill/>
                              <a:ln w="9525">
                                <a:noFill/>
                                <a:miter lim="800000"/>
                                <a:headEnd/>
                                <a:tailEnd/>
                              </a:ln>
                            </pic:spPr>
                          </pic:pic>
                        </a:graphicData>
                      </a:graphic>
                    </wp:inline>
                  </w:drawing>
                </w:r>
              </w:p>
            </w:tc>
          </w:sdtContent>
        </w:sdt>
        <w:sdt>
          <w:sdtPr>
            <w:rPr>
              <w:noProof/>
              <w:lang w:bidi="ar-SA"/>
            </w:rPr>
            <w:id w:val="796944754"/>
            <w:picture/>
          </w:sdtPr>
          <w:sdtContent>
            <w:tc>
              <w:tcPr>
                <w:tcW w:w="5490" w:type="dxa"/>
                <w:gridSpan w:val="8"/>
                <w:vAlign w:val="center"/>
              </w:tcPr>
              <w:p w:rsidR="00461A0C" w:rsidRPr="00FD42F4" w:rsidRDefault="007561F9" w:rsidP="00AC0A05">
                <w:pPr>
                  <w:jc w:val="center"/>
                  <w:cnfStyle w:val="000000010000"/>
                </w:pPr>
                <w:r>
                  <w:rPr>
                    <w:noProof/>
                    <w:lang w:bidi="ar-SA"/>
                  </w:rPr>
                  <w:drawing>
                    <wp:inline distT="0" distB="0" distL="0" distR="0">
                      <wp:extent cx="3342640" cy="204279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42640" cy="2042795"/>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100000"/>
          <w:trHeight w:val="619"/>
        </w:trPr>
        <w:sdt>
          <w:sdtPr>
            <w:id w:val="796944757"/>
          </w:sdtPr>
          <w:sdtContent>
            <w:tc>
              <w:tcPr>
                <w:cnfStyle w:val="001000000000"/>
                <w:tcW w:w="5508" w:type="dxa"/>
                <w:gridSpan w:val="7"/>
              </w:tcPr>
              <w:p w:rsidR="00461A0C" w:rsidRPr="00FD42F4" w:rsidRDefault="00461A0C" w:rsidP="00FD42F4">
                <w:pPr>
                  <w:jc w:val="center"/>
                  <w:rPr>
                    <w:rFonts w:asciiTheme="minorHAnsi" w:hAnsiTheme="minorHAnsi"/>
                  </w:rPr>
                </w:pPr>
                <w:proofErr w:type="spellStart"/>
                <w:r w:rsidRPr="00FD42F4">
                  <w:rPr>
                    <w:rFonts w:asciiTheme="minorHAnsi" w:hAnsiTheme="minorHAnsi"/>
                  </w:rPr>
                  <w:t>Fledermaus</w:t>
                </w:r>
                <w:proofErr w:type="spellEnd"/>
                <w:r w:rsidRPr="00FD42F4">
                  <w:rPr>
                    <w:rFonts w:asciiTheme="minorHAnsi" w:hAnsiTheme="minorHAnsi"/>
                  </w:rPr>
                  <w:t xml:space="preserve"> view of </w:t>
                </w:r>
                <w:r w:rsidR="00FD42F4">
                  <w:rPr>
                    <w:rFonts w:asciiTheme="minorHAnsi" w:hAnsiTheme="minorHAnsi"/>
                  </w:rPr>
                  <w:t>overall dive</w:t>
                </w:r>
                <w:r w:rsidRPr="00FD42F4">
                  <w:rPr>
                    <w:rFonts w:asciiTheme="minorHAnsi" w:hAnsiTheme="minorHAnsi"/>
                  </w:rPr>
                  <w:t xml:space="preserve"> site</w:t>
                </w:r>
              </w:p>
            </w:tc>
          </w:sdtContent>
        </w:sdt>
        <w:sdt>
          <w:sdtPr>
            <w:id w:val="796944758"/>
          </w:sdtPr>
          <w:sdtContent>
            <w:tc>
              <w:tcPr>
                <w:tcW w:w="5490" w:type="dxa"/>
                <w:gridSpan w:val="8"/>
              </w:tcPr>
              <w:p w:rsidR="00461A0C" w:rsidRPr="00FD42F4" w:rsidRDefault="00461A0C" w:rsidP="00FD42F4">
                <w:pPr>
                  <w:jc w:val="center"/>
                  <w:cnfStyle w:val="000000100000"/>
                </w:pPr>
                <w:proofErr w:type="spellStart"/>
                <w:r w:rsidRPr="00FD42F4">
                  <w:t>Hypack</w:t>
                </w:r>
                <w:proofErr w:type="spellEnd"/>
                <w:r w:rsidRPr="00FD42F4">
                  <w:t xml:space="preserve"> screen grab of dive </w:t>
                </w:r>
                <w:r w:rsidR="00FD42F4" w:rsidRPr="00FD42F4">
                  <w:t>Track</w:t>
                </w:r>
              </w:p>
            </w:tc>
          </w:sdtContent>
        </w:sdt>
      </w:tr>
      <w:tr w:rsidR="00461A0C" w:rsidTr="00461A0C">
        <w:tblPrEx>
          <w:tblLook w:val="04A0"/>
        </w:tblPrEx>
        <w:trPr>
          <w:cnfStyle w:val="000000010000"/>
          <w:trHeight w:val="340"/>
        </w:trPr>
        <w:tc>
          <w:tcPr>
            <w:cnfStyle w:val="001000000000"/>
            <w:tcW w:w="10998" w:type="dxa"/>
            <w:gridSpan w:val="15"/>
            <w:vAlign w:val="bottom"/>
          </w:tcPr>
          <w:p w:rsidR="00461A0C" w:rsidRPr="00FD42F4" w:rsidRDefault="00461A0C" w:rsidP="00972D94">
            <w:pPr>
              <w:jc w:val="left"/>
              <w:rPr>
                <w:rFonts w:asciiTheme="minorHAnsi" w:hAnsiTheme="minorHAnsi"/>
              </w:rPr>
            </w:pPr>
            <w:r w:rsidRPr="00FD42F4">
              <w:rPr>
                <w:rFonts w:asciiTheme="minorHAnsi" w:hAnsiTheme="minorHAnsi"/>
              </w:rPr>
              <w:t>Representative Photos of the Dive</w:t>
            </w:r>
          </w:p>
        </w:tc>
      </w:tr>
      <w:tr w:rsidR="00461A0C" w:rsidTr="00220CC5">
        <w:tblPrEx>
          <w:tblLook w:val="04A0"/>
        </w:tblPrEx>
        <w:trPr>
          <w:cnfStyle w:val="000000100000"/>
          <w:trHeight w:val="3310"/>
        </w:trPr>
        <w:sdt>
          <w:sdtPr>
            <w:id w:val="796944755"/>
            <w:picture/>
          </w:sdtPr>
          <w:sdtContent>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noProof/>
                    <w:lang w:bidi="ar-SA"/>
                  </w:rPr>
                  <w:drawing>
                    <wp:inline distT="0" distB="0" distL="0" distR="0">
                      <wp:extent cx="3319373" cy="1867147"/>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3325226" cy="1870439"/>
                              </a:xfrm>
                              <a:prstGeom prst="rect">
                                <a:avLst/>
                              </a:prstGeom>
                              <a:noFill/>
                              <a:ln w="9525">
                                <a:noFill/>
                                <a:miter lim="800000"/>
                                <a:headEnd/>
                                <a:tailEnd/>
                              </a:ln>
                            </pic:spPr>
                          </pic:pic>
                        </a:graphicData>
                      </a:graphic>
                    </wp:inline>
                  </w:drawing>
                </w:r>
              </w:p>
            </w:tc>
          </w:sdtContent>
        </w:sdt>
        <w:sdt>
          <w:sdtPr>
            <w:id w:val="796944756"/>
            <w:picture/>
          </w:sdtPr>
          <w:sdtContent>
            <w:tc>
              <w:tcPr>
                <w:tcW w:w="5490" w:type="dxa"/>
                <w:gridSpan w:val="8"/>
                <w:vAlign w:val="center"/>
              </w:tcPr>
              <w:p w:rsidR="00461A0C" w:rsidRPr="00FD42F4" w:rsidRDefault="000D54F4" w:rsidP="00AC0A05">
                <w:pPr>
                  <w:jc w:val="center"/>
                  <w:cnfStyle w:val="000000100000"/>
                </w:pPr>
                <w:r>
                  <w:rPr>
                    <w:noProof/>
                    <w:lang w:bidi="ar-SA"/>
                  </w:rPr>
                  <w:drawing>
                    <wp:inline distT="0" distB="0" distL="0" distR="0">
                      <wp:extent cx="3402151" cy="1913709"/>
                      <wp:effectExtent l="19050" t="0" r="779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3412783" cy="1919690"/>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010000"/>
          <w:trHeight w:val="610"/>
        </w:trPr>
        <w:sdt>
          <w:sdtPr>
            <w:rPr>
              <w:rFonts w:ascii="Courier New" w:eastAsia="MS Mincho" w:hAnsi="Courier New" w:cs="Courier New"/>
              <w:lang w:eastAsia="ja-JP" w:bidi="ar-SA"/>
            </w:rPr>
            <w:id w:val="796944765"/>
          </w:sdtPr>
          <w:sdtContent>
            <w:tc>
              <w:tcPr>
                <w:cnfStyle w:val="001000000000"/>
                <w:tcW w:w="5508" w:type="dxa"/>
                <w:gridSpan w:val="7"/>
              </w:tcPr>
              <w:p w:rsidR="000D54F4" w:rsidRDefault="000D54F4" w:rsidP="000D54F4">
                <w:pPr>
                  <w:jc w:val="center"/>
                </w:pPr>
                <w:r w:rsidRPr="000D54F4">
                  <w:t>20100630_02h24m02s08_ROVHD_SHRIMP_ZOOM_LAS</w:t>
                </w:r>
              </w:p>
              <w:p w:rsidR="00461A0C" w:rsidRPr="00F501AB" w:rsidRDefault="00F501AB" w:rsidP="00F501AB">
                <w:pPr>
                  <w:pStyle w:val="HTMLPreformatted"/>
                  <w:rPr>
                    <w:rFonts w:ascii="Calibri" w:hAnsi="Calibri"/>
                    <w:sz w:val="24"/>
                    <w:szCs w:val="24"/>
                  </w:rPr>
                </w:pPr>
                <w:r>
                  <w:rPr>
                    <w:rFonts w:ascii="Calibri" w:hAnsi="Calibri"/>
                    <w:sz w:val="24"/>
                    <w:szCs w:val="24"/>
                  </w:rPr>
                  <w:t xml:space="preserve">A sulfur vent with a number of point sources was explored during the dive. Large amounts of frozen yellow and black molten sulfur, multiple species of hot-vent shrimp, and other critters including scale worms and crabs surrounded the vents. </w:t>
                </w:r>
              </w:p>
            </w:tc>
          </w:sdtContent>
        </w:sdt>
        <w:sdt>
          <w:sdtPr>
            <w:rPr>
              <w:rFonts w:ascii="Courier New" w:eastAsia="MS Mincho" w:hAnsi="Courier New" w:cs="Courier New"/>
              <w:lang w:eastAsia="ja-JP" w:bidi="ar-SA"/>
            </w:rPr>
            <w:id w:val="796944766"/>
          </w:sdtPr>
          <w:sdtContent>
            <w:tc>
              <w:tcPr>
                <w:tcW w:w="5490" w:type="dxa"/>
                <w:gridSpan w:val="8"/>
              </w:tcPr>
              <w:p w:rsidR="000D54F4" w:rsidRDefault="000D54F4" w:rsidP="00972D94">
                <w:pPr>
                  <w:jc w:val="center"/>
                  <w:cnfStyle w:val="000000010000"/>
                </w:pPr>
                <w:r w:rsidRPr="000D54F4">
                  <w:t>20100630_05h01m50s06_ROVHD_CHIMNEY_ZOOM</w:t>
                </w:r>
              </w:p>
              <w:p w:rsidR="00461A0C" w:rsidRPr="000D54F4" w:rsidRDefault="00F501AB" w:rsidP="00E44D5D">
                <w:pPr>
                  <w:pStyle w:val="HTMLPreformatted"/>
                  <w:cnfStyle w:val="000000010000"/>
                  <w:rPr>
                    <w:rFonts w:ascii="Calibri" w:hAnsi="Calibri"/>
                    <w:sz w:val="24"/>
                    <w:szCs w:val="24"/>
                  </w:rPr>
                </w:pPr>
                <w:r>
                  <w:rPr>
                    <w:rFonts w:ascii="Calibri" w:hAnsi="Calibri"/>
                    <w:sz w:val="24"/>
                    <w:szCs w:val="24"/>
                  </w:rPr>
                  <w:t xml:space="preserve">Fields of sulfide chimneys covered with dense aggregations of stalked barnacles </w:t>
                </w:r>
                <w:r w:rsidR="00E44D5D">
                  <w:rPr>
                    <w:rFonts w:ascii="Calibri" w:hAnsi="Calibri"/>
                    <w:sz w:val="24"/>
                    <w:szCs w:val="24"/>
                  </w:rPr>
                  <w:t xml:space="preserve">were revealed as the </w:t>
                </w:r>
                <w:proofErr w:type="spellStart"/>
                <w:r w:rsidR="00E44D5D">
                  <w:rPr>
                    <w:rFonts w:ascii="Calibri" w:hAnsi="Calibri"/>
                    <w:sz w:val="24"/>
                    <w:szCs w:val="24"/>
                  </w:rPr>
                  <w:t>rov</w:t>
                </w:r>
                <w:proofErr w:type="spellEnd"/>
                <w:r w:rsidR="00E44D5D">
                  <w:rPr>
                    <w:rFonts w:ascii="Calibri" w:hAnsi="Calibri"/>
                    <w:sz w:val="24"/>
                    <w:szCs w:val="24"/>
                  </w:rPr>
                  <w:t xml:space="preserve"> ascended the summit ridge.</w:t>
                </w:r>
                <w:r w:rsidR="000D54F4" w:rsidRPr="00445716">
                  <w:rPr>
                    <w:rFonts w:ascii="Calibri" w:hAnsi="Calibri"/>
                    <w:sz w:val="24"/>
                    <w:szCs w:val="24"/>
                  </w:rPr>
                  <w:t xml:space="preserve"> The chimneys varied in terms of age and venting characteristics. </w:t>
                </w:r>
              </w:p>
            </w:tc>
          </w:sdtContent>
        </w:sdt>
      </w:tr>
      <w:tr w:rsidR="00461A0C" w:rsidTr="00461A0C">
        <w:tblPrEx>
          <w:tblLook w:val="04A0"/>
        </w:tblPrEx>
        <w:trPr>
          <w:cnfStyle w:val="000000100000"/>
          <w:trHeight w:val="610"/>
        </w:trPr>
        <w:tc>
          <w:tcPr>
            <w:cnfStyle w:val="001000000000"/>
            <w:tcW w:w="3348" w:type="dxa"/>
            <w:gridSpan w:val="2"/>
            <w:vAlign w:val="center"/>
          </w:tcPr>
          <w:p w:rsidR="00461A0C" w:rsidRPr="00FD42F4" w:rsidRDefault="00461A0C" w:rsidP="006B353E">
            <w:pPr>
              <w:jc w:val="center"/>
              <w:rPr>
                <w:rFonts w:asciiTheme="minorHAnsi" w:hAnsiTheme="minorHAnsi"/>
              </w:rPr>
            </w:pPr>
            <w:r w:rsidRPr="00FD42F4">
              <w:rPr>
                <w:rFonts w:asciiTheme="minorHAnsi" w:hAnsiTheme="minorHAnsi"/>
              </w:rPr>
              <w:lastRenderedPageBreak/>
              <w:t>Please direct inquiries to:</w:t>
            </w:r>
          </w:p>
        </w:tc>
        <w:tc>
          <w:tcPr>
            <w:tcW w:w="7650" w:type="dxa"/>
            <w:gridSpan w:val="13"/>
            <w:vAlign w:val="center"/>
          </w:tcPr>
          <w:p w:rsidR="00461A0C" w:rsidRPr="00FD42F4" w:rsidRDefault="00461A0C" w:rsidP="006B353E">
            <w:pPr>
              <w:jc w:val="left"/>
              <w:cnfStyle w:val="000000100000"/>
            </w:pPr>
            <w:r w:rsidRPr="00FD42F4">
              <w:t>NOAA Office of Ocean Exploration &amp; Research</w:t>
            </w:r>
            <w:r w:rsidRPr="00FD42F4">
              <w:br/>
              <w:t>1315 East-West Highway (SSMC3 10</w:t>
            </w:r>
            <w:r w:rsidRPr="00FD42F4">
              <w:rPr>
                <w:vertAlign w:val="superscript"/>
              </w:rPr>
              <w:t>th</w:t>
            </w:r>
            <w:r w:rsidRPr="00FD42F4">
              <w:t xml:space="preserve"> Floor)</w:t>
            </w:r>
          </w:p>
          <w:p w:rsidR="00461A0C" w:rsidRPr="00FD42F4" w:rsidRDefault="00461A0C" w:rsidP="006B353E">
            <w:pPr>
              <w:jc w:val="left"/>
              <w:cnfStyle w:val="000000100000"/>
            </w:pPr>
            <w:r w:rsidRPr="00FD42F4">
              <w:t>Silver Spring, MD 20910</w:t>
            </w:r>
          </w:p>
          <w:p w:rsidR="00461A0C" w:rsidRPr="00FD42F4" w:rsidRDefault="00461A0C" w:rsidP="006B353E">
            <w:pPr>
              <w:jc w:val="left"/>
              <w:cnfStyle w:val="000000100000"/>
            </w:pPr>
            <w:r w:rsidRPr="00FD42F4">
              <w:t>(301) 734-1014</w:t>
            </w:r>
          </w:p>
        </w:tc>
      </w:tr>
    </w:tbl>
    <w:p w:rsidR="00DE616C" w:rsidRPr="00423E01" w:rsidRDefault="00DE616C" w:rsidP="000F040E"/>
    <w:sectPr w:rsidR="00DE616C" w:rsidRPr="00423E01" w:rsidSect="005920E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ocumentProtection w:edit="forms" w:enforcement="1" w:cryptProviderType="rsaFull" w:cryptAlgorithmClass="hash" w:cryptAlgorithmType="typeAny" w:cryptAlgorithmSid="4" w:cryptSpinCount="100000" w:hash="IY05Yq5tfsdhL03OilkZuiDitMU=" w:salt="WNXt0WXz9/9DnRF5Dth99Q=="/>
  <w:defaultTabStop w:val="720"/>
  <w:drawingGridHorizontalSpacing w:val="100"/>
  <w:displayHorizontalDrawingGridEvery w:val="2"/>
  <w:characterSpacingControl w:val="doNotCompress"/>
  <w:compat>
    <w:useFELayout/>
  </w:compat>
  <w:rsids>
    <w:rsidRoot w:val="007561F9"/>
    <w:rsid w:val="000C6610"/>
    <w:rsid w:val="000D54F4"/>
    <w:rsid w:val="000F040E"/>
    <w:rsid w:val="000F2E4F"/>
    <w:rsid w:val="001363C5"/>
    <w:rsid w:val="001E262A"/>
    <w:rsid w:val="001F4A94"/>
    <w:rsid w:val="00220CC5"/>
    <w:rsid w:val="00265144"/>
    <w:rsid w:val="002A3DFF"/>
    <w:rsid w:val="002E440F"/>
    <w:rsid w:val="002F68DD"/>
    <w:rsid w:val="00312A73"/>
    <w:rsid w:val="003A23BE"/>
    <w:rsid w:val="003C4CA7"/>
    <w:rsid w:val="003D5DE4"/>
    <w:rsid w:val="00401A63"/>
    <w:rsid w:val="00423E01"/>
    <w:rsid w:val="00461A0C"/>
    <w:rsid w:val="00475CD7"/>
    <w:rsid w:val="004F5144"/>
    <w:rsid w:val="005200E2"/>
    <w:rsid w:val="00582D28"/>
    <w:rsid w:val="00590809"/>
    <w:rsid w:val="005920E2"/>
    <w:rsid w:val="006350C3"/>
    <w:rsid w:val="00641AD6"/>
    <w:rsid w:val="006847EA"/>
    <w:rsid w:val="006A26A2"/>
    <w:rsid w:val="006B353E"/>
    <w:rsid w:val="007561F9"/>
    <w:rsid w:val="007C4DEF"/>
    <w:rsid w:val="008B08FC"/>
    <w:rsid w:val="008B3B92"/>
    <w:rsid w:val="008B577C"/>
    <w:rsid w:val="008B7863"/>
    <w:rsid w:val="008C7E3A"/>
    <w:rsid w:val="00900EEA"/>
    <w:rsid w:val="00943A40"/>
    <w:rsid w:val="009667B4"/>
    <w:rsid w:val="00972168"/>
    <w:rsid w:val="00972D94"/>
    <w:rsid w:val="00986586"/>
    <w:rsid w:val="009D3F02"/>
    <w:rsid w:val="00A31618"/>
    <w:rsid w:val="00A92590"/>
    <w:rsid w:val="00AA3E91"/>
    <w:rsid w:val="00AB5EAB"/>
    <w:rsid w:val="00AC0A05"/>
    <w:rsid w:val="00B45B68"/>
    <w:rsid w:val="00B60382"/>
    <w:rsid w:val="00BB3CD3"/>
    <w:rsid w:val="00C21E0E"/>
    <w:rsid w:val="00C917BA"/>
    <w:rsid w:val="00CA600B"/>
    <w:rsid w:val="00D07A9E"/>
    <w:rsid w:val="00D1156E"/>
    <w:rsid w:val="00D37611"/>
    <w:rsid w:val="00D503FE"/>
    <w:rsid w:val="00DB01F6"/>
    <w:rsid w:val="00DB0431"/>
    <w:rsid w:val="00DE616C"/>
    <w:rsid w:val="00E10B6B"/>
    <w:rsid w:val="00E44D5D"/>
    <w:rsid w:val="00EA10D6"/>
    <w:rsid w:val="00EB7FA6"/>
    <w:rsid w:val="00F24150"/>
    <w:rsid w:val="00F501AB"/>
    <w:rsid w:val="00F92AE3"/>
    <w:rsid w:val="00FD42F4"/>
    <w:rsid w:val="00FE70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01"/>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23E01"/>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423E01"/>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423E01"/>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423E01"/>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423E01"/>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423E01"/>
    <w:rPr>
      <w:smallCaps/>
      <w:color w:val="9CB084" w:themeColor="accent2"/>
      <w:spacing w:val="5"/>
      <w:sz w:val="22"/>
    </w:rPr>
  </w:style>
  <w:style w:type="character" w:customStyle="1" w:styleId="Heading7Char">
    <w:name w:val="Heading 7 Char"/>
    <w:basedOn w:val="DefaultParagraphFont"/>
    <w:link w:val="Heading7"/>
    <w:uiPriority w:val="9"/>
    <w:semiHidden/>
    <w:rsid w:val="00423E01"/>
    <w:rPr>
      <w:b/>
      <w:smallCaps/>
      <w:color w:val="9CB084" w:themeColor="accent2"/>
      <w:spacing w:val="10"/>
    </w:rPr>
  </w:style>
  <w:style w:type="character" w:customStyle="1" w:styleId="Heading8Char">
    <w:name w:val="Heading 8 Char"/>
    <w:basedOn w:val="DefaultParagraphFont"/>
    <w:link w:val="Heading8"/>
    <w:uiPriority w:val="9"/>
    <w:semiHidden/>
    <w:rsid w:val="00423E01"/>
    <w:rPr>
      <w:b/>
      <w:i/>
      <w:smallCaps/>
      <w:color w:val="758C5A" w:themeColor="accent2" w:themeShade="BF"/>
    </w:rPr>
  </w:style>
  <w:style w:type="character" w:customStyle="1" w:styleId="Heading9Char">
    <w:name w:val="Heading 9 Char"/>
    <w:basedOn w:val="DefaultParagraphFont"/>
    <w:link w:val="Heading9"/>
    <w:uiPriority w:val="9"/>
    <w:semiHidden/>
    <w:rsid w:val="00423E01"/>
    <w:rPr>
      <w:b/>
      <w:i/>
      <w:smallCaps/>
      <w:color w:val="4E5D3C" w:themeColor="accent2" w:themeShade="7F"/>
    </w:rPr>
  </w:style>
  <w:style w:type="paragraph" w:styleId="Caption">
    <w:name w:val="caption"/>
    <w:basedOn w:val="Normal"/>
    <w:next w:val="Normal"/>
    <w:uiPriority w:val="35"/>
    <w:semiHidden/>
    <w:unhideWhenUsed/>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23E01"/>
    <w:rPr>
      <w:rFonts w:asciiTheme="majorHAnsi" w:eastAsiaTheme="majorEastAsia" w:hAnsiTheme="majorHAnsi" w:cstheme="majorBidi"/>
      <w:szCs w:val="22"/>
    </w:rPr>
  </w:style>
  <w:style w:type="character" w:styleId="Strong">
    <w:name w:val="Strong"/>
    <w:uiPriority w:val="22"/>
    <w:qFormat/>
    <w:rsid w:val="00423E01"/>
    <w:rPr>
      <w:b/>
      <w:color w:val="9CB084" w:themeColor="accent2"/>
    </w:rPr>
  </w:style>
  <w:style w:type="character" w:styleId="Emphasis">
    <w:name w:val="Emphasis"/>
    <w:uiPriority w:val="20"/>
    <w:qFormat/>
    <w:rsid w:val="00423E01"/>
    <w:rPr>
      <w:b/>
      <w:i/>
      <w:spacing w:val="10"/>
    </w:rPr>
  </w:style>
  <w:style w:type="paragraph" w:styleId="NoSpacing">
    <w:name w:val="No Spacing"/>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
    <w:uiPriority w:val="1"/>
    <w:rsid w:val="00423E01"/>
  </w:style>
  <w:style w:type="paragraph" w:styleId="ListParagraph">
    <w:name w:val="List Paragraph"/>
    <w:basedOn w:val="Normal"/>
    <w:uiPriority w:val="34"/>
    <w:qFormat/>
    <w:rsid w:val="00423E01"/>
    <w:pPr>
      <w:ind w:left="720"/>
      <w:contextualSpacing/>
    </w:pPr>
  </w:style>
  <w:style w:type="paragraph" w:styleId="Quote">
    <w:name w:val="Quote"/>
    <w:basedOn w:val="Normal"/>
    <w:next w:val="Normal"/>
    <w:link w:val="QuoteChar"/>
    <w:uiPriority w:val="29"/>
    <w:qFormat/>
    <w:rsid w:val="00423E01"/>
    <w:rPr>
      <w:i/>
    </w:rPr>
  </w:style>
  <w:style w:type="character" w:customStyle="1" w:styleId="QuoteChar">
    <w:name w:val="Quote Char"/>
    <w:basedOn w:val="DefaultParagraphFont"/>
    <w:link w:val="Quote"/>
    <w:uiPriority w:val="29"/>
    <w:rsid w:val="00423E01"/>
    <w:rPr>
      <w:i/>
    </w:rPr>
  </w:style>
  <w:style w:type="paragraph" w:styleId="IntenseQuote">
    <w:name w:val="Intense Quote"/>
    <w:basedOn w:val="Normal"/>
    <w:next w:val="Normal"/>
    <w:link w:val="IntenseQuoteChar"/>
    <w:uiPriority w:val="30"/>
    <w:qFormat/>
    <w:rsid w:val="00423E01"/>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23E01"/>
    <w:rPr>
      <w:b/>
      <w:i/>
      <w:color w:val="FFFFFF" w:themeColor="background1"/>
      <w:shd w:val="clear" w:color="auto" w:fill="9CB084" w:themeFill="accent2"/>
    </w:rPr>
  </w:style>
  <w:style w:type="character" w:styleId="SubtleEmphasis">
    <w:name w:val="Subtle Emphasis"/>
    <w:uiPriority w:val="19"/>
    <w:qFormat/>
    <w:rsid w:val="00423E01"/>
    <w:rPr>
      <w:i/>
    </w:rPr>
  </w:style>
  <w:style w:type="character" w:styleId="IntenseEmphasis">
    <w:name w:val="Intense Emphasis"/>
    <w:uiPriority w:val="21"/>
    <w:qFormat/>
    <w:rsid w:val="00423E01"/>
    <w:rPr>
      <w:b/>
      <w:i/>
      <w:color w:val="9CB084" w:themeColor="accent2"/>
      <w:spacing w:val="10"/>
    </w:rPr>
  </w:style>
  <w:style w:type="character" w:styleId="SubtleReference">
    <w:name w:val="Subtle Reference"/>
    <w:uiPriority w:val="31"/>
    <w:qFormat/>
    <w:rsid w:val="00423E01"/>
    <w:rPr>
      <w:b/>
    </w:rPr>
  </w:style>
  <w:style w:type="character" w:styleId="IntenseReference">
    <w:name w:val="Intense Reference"/>
    <w:uiPriority w:val="32"/>
    <w:qFormat/>
    <w:rsid w:val="00423E01"/>
    <w:rPr>
      <w:b/>
      <w:bCs/>
      <w:smallCaps/>
      <w:spacing w:val="5"/>
      <w:sz w:val="22"/>
      <w:szCs w:val="22"/>
      <w:u w:val="single"/>
    </w:rPr>
  </w:style>
  <w:style w:type="character" w:styleId="BookTitle">
    <w:name w:val="Book Title"/>
    <w:uiPriority w:val="33"/>
    <w:qFormat/>
    <w:rsid w:val="00423E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23E01"/>
    <w:pPr>
      <w:outlineLvl w:val="9"/>
    </w:pPr>
  </w:style>
  <w:style w:type="character" w:styleId="PlaceholderText">
    <w:name w:val="Placeholder Text"/>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pPr>
      <w:spacing w:after="0" w:line="240" w:lineRule="auto"/>
    </w:pPr>
    <w:rPr>
      <w:color w:val="AE9638" w:themeColor="accent1" w:themeShade="BF"/>
    </w:rPr>
    <w:tblPr>
      <w:tblStyleRowBandSize w:val="1"/>
      <w:tblStyleColBandSize w:val="1"/>
      <w:tblInd w:w="0" w:type="dxa"/>
      <w:tblBorders>
        <w:top w:val="single" w:sz="8" w:space="0" w:color="CEB966" w:themeColor="accent1"/>
        <w:bottom w:val="single" w:sz="8" w:space="0" w:color="CEB96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Grid-Accent4">
    <w:name w:val="Light Grid Accent 4"/>
    <w:basedOn w:val="TableNormal"/>
    <w:uiPriority w:val="62"/>
    <w:rsid w:val="000C6610"/>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paragraph" w:styleId="HTMLPreformatted">
    <w:name w:val="HTML Preformatted"/>
    <w:basedOn w:val="Normal"/>
    <w:link w:val="HTMLPreformattedChar"/>
    <w:rsid w:val="000D5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MS Mincho" w:hAnsi="Courier New" w:cs="Courier New"/>
      <w:lang w:eastAsia="ja-JP" w:bidi="ar-SA"/>
    </w:rPr>
  </w:style>
  <w:style w:type="character" w:customStyle="1" w:styleId="HTMLPreformattedChar">
    <w:name w:val="HTML Preformatted Char"/>
    <w:basedOn w:val="DefaultParagraphFont"/>
    <w:link w:val="HTMLPreformatted"/>
    <w:rsid w:val="000D54F4"/>
    <w:rPr>
      <w:rFonts w:ascii="Courier New" w:eastAsia="MS Mincho" w:hAnsi="Courier New" w:cs="Courier New"/>
      <w:lang w:eastAsia="ja-JP" w:bidi="ar-SA"/>
    </w:rPr>
  </w:style>
  <w:style w:type="character" w:customStyle="1" w:styleId="apple-style-span">
    <w:name w:val="apple-style-span"/>
    <w:basedOn w:val="DefaultParagraphFont"/>
    <w:rsid w:val="000D54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ublic_DIVE_INFORMATION\MasterTemplate\DiveForm_wGlobe_July12_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1C575DC7F0740ABB271AFC550B5B9C6"/>
        <w:category>
          <w:name w:val="General"/>
          <w:gallery w:val="placeholder"/>
        </w:category>
        <w:types>
          <w:type w:val="bbPlcHdr"/>
        </w:types>
        <w:behaviors>
          <w:behavior w:val="content"/>
        </w:behaviors>
        <w:guid w:val="{6CA04D69-68F3-4F18-B003-09376BC649DD}"/>
      </w:docPartPr>
      <w:docPartBody>
        <w:p w:rsidR="007F2313" w:rsidRDefault="007F2313">
          <w:pPr>
            <w:pStyle w:val="31C575DC7F0740ABB271AFC550B5B9C6"/>
          </w:pPr>
          <w:r w:rsidRPr="00FD42F4">
            <w:rPr>
              <w:rStyle w:val="PlaceholderText"/>
            </w:rPr>
            <w:t>Click here to enter text.</w:t>
          </w:r>
        </w:p>
      </w:docPartBody>
    </w:docPart>
    <w:docPart>
      <w:docPartPr>
        <w:name w:val="851BD70CC4CD46D2ADB913A9F79BFD73"/>
        <w:category>
          <w:name w:val="General"/>
          <w:gallery w:val="placeholder"/>
        </w:category>
        <w:types>
          <w:type w:val="bbPlcHdr"/>
        </w:types>
        <w:behaviors>
          <w:behavior w:val="content"/>
        </w:behaviors>
        <w:guid w:val="{60A16C75-9A06-4C87-AAF4-653277DEDE7B}"/>
      </w:docPartPr>
      <w:docPartBody>
        <w:p w:rsidR="007F2313" w:rsidRDefault="007F2313">
          <w:pPr>
            <w:pStyle w:val="851BD70CC4CD46D2ADB913A9F79BFD73"/>
          </w:pPr>
          <w:r w:rsidRPr="00FD42F4">
            <w:rPr>
              <w:rStyle w:val="PlaceholderText"/>
            </w:rPr>
            <w:t>Click here to enter text.</w:t>
          </w:r>
        </w:p>
      </w:docPartBody>
    </w:docPart>
    <w:docPart>
      <w:docPartPr>
        <w:name w:val="B606E61C29D845C18ACED091AA117AB7"/>
        <w:category>
          <w:name w:val="General"/>
          <w:gallery w:val="placeholder"/>
        </w:category>
        <w:types>
          <w:type w:val="bbPlcHdr"/>
        </w:types>
        <w:behaviors>
          <w:behavior w:val="content"/>
        </w:behaviors>
        <w:guid w:val="{7A945F0D-9A9D-480B-AA67-2DC8DBFD43B3}"/>
      </w:docPartPr>
      <w:docPartBody>
        <w:p w:rsidR="007F2313" w:rsidRDefault="007F2313">
          <w:pPr>
            <w:pStyle w:val="B606E61C29D845C18ACED091AA117AB7"/>
          </w:pPr>
          <w:r w:rsidRPr="00FD42F4">
            <w:rPr>
              <w:rStyle w:val="PlaceholderText"/>
            </w:rPr>
            <w:t>Click here to enter text.</w:t>
          </w:r>
        </w:p>
      </w:docPartBody>
    </w:docPart>
    <w:docPart>
      <w:docPartPr>
        <w:name w:val="BF02C53E7555407A9719559161E66A1A"/>
        <w:category>
          <w:name w:val="General"/>
          <w:gallery w:val="placeholder"/>
        </w:category>
        <w:types>
          <w:type w:val="bbPlcHdr"/>
        </w:types>
        <w:behaviors>
          <w:behavior w:val="content"/>
        </w:behaviors>
        <w:guid w:val="{7E36668F-F877-44B1-BD75-F26063A00BBD}"/>
      </w:docPartPr>
      <w:docPartBody>
        <w:p w:rsidR="007F2313" w:rsidRDefault="007F2313">
          <w:pPr>
            <w:pStyle w:val="BF02C53E7555407A9719559161E66A1A"/>
          </w:pPr>
          <w:r w:rsidRPr="00343193">
            <w:rPr>
              <w:rStyle w:val="PlaceholderText"/>
            </w:rPr>
            <w:t>Click here to enter a date.</w:t>
          </w:r>
        </w:p>
      </w:docPartBody>
    </w:docPart>
    <w:docPart>
      <w:docPartPr>
        <w:name w:val="813673A53F914F4DB3C794879D48DCE3"/>
        <w:category>
          <w:name w:val="General"/>
          <w:gallery w:val="placeholder"/>
        </w:category>
        <w:types>
          <w:type w:val="bbPlcHdr"/>
        </w:types>
        <w:behaviors>
          <w:behavior w:val="content"/>
        </w:behaviors>
        <w:guid w:val="{F2A938C4-D3AD-43AC-9E9E-98D5C4E4FC3A}"/>
      </w:docPartPr>
      <w:docPartBody>
        <w:p w:rsidR="007F2313" w:rsidRDefault="007F2313">
          <w:pPr>
            <w:pStyle w:val="813673A53F914F4DB3C794879D48DCE3"/>
          </w:pPr>
          <w:r w:rsidRPr="00343193">
            <w:rPr>
              <w:rStyle w:val="PlaceholderText"/>
            </w:rPr>
            <w:t>Click here to enter a date.</w:t>
          </w:r>
        </w:p>
      </w:docPartBody>
    </w:docPart>
    <w:docPart>
      <w:docPartPr>
        <w:name w:val="2BB685C89E6545C6992952399F7C5577"/>
        <w:category>
          <w:name w:val="General"/>
          <w:gallery w:val="placeholder"/>
        </w:category>
        <w:types>
          <w:type w:val="bbPlcHdr"/>
        </w:types>
        <w:behaviors>
          <w:behavior w:val="content"/>
        </w:behaviors>
        <w:guid w:val="{27CADB9D-9C4A-47D5-9920-58DF62B2AB18}"/>
      </w:docPartPr>
      <w:docPartBody>
        <w:p w:rsidR="007F2313" w:rsidRDefault="007F2313">
          <w:pPr>
            <w:pStyle w:val="2BB685C89E6545C6992952399F7C5577"/>
          </w:pPr>
          <w:r w:rsidRPr="00FD42F4">
            <w:rPr>
              <w:rStyle w:val="PlaceholderText"/>
            </w:rPr>
            <w:t>Click here to enter text.</w:t>
          </w:r>
        </w:p>
      </w:docPartBody>
    </w:docPart>
    <w:docPart>
      <w:docPartPr>
        <w:name w:val="F4C8E542AE774EACACDBC474F88D3873"/>
        <w:category>
          <w:name w:val="General"/>
          <w:gallery w:val="placeholder"/>
        </w:category>
        <w:types>
          <w:type w:val="bbPlcHdr"/>
        </w:types>
        <w:behaviors>
          <w:behavior w:val="content"/>
        </w:behaviors>
        <w:guid w:val="{31BD9B9F-E7DD-4B5C-9641-E260583F54B4}"/>
      </w:docPartPr>
      <w:docPartBody>
        <w:p w:rsidR="007F2313" w:rsidRDefault="007F2313">
          <w:pPr>
            <w:pStyle w:val="F4C8E542AE774EACACDBC474F88D3873"/>
          </w:pPr>
          <w:r w:rsidRPr="00FD42F4">
            <w:rPr>
              <w:rStyle w:val="PlaceholderText"/>
            </w:rPr>
            <w:t>Click here to enter a date.</w:t>
          </w:r>
        </w:p>
      </w:docPartBody>
    </w:docPart>
    <w:docPart>
      <w:docPartPr>
        <w:name w:val="262BBDD63BFB45FFAAE963C9C13CA704"/>
        <w:category>
          <w:name w:val="General"/>
          <w:gallery w:val="placeholder"/>
        </w:category>
        <w:types>
          <w:type w:val="bbPlcHdr"/>
        </w:types>
        <w:behaviors>
          <w:behavior w:val="content"/>
        </w:behaviors>
        <w:guid w:val="{3EA96600-F7B3-4C53-9C2B-4728C9A4EC1C}"/>
      </w:docPartPr>
      <w:docPartBody>
        <w:p w:rsidR="007F2313" w:rsidRDefault="007F2313">
          <w:pPr>
            <w:pStyle w:val="262BBDD63BFB45FFAAE963C9C13CA704"/>
          </w:pPr>
          <w:r w:rsidRPr="002E5367">
            <w:rPr>
              <w:rStyle w:val="PlaceholderText"/>
            </w:rPr>
            <w:t>Click here to enter text.</w:t>
          </w:r>
        </w:p>
      </w:docPartBody>
    </w:docPart>
    <w:docPart>
      <w:docPartPr>
        <w:name w:val="970C50EB02EF4A83AB148239237F141B"/>
        <w:category>
          <w:name w:val="General"/>
          <w:gallery w:val="placeholder"/>
        </w:category>
        <w:types>
          <w:type w:val="bbPlcHdr"/>
        </w:types>
        <w:behaviors>
          <w:behavior w:val="content"/>
        </w:behaviors>
        <w:guid w:val="{C14EF8C8-ADC0-48F3-9FBE-CCC745371D74}"/>
      </w:docPartPr>
      <w:docPartBody>
        <w:p w:rsidR="007F2313" w:rsidRDefault="007F2313">
          <w:pPr>
            <w:pStyle w:val="970C50EB02EF4A83AB148239237F141B"/>
          </w:pPr>
          <w:r w:rsidRPr="00FD42F4">
            <w:rPr>
              <w:rStyle w:val="PlaceholderText"/>
            </w:rPr>
            <w:t>Click here to enter text.</w:t>
          </w:r>
        </w:p>
      </w:docPartBody>
    </w:docPart>
    <w:docPart>
      <w:docPartPr>
        <w:name w:val="D237815F8952466F96B457BB871FD022"/>
        <w:category>
          <w:name w:val="General"/>
          <w:gallery w:val="placeholder"/>
        </w:category>
        <w:types>
          <w:type w:val="bbPlcHdr"/>
        </w:types>
        <w:behaviors>
          <w:behavior w:val="content"/>
        </w:behaviors>
        <w:guid w:val="{F955C689-45B1-4D5B-8E0B-A6F46D394D82}"/>
      </w:docPartPr>
      <w:docPartBody>
        <w:p w:rsidR="007F2313" w:rsidRDefault="007F2313">
          <w:pPr>
            <w:pStyle w:val="D237815F8952466F96B457BB871FD022"/>
          </w:pPr>
          <w:r w:rsidRPr="00343193">
            <w:rPr>
              <w:rStyle w:val="PlaceholderText"/>
            </w:rPr>
            <w:t>Choose an item.</w:t>
          </w:r>
        </w:p>
      </w:docPartBody>
    </w:docPart>
    <w:docPart>
      <w:docPartPr>
        <w:name w:val="EDB4401457034963BA6E04451CBE51EF"/>
        <w:category>
          <w:name w:val="General"/>
          <w:gallery w:val="placeholder"/>
        </w:category>
        <w:types>
          <w:type w:val="bbPlcHdr"/>
        </w:types>
        <w:behaviors>
          <w:behavior w:val="content"/>
        </w:behaviors>
        <w:guid w:val="{3F4A002D-CE14-45DF-A435-4759A3091487}"/>
      </w:docPartPr>
      <w:docPartBody>
        <w:p w:rsidR="007F2313" w:rsidRDefault="007F2313">
          <w:pPr>
            <w:pStyle w:val="EDB4401457034963BA6E04451CBE51EF"/>
          </w:pPr>
          <w:r w:rsidRPr="00FD42F4">
            <w:rPr>
              <w:rStyle w:val="PlaceholderText"/>
            </w:rPr>
            <w:t>Click here to enter a date.</w:t>
          </w:r>
        </w:p>
      </w:docPartBody>
    </w:docPart>
    <w:docPart>
      <w:docPartPr>
        <w:name w:val="6B1FA5142A2A4C6AAFA25CC3B660B3DC"/>
        <w:category>
          <w:name w:val="General"/>
          <w:gallery w:val="placeholder"/>
        </w:category>
        <w:types>
          <w:type w:val="bbPlcHdr"/>
        </w:types>
        <w:behaviors>
          <w:behavior w:val="content"/>
        </w:behaviors>
        <w:guid w:val="{D21AFDD7-A9B3-48CE-91CE-EBAF2BE6B3D9}"/>
      </w:docPartPr>
      <w:docPartBody>
        <w:p w:rsidR="007F2313" w:rsidRDefault="007F2313">
          <w:pPr>
            <w:pStyle w:val="6B1FA5142A2A4C6AAFA25CC3B660B3DC"/>
          </w:pPr>
          <w:r w:rsidRPr="002E5367">
            <w:rPr>
              <w:rStyle w:val="PlaceholderText"/>
            </w:rPr>
            <w:t>Click here to enter text.</w:t>
          </w:r>
        </w:p>
      </w:docPartBody>
    </w:docPart>
    <w:docPart>
      <w:docPartPr>
        <w:name w:val="3817A11948344E3895580BF97E374026"/>
        <w:category>
          <w:name w:val="General"/>
          <w:gallery w:val="placeholder"/>
        </w:category>
        <w:types>
          <w:type w:val="bbPlcHdr"/>
        </w:types>
        <w:behaviors>
          <w:behavior w:val="content"/>
        </w:behaviors>
        <w:guid w:val="{C23F7112-39EB-42D4-8890-F4C3D8D762ED}"/>
      </w:docPartPr>
      <w:docPartBody>
        <w:p w:rsidR="007F2313" w:rsidRDefault="007F2313">
          <w:pPr>
            <w:pStyle w:val="3817A11948344E3895580BF97E374026"/>
          </w:pPr>
          <w:r w:rsidRPr="00FD42F4">
            <w:rPr>
              <w:rStyle w:val="PlaceholderText"/>
            </w:rPr>
            <w:t>Click here to enter text.</w:t>
          </w:r>
        </w:p>
      </w:docPartBody>
    </w:docPart>
    <w:docPart>
      <w:docPartPr>
        <w:name w:val="EFE1A5ABE9644D98A0029A310AF2ABB4"/>
        <w:category>
          <w:name w:val="General"/>
          <w:gallery w:val="placeholder"/>
        </w:category>
        <w:types>
          <w:type w:val="bbPlcHdr"/>
        </w:types>
        <w:behaviors>
          <w:behavior w:val="content"/>
        </w:behaviors>
        <w:guid w:val="{1C77B6CB-2C3B-4012-9A79-078D3849EB9D}"/>
      </w:docPartPr>
      <w:docPartBody>
        <w:p w:rsidR="007F2313" w:rsidRDefault="007F2313">
          <w:pPr>
            <w:pStyle w:val="EFE1A5ABE9644D98A0029A310AF2ABB4"/>
          </w:pPr>
          <w:r w:rsidRPr="00FD42F4">
            <w:rPr>
              <w:rStyle w:val="PlaceholderText"/>
            </w:rPr>
            <w:t>Click here to enter text.</w:t>
          </w:r>
        </w:p>
      </w:docPartBody>
    </w:docPart>
    <w:docPart>
      <w:docPartPr>
        <w:name w:val="BB07FDCCB8BA46808B5A1DDF28BDB0A1"/>
        <w:category>
          <w:name w:val="General"/>
          <w:gallery w:val="placeholder"/>
        </w:category>
        <w:types>
          <w:type w:val="bbPlcHdr"/>
        </w:types>
        <w:behaviors>
          <w:behavior w:val="content"/>
        </w:behaviors>
        <w:guid w:val="{E61B562C-5A42-4D96-AA9F-DB77FA230710}"/>
      </w:docPartPr>
      <w:docPartBody>
        <w:p w:rsidR="007F2313" w:rsidRDefault="007F2313">
          <w:pPr>
            <w:pStyle w:val="BB07FDCCB8BA46808B5A1DDF28BDB0A1"/>
          </w:pPr>
          <w:r w:rsidRPr="00343193">
            <w:rPr>
              <w:rStyle w:val="PlaceholderText"/>
            </w:rPr>
            <w:t>Choose an item.</w:t>
          </w:r>
        </w:p>
      </w:docPartBody>
    </w:docPart>
    <w:docPart>
      <w:docPartPr>
        <w:name w:val="AA569E9ACFDE406DAD5AC82DEB9D8119"/>
        <w:category>
          <w:name w:val="General"/>
          <w:gallery w:val="placeholder"/>
        </w:category>
        <w:types>
          <w:type w:val="bbPlcHdr"/>
        </w:types>
        <w:behaviors>
          <w:behavior w:val="content"/>
        </w:behaviors>
        <w:guid w:val="{CCE61E3E-6953-4B32-B0C1-1D6C526B3337}"/>
      </w:docPartPr>
      <w:docPartBody>
        <w:p w:rsidR="007F2313" w:rsidRDefault="007F2313">
          <w:pPr>
            <w:pStyle w:val="AA569E9ACFDE406DAD5AC82DEB9D8119"/>
          </w:pPr>
          <w:r w:rsidRPr="00FD42F4">
            <w:rPr>
              <w:rStyle w:val="PlaceholderText"/>
            </w:rPr>
            <w:t>Click here to enter text.</w:t>
          </w:r>
        </w:p>
      </w:docPartBody>
    </w:docPart>
    <w:docPart>
      <w:docPartPr>
        <w:name w:val="E0B94EA8625F45759511C6CBAD73D7C0"/>
        <w:category>
          <w:name w:val="General"/>
          <w:gallery w:val="placeholder"/>
        </w:category>
        <w:types>
          <w:type w:val="bbPlcHdr"/>
        </w:types>
        <w:behaviors>
          <w:behavior w:val="content"/>
        </w:behaviors>
        <w:guid w:val="{4EE15D5F-9CBE-4E74-9E21-8FD7B19E3639}"/>
      </w:docPartPr>
      <w:docPartBody>
        <w:p w:rsidR="007F2313" w:rsidRDefault="007F2313">
          <w:pPr>
            <w:pStyle w:val="E0B94EA8625F45759511C6CBAD73D7C0"/>
          </w:pPr>
          <w:r w:rsidRPr="00FD42F4">
            <w:rPr>
              <w:rStyle w:val="PlaceholderText"/>
            </w:rPr>
            <w:t>Click here to enter text.</w:t>
          </w:r>
        </w:p>
      </w:docPartBody>
    </w:docPart>
    <w:docPart>
      <w:docPartPr>
        <w:name w:val="B4D99C9610754DD78890AE3A8A5CA5DD"/>
        <w:category>
          <w:name w:val="General"/>
          <w:gallery w:val="placeholder"/>
        </w:category>
        <w:types>
          <w:type w:val="bbPlcHdr"/>
        </w:types>
        <w:behaviors>
          <w:behavior w:val="content"/>
        </w:behaviors>
        <w:guid w:val="{7E794A72-F845-443C-B3F8-28A75E14E3D9}"/>
      </w:docPartPr>
      <w:docPartBody>
        <w:p w:rsidR="007F2313" w:rsidRDefault="007F2313">
          <w:pPr>
            <w:pStyle w:val="B4D99C9610754DD78890AE3A8A5CA5DD"/>
          </w:pPr>
          <w:r w:rsidRPr="00343193">
            <w:rPr>
              <w:rStyle w:val="PlaceholderText"/>
            </w:rPr>
            <w:t>Choose an item.</w:t>
          </w:r>
        </w:p>
      </w:docPartBody>
    </w:docPart>
    <w:docPart>
      <w:docPartPr>
        <w:name w:val="3846E44B68FD46EEB13CF07EC66CC7F6"/>
        <w:category>
          <w:name w:val="General"/>
          <w:gallery w:val="placeholder"/>
        </w:category>
        <w:types>
          <w:type w:val="bbPlcHdr"/>
        </w:types>
        <w:behaviors>
          <w:behavior w:val="content"/>
        </w:behaviors>
        <w:guid w:val="{36B05A3E-608C-44CB-8804-F30193EF96E3}"/>
      </w:docPartPr>
      <w:docPartBody>
        <w:p w:rsidR="007F2313" w:rsidRDefault="007F2313">
          <w:pPr>
            <w:pStyle w:val="3846E44B68FD46EEB13CF07EC66CC7F6"/>
          </w:pPr>
          <w:r w:rsidRPr="00343193">
            <w:rPr>
              <w:rStyle w:val="PlaceholderText"/>
            </w:rPr>
            <w:t>Choose an item.</w:t>
          </w:r>
        </w:p>
      </w:docPartBody>
    </w:docPart>
    <w:docPart>
      <w:docPartPr>
        <w:name w:val="934DDCDD579D4EBD8FC068BC77DBD7A7"/>
        <w:category>
          <w:name w:val="General"/>
          <w:gallery w:val="placeholder"/>
        </w:category>
        <w:types>
          <w:type w:val="bbPlcHdr"/>
        </w:types>
        <w:behaviors>
          <w:behavior w:val="content"/>
        </w:behaviors>
        <w:guid w:val="{EFD47ECA-E78E-4C59-9099-65AC4C2B28FF}"/>
      </w:docPartPr>
      <w:docPartBody>
        <w:p w:rsidR="007F2313" w:rsidRDefault="007F2313">
          <w:pPr>
            <w:pStyle w:val="934DDCDD579D4EBD8FC068BC77DBD7A7"/>
          </w:pPr>
          <w:r w:rsidRPr="00343193">
            <w:rPr>
              <w:rStyle w:val="PlaceholderText"/>
            </w:rPr>
            <w:t>Choose an item.</w:t>
          </w:r>
        </w:p>
      </w:docPartBody>
    </w:docPart>
    <w:docPart>
      <w:docPartPr>
        <w:name w:val="37627FBEF65643DFA642161B48B149F9"/>
        <w:category>
          <w:name w:val="General"/>
          <w:gallery w:val="placeholder"/>
        </w:category>
        <w:types>
          <w:type w:val="bbPlcHdr"/>
        </w:types>
        <w:behaviors>
          <w:behavior w:val="content"/>
        </w:behaviors>
        <w:guid w:val="{BB49B6AF-7F0B-41F3-A654-E92273040D64}"/>
      </w:docPartPr>
      <w:docPartBody>
        <w:p w:rsidR="007F2313" w:rsidRDefault="007F2313">
          <w:pPr>
            <w:pStyle w:val="37627FBEF65643DFA642161B48B149F9"/>
          </w:pPr>
          <w:r w:rsidRPr="00343193">
            <w:rPr>
              <w:rStyle w:val="PlaceholderText"/>
            </w:rPr>
            <w:t>Choose an item.</w:t>
          </w:r>
        </w:p>
      </w:docPartBody>
    </w:docPart>
    <w:docPart>
      <w:docPartPr>
        <w:name w:val="F31E7822EC314B129D1A8F46D5E7AC79"/>
        <w:category>
          <w:name w:val="General"/>
          <w:gallery w:val="placeholder"/>
        </w:category>
        <w:types>
          <w:type w:val="bbPlcHdr"/>
        </w:types>
        <w:behaviors>
          <w:behavior w:val="content"/>
        </w:behaviors>
        <w:guid w:val="{E17F3D58-C2F7-4E31-B7A1-DE3E3FE3D555}"/>
      </w:docPartPr>
      <w:docPartBody>
        <w:p w:rsidR="007F2313" w:rsidRDefault="007F2313">
          <w:pPr>
            <w:pStyle w:val="F31E7822EC314B129D1A8F46D5E7AC79"/>
          </w:pPr>
          <w:r w:rsidRPr="00343193">
            <w:rPr>
              <w:rStyle w:val="PlaceholderText"/>
            </w:rPr>
            <w:t>Choose an item.</w:t>
          </w:r>
        </w:p>
      </w:docPartBody>
    </w:docPart>
    <w:docPart>
      <w:docPartPr>
        <w:name w:val="8FD4FE49F94F4B05B0A6C5BAF504E8C9"/>
        <w:category>
          <w:name w:val="General"/>
          <w:gallery w:val="placeholder"/>
        </w:category>
        <w:types>
          <w:type w:val="bbPlcHdr"/>
        </w:types>
        <w:behaviors>
          <w:behavior w:val="content"/>
        </w:behaviors>
        <w:guid w:val="{B8004448-350E-4BDD-A99D-B917CCACEFFF}"/>
      </w:docPartPr>
      <w:docPartBody>
        <w:p w:rsidR="007F2313" w:rsidRDefault="007F2313">
          <w:pPr>
            <w:pStyle w:val="8FD4FE49F94F4B05B0A6C5BAF504E8C9"/>
          </w:pPr>
          <w:r w:rsidRPr="00343193">
            <w:rPr>
              <w:rStyle w:val="PlaceholderText"/>
            </w:rPr>
            <w:t>Choose an item.</w:t>
          </w:r>
        </w:p>
      </w:docPartBody>
    </w:docPart>
    <w:docPart>
      <w:docPartPr>
        <w:name w:val="B9F572A0E6944F4FA48511B29E4AEBEE"/>
        <w:category>
          <w:name w:val="General"/>
          <w:gallery w:val="placeholder"/>
        </w:category>
        <w:types>
          <w:type w:val="bbPlcHdr"/>
        </w:types>
        <w:behaviors>
          <w:behavior w:val="content"/>
        </w:behaviors>
        <w:guid w:val="{D6A95FDF-82FD-4F55-9115-720D9D1F33E7}"/>
      </w:docPartPr>
      <w:docPartBody>
        <w:p w:rsidR="007F2313" w:rsidRDefault="007F2313">
          <w:pPr>
            <w:pStyle w:val="B9F572A0E6944F4FA48511B29E4AEBEE"/>
          </w:pPr>
          <w:r w:rsidRPr="00FD42F4">
            <w:rPr>
              <w:rStyle w:val="PlaceholderText"/>
            </w:rPr>
            <w:t>Click here to enter text.</w:t>
          </w:r>
        </w:p>
      </w:docPartBody>
    </w:docPart>
    <w:docPart>
      <w:docPartPr>
        <w:name w:val="94FCBA8DF55747F0B7DB611F3782466A"/>
        <w:category>
          <w:name w:val="General"/>
          <w:gallery w:val="placeholder"/>
        </w:category>
        <w:types>
          <w:type w:val="bbPlcHdr"/>
        </w:types>
        <w:behaviors>
          <w:behavior w:val="content"/>
        </w:behaviors>
        <w:guid w:val="{2A795C94-470A-48E0-A7CC-5688AD749690}"/>
      </w:docPartPr>
      <w:docPartBody>
        <w:p w:rsidR="007F2313" w:rsidRDefault="007F2313">
          <w:pPr>
            <w:pStyle w:val="94FCBA8DF55747F0B7DB611F3782466A"/>
          </w:pPr>
          <w:r w:rsidRPr="00FD42F4">
            <w:rPr>
              <w:rStyle w:val="PlaceholderText"/>
            </w:rPr>
            <w:t>Click here to enter text.</w:t>
          </w:r>
        </w:p>
      </w:docPartBody>
    </w:docPart>
    <w:docPart>
      <w:docPartPr>
        <w:name w:val="8AC775705C0F4B398A2AA600C65AB08E"/>
        <w:category>
          <w:name w:val="General"/>
          <w:gallery w:val="placeholder"/>
        </w:category>
        <w:types>
          <w:type w:val="bbPlcHdr"/>
        </w:types>
        <w:behaviors>
          <w:behavior w:val="content"/>
        </w:behaviors>
        <w:guid w:val="{1BA52B6B-C669-4131-A365-9AE1FD114341}"/>
      </w:docPartPr>
      <w:docPartBody>
        <w:p w:rsidR="007F2313" w:rsidRDefault="007F2313">
          <w:pPr>
            <w:pStyle w:val="8AC775705C0F4B398A2AA600C65AB08E"/>
          </w:pPr>
          <w:r w:rsidRPr="00343193">
            <w:rPr>
              <w:rStyle w:val="PlaceholderText"/>
            </w:rPr>
            <w:t>Click here to enter text.</w:t>
          </w:r>
        </w:p>
      </w:docPartBody>
    </w:docPart>
    <w:docPart>
      <w:docPartPr>
        <w:name w:val="290A7854D70D43078E8CEC4CA1D48FDD"/>
        <w:category>
          <w:name w:val="General"/>
          <w:gallery w:val="placeholder"/>
        </w:category>
        <w:types>
          <w:type w:val="bbPlcHdr"/>
        </w:types>
        <w:behaviors>
          <w:behavior w:val="content"/>
        </w:behaviors>
        <w:guid w:val="{2B7DD485-8E3C-450E-B7E3-DF1D3028CD6C}"/>
      </w:docPartPr>
      <w:docPartBody>
        <w:p w:rsidR="007F2313" w:rsidRDefault="007F2313">
          <w:pPr>
            <w:pStyle w:val="290A7854D70D43078E8CEC4CA1D48FDD"/>
          </w:pPr>
          <w:r w:rsidRPr="00FD42F4">
            <w:rPr>
              <w:rStyle w:val="PlaceholderText"/>
            </w:rPr>
            <w:t>Click here to enter text.</w:t>
          </w:r>
        </w:p>
      </w:docPartBody>
    </w:docPart>
    <w:docPart>
      <w:docPartPr>
        <w:name w:val="B79FB1792ECC47FE8985295F3687C289"/>
        <w:category>
          <w:name w:val="General"/>
          <w:gallery w:val="placeholder"/>
        </w:category>
        <w:types>
          <w:type w:val="bbPlcHdr"/>
        </w:types>
        <w:behaviors>
          <w:behavior w:val="content"/>
        </w:behaviors>
        <w:guid w:val="{D87FD4E9-E64D-40F3-AD20-2FF95D3060D9}"/>
      </w:docPartPr>
      <w:docPartBody>
        <w:p w:rsidR="007F2313" w:rsidRDefault="007F2313">
          <w:pPr>
            <w:pStyle w:val="B79FB1792ECC47FE8985295F3687C289"/>
          </w:pPr>
          <w:r w:rsidRPr="00FD42F4">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F2313"/>
    <w:rsid w:val="007F2062"/>
    <w:rsid w:val="007F23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3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2313"/>
    <w:rPr>
      <w:color w:val="808080"/>
    </w:rPr>
  </w:style>
  <w:style w:type="paragraph" w:customStyle="1" w:styleId="31C575DC7F0740ABB271AFC550B5B9C6">
    <w:name w:val="31C575DC7F0740ABB271AFC550B5B9C6"/>
    <w:rsid w:val="007F2313"/>
  </w:style>
  <w:style w:type="paragraph" w:customStyle="1" w:styleId="851BD70CC4CD46D2ADB913A9F79BFD73">
    <w:name w:val="851BD70CC4CD46D2ADB913A9F79BFD73"/>
    <w:rsid w:val="007F2313"/>
  </w:style>
  <w:style w:type="paragraph" w:customStyle="1" w:styleId="B606E61C29D845C18ACED091AA117AB7">
    <w:name w:val="B606E61C29D845C18ACED091AA117AB7"/>
    <w:rsid w:val="007F2313"/>
  </w:style>
  <w:style w:type="paragraph" w:customStyle="1" w:styleId="BF02C53E7555407A9719559161E66A1A">
    <w:name w:val="BF02C53E7555407A9719559161E66A1A"/>
    <w:rsid w:val="007F2313"/>
  </w:style>
  <w:style w:type="paragraph" w:customStyle="1" w:styleId="813673A53F914F4DB3C794879D48DCE3">
    <w:name w:val="813673A53F914F4DB3C794879D48DCE3"/>
    <w:rsid w:val="007F2313"/>
  </w:style>
  <w:style w:type="paragraph" w:customStyle="1" w:styleId="2BB685C89E6545C6992952399F7C5577">
    <w:name w:val="2BB685C89E6545C6992952399F7C5577"/>
    <w:rsid w:val="007F2313"/>
  </w:style>
  <w:style w:type="paragraph" w:customStyle="1" w:styleId="F4C8E542AE774EACACDBC474F88D3873">
    <w:name w:val="F4C8E542AE774EACACDBC474F88D3873"/>
    <w:rsid w:val="007F2313"/>
  </w:style>
  <w:style w:type="paragraph" w:customStyle="1" w:styleId="262BBDD63BFB45FFAAE963C9C13CA704">
    <w:name w:val="262BBDD63BFB45FFAAE963C9C13CA704"/>
    <w:rsid w:val="007F2313"/>
  </w:style>
  <w:style w:type="paragraph" w:customStyle="1" w:styleId="970C50EB02EF4A83AB148239237F141B">
    <w:name w:val="970C50EB02EF4A83AB148239237F141B"/>
    <w:rsid w:val="007F2313"/>
  </w:style>
  <w:style w:type="paragraph" w:customStyle="1" w:styleId="D237815F8952466F96B457BB871FD022">
    <w:name w:val="D237815F8952466F96B457BB871FD022"/>
    <w:rsid w:val="007F2313"/>
  </w:style>
  <w:style w:type="paragraph" w:customStyle="1" w:styleId="EDB4401457034963BA6E04451CBE51EF">
    <w:name w:val="EDB4401457034963BA6E04451CBE51EF"/>
    <w:rsid w:val="007F2313"/>
  </w:style>
  <w:style w:type="paragraph" w:customStyle="1" w:styleId="6B1FA5142A2A4C6AAFA25CC3B660B3DC">
    <w:name w:val="6B1FA5142A2A4C6AAFA25CC3B660B3DC"/>
    <w:rsid w:val="007F2313"/>
  </w:style>
  <w:style w:type="paragraph" w:customStyle="1" w:styleId="3817A11948344E3895580BF97E374026">
    <w:name w:val="3817A11948344E3895580BF97E374026"/>
    <w:rsid w:val="007F2313"/>
  </w:style>
  <w:style w:type="paragraph" w:customStyle="1" w:styleId="EFE1A5ABE9644D98A0029A310AF2ABB4">
    <w:name w:val="EFE1A5ABE9644D98A0029A310AF2ABB4"/>
    <w:rsid w:val="007F2313"/>
  </w:style>
  <w:style w:type="paragraph" w:customStyle="1" w:styleId="BB07FDCCB8BA46808B5A1DDF28BDB0A1">
    <w:name w:val="BB07FDCCB8BA46808B5A1DDF28BDB0A1"/>
    <w:rsid w:val="007F2313"/>
  </w:style>
  <w:style w:type="paragraph" w:customStyle="1" w:styleId="AA569E9ACFDE406DAD5AC82DEB9D8119">
    <w:name w:val="AA569E9ACFDE406DAD5AC82DEB9D8119"/>
    <w:rsid w:val="007F2313"/>
  </w:style>
  <w:style w:type="paragraph" w:customStyle="1" w:styleId="E0B94EA8625F45759511C6CBAD73D7C0">
    <w:name w:val="E0B94EA8625F45759511C6CBAD73D7C0"/>
    <w:rsid w:val="007F2313"/>
  </w:style>
  <w:style w:type="paragraph" w:customStyle="1" w:styleId="B4D99C9610754DD78890AE3A8A5CA5DD">
    <w:name w:val="B4D99C9610754DD78890AE3A8A5CA5DD"/>
    <w:rsid w:val="007F2313"/>
  </w:style>
  <w:style w:type="paragraph" w:customStyle="1" w:styleId="3846E44B68FD46EEB13CF07EC66CC7F6">
    <w:name w:val="3846E44B68FD46EEB13CF07EC66CC7F6"/>
    <w:rsid w:val="007F2313"/>
  </w:style>
  <w:style w:type="paragraph" w:customStyle="1" w:styleId="934DDCDD579D4EBD8FC068BC77DBD7A7">
    <w:name w:val="934DDCDD579D4EBD8FC068BC77DBD7A7"/>
    <w:rsid w:val="007F2313"/>
  </w:style>
  <w:style w:type="paragraph" w:customStyle="1" w:styleId="37627FBEF65643DFA642161B48B149F9">
    <w:name w:val="37627FBEF65643DFA642161B48B149F9"/>
    <w:rsid w:val="007F2313"/>
  </w:style>
  <w:style w:type="paragraph" w:customStyle="1" w:styleId="F31E7822EC314B129D1A8F46D5E7AC79">
    <w:name w:val="F31E7822EC314B129D1A8F46D5E7AC79"/>
    <w:rsid w:val="007F2313"/>
  </w:style>
  <w:style w:type="paragraph" w:customStyle="1" w:styleId="8FD4FE49F94F4B05B0A6C5BAF504E8C9">
    <w:name w:val="8FD4FE49F94F4B05B0A6C5BAF504E8C9"/>
    <w:rsid w:val="007F2313"/>
  </w:style>
  <w:style w:type="paragraph" w:customStyle="1" w:styleId="B9F572A0E6944F4FA48511B29E4AEBEE">
    <w:name w:val="B9F572A0E6944F4FA48511B29E4AEBEE"/>
    <w:rsid w:val="007F2313"/>
  </w:style>
  <w:style w:type="paragraph" w:customStyle="1" w:styleId="94FCBA8DF55747F0B7DB611F3782466A">
    <w:name w:val="94FCBA8DF55747F0B7DB611F3782466A"/>
    <w:rsid w:val="007F2313"/>
  </w:style>
  <w:style w:type="paragraph" w:customStyle="1" w:styleId="8AC775705C0F4B398A2AA600C65AB08E">
    <w:name w:val="8AC775705C0F4B398A2AA600C65AB08E"/>
    <w:rsid w:val="007F2313"/>
  </w:style>
  <w:style w:type="paragraph" w:customStyle="1" w:styleId="290A7854D70D43078E8CEC4CA1D48FDD">
    <w:name w:val="290A7854D70D43078E8CEC4CA1D48FDD"/>
    <w:rsid w:val="007F2313"/>
  </w:style>
  <w:style w:type="paragraph" w:customStyle="1" w:styleId="B79FB1792ECC47FE8985295F3687C289">
    <w:name w:val="B79FB1792ECC47FE8985295F3687C289"/>
    <w:rsid w:val="007F2313"/>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6CAFC-AABE-455B-889E-BD91F404A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DiveForm_wGlobe_July12_MASTER.dotx</Template>
  <TotalTime>28</TotalTime>
  <Pages>3</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kelliott</cp:lastModifiedBy>
  <cp:revision>4</cp:revision>
  <dcterms:created xsi:type="dcterms:W3CDTF">2010-07-12T12:36:00Z</dcterms:created>
  <dcterms:modified xsi:type="dcterms:W3CDTF">2010-07-18T04:30:00Z</dcterms:modified>
</cp:coreProperties>
</file>