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E50596" w:rsidP="00904716">
            <w:pPr>
              <w:jc w:val="center"/>
              <w:cnfStyle w:val="000000100000"/>
            </w:pPr>
            <w:sdt>
              <w:sdtPr>
                <w:id w:val="796944737"/>
                <w:placeholder>
                  <w:docPart w:val="C4D7F145FA7C4F2B968031A211AB0D7F"/>
                </w:placeholder>
              </w:sdtPr>
              <w:sdtContent>
                <w:proofErr w:type="spellStart"/>
                <w:r w:rsidR="00904716">
                  <w:t>Kawio</w:t>
                </w:r>
                <w:proofErr w:type="spellEnd"/>
                <w:r w:rsidR="00904716">
                  <w:t xml:space="preserve"> Barat</w:t>
                </w:r>
                <w:r w:rsidR="00805FB0">
                  <w:t xml:space="preserve"> –</w:t>
                </w:r>
                <w:r w:rsidR="00CC3896">
                  <w:t xml:space="preserve"> I</w:t>
                </w:r>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CA3B17B3E4E3478BA3A63A9F63092F79"/>
            </w:placeholder>
          </w:sdtPr>
          <w:sdtContent>
            <w:tc>
              <w:tcPr>
                <w:tcW w:w="4770" w:type="dxa"/>
                <w:gridSpan w:val="7"/>
                <w:tcBorders>
                  <w:bottom w:val="single" w:sz="12" w:space="0" w:color="6585CF" w:themeColor="accent4"/>
                </w:tcBorders>
                <w:vAlign w:val="center"/>
              </w:tcPr>
              <w:p w:rsidR="00C917BA" w:rsidRPr="00FD42F4" w:rsidRDefault="00904716" w:rsidP="00904716">
                <w:pPr>
                  <w:jc w:val="center"/>
                  <w:cnfStyle w:val="000000010000"/>
                </w:pPr>
                <w:r>
                  <w:t xml:space="preserve">Dave </w:t>
                </w:r>
                <w:proofErr w:type="spellStart"/>
                <w:r>
                  <w:t>Lovalvo</w:t>
                </w:r>
                <w:proofErr w:type="spellEnd"/>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4246EBAACC034521B5A530EE1FDC49B0"/>
            </w:placeholder>
          </w:sdtPr>
          <w:sdtContent>
            <w:tc>
              <w:tcPr>
                <w:tcW w:w="4770" w:type="dxa"/>
                <w:gridSpan w:val="7"/>
                <w:vAlign w:val="center"/>
              </w:tcPr>
              <w:p w:rsidR="00C917BA" w:rsidRPr="00FD42F4" w:rsidRDefault="001F2CA1" w:rsidP="001F2CA1">
                <w:pPr>
                  <w:jc w:val="center"/>
                  <w:cnfStyle w:val="000000100000"/>
                </w:pPr>
                <w:r>
                  <w:t>400</w:t>
                </w:r>
                <w:r w:rsidR="00904716">
                  <w:t xml:space="preserve"> km North of </w:t>
                </w:r>
                <w:proofErr w:type="spellStart"/>
                <w:r w:rsidR="00904716">
                  <w:t>Bitung</w:t>
                </w:r>
                <w:proofErr w:type="spellEnd"/>
                <w:r w:rsidR="00904716">
                  <w:t>, Indonesia</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CA9F489628214D6191E4E8170D7BEA41"/>
            </w:placeholder>
            <w:date w:fullDate="2010-06-29T00:00:00Z">
              <w:dateFormat w:val="M/d/yyyy h:mm am/pm"/>
              <w:lid w:val="en-US"/>
              <w:storeMappedDataAs w:val="dateTime"/>
              <w:calendar w:val="gregorian"/>
            </w:date>
          </w:sdtPr>
          <w:sdtContent>
            <w:tc>
              <w:tcPr>
                <w:tcW w:w="3420" w:type="dxa"/>
                <w:gridSpan w:val="5"/>
                <w:vAlign w:val="center"/>
              </w:tcPr>
              <w:p w:rsidR="00C917BA" w:rsidRPr="00FD42F4" w:rsidRDefault="00904716" w:rsidP="00C917BA">
                <w:pPr>
                  <w:jc w:val="center"/>
                  <w:cnfStyle w:val="000000010000"/>
                </w:pPr>
                <w:r>
                  <w:t>6/29/2010 12:00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E3AB8D8704924083A4A09C3D46ED4C83"/>
            </w:placeholder>
            <w:date w:fullDate="2010-06-29T09:01: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805FB0" w:rsidP="00C917BA">
                <w:pPr>
                  <w:jc w:val="center"/>
                  <w:cnfStyle w:val="000000100000"/>
                </w:pPr>
                <w:r>
                  <w:t>6/29/2010 9:01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83ED615F67F740E3A60B6175B1E9AB4E"/>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CC3896" w:rsidP="00CC3896">
                <w:pPr>
                  <w:jc w:val="center"/>
                  <w:cnfStyle w:val="000000010000"/>
                </w:pPr>
                <w:r>
                  <w:t>[04:51]</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1DF73F82860F4017A74B6B216C1B3FAF"/>
            </w:placeholder>
            <w:date w:fullDate="2010-07-12T02:20:00Z">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CC3896" w:rsidP="00CC3896">
                <w:pPr>
                  <w:jc w:val="center"/>
                  <w:cnfStyle w:val="000000100000"/>
                </w:pPr>
                <w:r>
                  <w:t>02:20</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E50596" w:rsidP="00CC3896">
            <w:pPr>
              <w:jc w:val="center"/>
              <w:cnfStyle w:val="000000100000"/>
            </w:pPr>
            <w:sdt>
              <w:sdtPr>
                <w:id w:val="24029703"/>
                <w:placeholder>
                  <w:docPart w:val="78AB1C3C54714931B87A1D64B5455AC7"/>
                </w:placeholder>
              </w:sdtPr>
              <w:sdtContent>
                <w:r w:rsidR="00CC3896">
                  <w:t>2360</w:t>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FA03C5028DE94672B9E2B74C571CD6F1"/>
            </w:placeholder>
          </w:sdtPr>
          <w:sdtContent>
            <w:tc>
              <w:tcPr>
                <w:tcW w:w="1800" w:type="dxa"/>
                <w:gridSpan w:val="3"/>
                <w:tcBorders>
                  <w:top w:val="single" w:sz="12" w:space="0" w:color="6585CF" w:themeColor="accent4"/>
                </w:tcBorders>
                <w:vAlign w:val="center"/>
              </w:tcPr>
              <w:p w:rsidR="00986586" w:rsidRPr="00FD42F4" w:rsidRDefault="00CC3896" w:rsidP="00CC3896">
                <w:pPr>
                  <w:jc w:val="center"/>
                  <w:cnfStyle w:val="000000010000"/>
                </w:pPr>
                <w:r>
                  <w:t>4</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FA03C5028DE94672B9E2B74C571CD6F1"/>
            </w:placeholder>
          </w:sdtPr>
          <w:sdtContent>
            <w:tc>
              <w:tcPr>
                <w:tcW w:w="4021" w:type="dxa"/>
                <w:gridSpan w:val="6"/>
                <w:tcBorders>
                  <w:top w:val="single" w:sz="12" w:space="0" w:color="6585CF" w:themeColor="accent4"/>
                </w:tcBorders>
                <w:vAlign w:val="center"/>
              </w:tcPr>
              <w:p w:rsidR="00986586" w:rsidRPr="00FD42F4" w:rsidRDefault="00CC3896" w:rsidP="00CC3896">
                <w:pPr>
                  <w:jc w:val="center"/>
                  <w:cnfStyle w:val="000000010000"/>
                </w:pPr>
                <w:r>
                  <w:t>40.624</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C12C6201DB4042B29E9E01E918B1CE26"/>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FA03C5028DE94672B9E2B74C571CD6F1"/>
            </w:placeholder>
          </w:sdtPr>
          <w:sdtContent>
            <w:tc>
              <w:tcPr>
                <w:tcW w:w="1800" w:type="dxa"/>
                <w:gridSpan w:val="3"/>
                <w:vAlign w:val="center"/>
              </w:tcPr>
              <w:p w:rsidR="00986586" w:rsidRPr="00FD42F4" w:rsidRDefault="00CC3896" w:rsidP="00CC3896">
                <w:pPr>
                  <w:jc w:val="center"/>
                  <w:cnfStyle w:val="000000100000"/>
                </w:pPr>
                <w:r>
                  <w:t>125</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FA03C5028DE94672B9E2B74C571CD6F1"/>
            </w:placeholder>
          </w:sdtPr>
          <w:sdtContent>
            <w:tc>
              <w:tcPr>
                <w:tcW w:w="4021" w:type="dxa"/>
                <w:gridSpan w:val="6"/>
                <w:vAlign w:val="center"/>
              </w:tcPr>
              <w:p w:rsidR="00986586" w:rsidRPr="00FD42F4" w:rsidRDefault="00CC3896" w:rsidP="00CC3896">
                <w:pPr>
                  <w:jc w:val="center"/>
                  <w:cnfStyle w:val="000000100000"/>
                </w:pPr>
                <w:r>
                  <w:t>4.482</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C12C6201DB4042B29E9E01E918B1CE26"/>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E1B582C7BF8A4ACC96A4FEEE4C5AB0AE"/>
            </w:placeholder>
            <w:date w:fullDate="2010-07-12T07:13:00Z">
              <w:dateFormat w:val="HH:mm"/>
              <w:lid w:val="en-US"/>
              <w:storeMappedDataAs w:val="dateTime"/>
              <w:calendar w:val="gregorian"/>
            </w:date>
          </w:sdtPr>
          <w:sdtContent>
            <w:tc>
              <w:tcPr>
                <w:tcW w:w="3690" w:type="dxa"/>
                <w:gridSpan w:val="7"/>
                <w:vAlign w:val="center"/>
              </w:tcPr>
              <w:p w:rsidR="00461A0C" w:rsidRPr="00FD42F4" w:rsidRDefault="00CC3896" w:rsidP="00CC3896">
                <w:pPr>
                  <w:jc w:val="center"/>
                  <w:cnfStyle w:val="000000010000"/>
                </w:pPr>
                <w:r>
                  <w:t>07:13</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E50596" w:rsidP="00CC3896">
            <w:pPr>
              <w:jc w:val="center"/>
              <w:cnfStyle w:val="000000010000"/>
            </w:pPr>
            <w:sdt>
              <w:sdtPr>
                <w:id w:val="24029805"/>
                <w:placeholder>
                  <w:docPart w:val="E7B91410805D4DEA9911C5F9C72C44A9"/>
                </w:placeholder>
              </w:sdtPr>
              <w:sdtContent>
                <w:r w:rsidR="00CC3896">
                  <w:t>1865</w:t>
                </w:r>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4DE02587B2A94BD0AA58643BB5F1E856"/>
            </w:placeholder>
          </w:sdtPr>
          <w:sdtContent>
            <w:tc>
              <w:tcPr>
                <w:tcW w:w="1800" w:type="dxa"/>
                <w:gridSpan w:val="3"/>
                <w:vAlign w:val="center"/>
              </w:tcPr>
              <w:p w:rsidR="00461A0C" w:rsidRPr="00FD42F4" w:rsidRDefault="00CC3896" w:rsidP="00CC3896">
                <w:pPr>
                  <w:jc w:val="center"/>
                  <w:cnfStyle w:val="000000100000"/>
                  <w:rPr>
                    <w:b/>
                  </w:rPr>
                </w:pPr>
                <w:r>
                  <w:t>4</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F096ACF54F334A77BF8327C4493D0F37"/>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CC3896" w:rsidP="00CC3896">
                <w:pPr>
                  <w:jc w:val="center"/>
                  <w:cnfStyle w:val="000000100000"/>
                </w:pPr>
                <w:r>
                  <w:t>40.563</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2E8848B48C154F9580E35C573A05660F"/>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5261364AFD644A1A9CB28DD7957BDDD5"/>
            </w:placeholder>
          </w:sdtPr>
          <w:sdtContent>
            <w:tc>
              <w:tcPr>
                <w:tcW w:w="1800" w:type="dxa"/>
                <w:gridSpan w:val="3"/>
                <w:vAlign w:val="center"/>
              </w:tcPr>
              <w:p w:rsidR="00461A0C" w:rsidRPr="00FD42F4" w:rsidRDefault="00CC3896" w:rsidP="00CC3896">
                <w:pPr>
                  <w:jc w:val="center"/>
                  <w:cnfStyle w:val="000000010000"/>
                  <w:rPr>
                    <w:b/>
                  </w:rPr>
                </w:pPr>
                <w:r>
                  <w:t>125</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B240AEB571BC4C1E82A542DC24A0DBF1"/>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CC3896" w:rsidP="00CC3896">
                <w:pPr>
                  <w:jc w:val="center"/>
                  <w:cnfStyle w:val="000000010000"/>
                </w:pPr>
                <w:r>
                  <w:t>5.203</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9E871A22B3F5474C9F14F42FA049EC30"/>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A82B4FFE8D8648FD9513B3A8BEF4E0EC"/>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1E3390A1FFFC4CFC8440375F78D0C37A"/>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461A0C" w:rsidP="00220CC5">
                <w:pPr>
                  <w:jc w:val="center"/>
                  <w:cnfStyle w:val="000000010000"/>
                </w:pPr>
                <w:r w:rsidRPr="00FD42F4">
                  <w:t>LEG02</w:t>
                </w:r>
              </w:p>
            </w:tc>
          </w:sdtContent>
        </w:sdt>
        <w:sdt>
          <w:sdtPr>
            <w:id w:val="796944982"/>
            <w:placeholder>
              <w:docPart w:val="D9CFA10528C34D1C9B265FC064DE49D2"/>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CC3896" w:rsidP="00220CC5">
                <w:pPr>
                  <w:jc w:val="center"/>
                  <w:cnfStyle w:val="000000010000"/>
                </w:pPr>
                <w:r>
                  <w:t>ROV01</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44A6FDE1E3B3427B889B82E7EC3F7FD2"/>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9E116F2A14B34F21BCAF0EDC82EAC0A3"/>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E50596"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E50596"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E50596"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E50596"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E50596"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E50596"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E50596"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E50596"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E50596"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E50596"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E50596"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302AD599E56342188C42B2FBACA65DCC"/>
            </w:placeholder>
            <w:showingPlcHdr/>
          </w:sdtPr>
          <w:sdtContent>
            <w:tc>
              <w:tcPr>
                <w:tcW w:w="8910" w:type="dxa"/>
                <w:gridSpan w:val="14"/>
                <w:vAlign w:val="center"/>
              </w:tcPr>
              <w:p w:rsidR="00461A0C" w:rsidRPr="00FD42F4" w:rsidRDefault="00FD42F4" w:rsidP="00FD42F4">
                <w:pPr>
                  <w:tabs>
                    <w:tab w:val="center" w:pos="4358"/>
                  </w:tabs>
                  <w:jc w:val="center"/>
                  <w:cnfStyle w:val="000000100000"/>
                </w:pPr>
                <w:r w:rsidRPr="00FD42F4">
                  <w:rPr>
                    <w:rStyle w:val="PlaceholderText"/>
                  </w:rPr>
                  <w:t>Click here to enter text.</w:t>
                </w:r>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E50596" w:rsidP="0083581F">
            <w:pPr>
              <w:jc w:val="center"/>
              <w:cnfStyle w:val="000000010000"/>
            </w:pPr>
            <w:sdt>
              <w:sdtPr>
                <w:id w:val="2145023864"/>
                <w:placeholder>
                  <w:docPart w:val="5D00BC2B98FF45FD94AD343D346B9A5E"/>
                </w:placeholder>
                <w:showingPlcHdr/>
              </w:sdtPr>
              <w:sdtContent>
                <w:r w:rsidR="0083581F"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5DEFF0AAB1B44059A375EF7F7D21931F"/>
            </w:placeholder>
          </w:sdtPr>
          <w:sdtContent>
            <w:tc>
              <w:tcPr>
                <w:tcW w:w="8910" w:type="dxa"/>
                <w:gridSpan w:val="14"/>
                <w:vAlign w:val="center"/>
              </w:tcPr>
              <w:p w:rsidR="007E0235" w:rsidRDefault="007E0235" w:rsidP="007E0235">
                <w:pPr>
                  <w:jc w:val="center"/>
                  <w:cnfStyle w:val="000000100000"/>
                </w:pPr>
                <w:r>
                  <w:t xml:space="preserve">David Butterfield/Seattle </w:t>
                </w:r>
                <w:r w:rsidR="0083581F" w:rsidRPr="0083581F">
                  <w:t>ECC/PMEL</w:t>
                </w:r>
              </w:p>
              <w:p w:rsidR="007E0235" w:rsidRDefault="007E0235" w:rsidP="007E0235">
                <w:pPr>
                  <w:jc w:val="center"/>
                  <w:cnfStyle w:val="000000100000"/>
                </w:pPr>
                <w:proofErr w:type="spellStart"/>
                <w:r>
                  <w:t>Verena</w:t>
                </w:r>
                <w:proofErr w:type="spellEnd"/>
                <w:r>
                  <w:t xml:space="preserve"> </w:t>
                </w:r>
                <w:proofErr w:type="spellStart"/>
                <w:r>
                  <w:t>Tunnicliffe</w:t>
                </w:r>
                <w:proofErr w:type="spellEnd"/>
                <w:r>
                  <w:t>/Seattle ECC/UVIC</w:t>
                </w:r>
              </w:p>
              <w:p w:rsidR="007E0235" w:rsidRDefault="007E0235" w:rsidP="007E0235">
                <w:pPr>
                  <w:jc w:val="center"/>
                  <w:cnfStyle w:val="000000100000"/>
                </w:pPr>
                <w:r>
                  <w:t>Tim Shank/WHOI/WHOI</w:t>
                </w:r>
              </w:p>
              <w:p w:rsidR="007E0235" w:rsidRDefault="007E0235" w:rsidP="007E0235">
                <w:pPr>
                  <w:jc w:val="center"/>
                  <w:cnfStyle w:val="000000100000"/>
                </w:pPr>
                <w:r>
                  <w:t>Ed Baker/Seattle ECC/PMEL</w:t>
                </w:r>
              </w:p>
              <w:p w:rsidR="007E0235" w:rsidRDefault="007E0235" w:rsidP="007E0235">
                <w:pPr>
                  <w:jc w:val="center"/>
                  <w:cnfStyle w:val="000000100000"/>
                </w:pPr>
                <w:r>
                  <w:t xml:space="preserve">Kristine </w:t>
                </w:r>
                <w:proofErr w:type="spellStart"/>
                <w:r>
                  <w:t>Konsinski</w:t>
                </w:r>
                <w:proofErr w:type="spellEnd"/>
                <w:r>
                  <w:t xml:space="preserve"> (student)</w:t>
                </w:r>
                <w:r w:rsidR="0083581F">
                  <w:t>/</w:t>
                </w:r>
                <w:r>
                  <w:t>Seattle ECC</w:t>
                </w:r>
                <w:r w:rsidR="0083581F">
                  <w:t>/</w:t>
                </w:r>
                <w:r>
                  <w:t>UH</w:t>
                </w:r>
              </w:p>
              <w:p w:rsidR="007E0235" w:rsidRDefault="0083581F" w:rsidP="007E0235">
                <w:pPr>
                  <w:jc w:val="center"/>
                  <w:cnfStyle w:val="000000100000"/>
                </w:pPr>
                <w:r>
                  <w:t xml:space="preserve">Ellie </w:t>
                </w:r>
                <w:proofErr w:type="spellStart"/>
                <w:r>
                  <w:t>Bors</w:t>
                </w:r>
                <w:proofErr w:type="spellEnd"/>
                <w:r>
                  <w:t xml:space="preserve"> (student)/</w:t>
                </w:r>
                <w:r w:rsidR="007E0235">
                  <w:t>Seattle ECC</w:t>
                </w:r>
                <w:r>
                  <w:t>/</w:t>
                </w:r>
                <w:r w:rsidR="007E0235">
                  <w:t>WHOI</w:t>
                </w:r>
              </w:p>
              <w:p w:rsidR="0083581F" w:rsidRDefault="007E0235" w:rsidP="0083581F">
                <w:pPr>
                  <w:jc w:val="center"/>
                  <w:cnfStyle w:val="000000100000"/>
                </w:pPr>
                <w:r>
                  <w:t>Jim Holden</w:t>
                </w:r>
                <w:r w:rsidR="0083581F">
                  <w:t>/</w:t>
                </w:r>
                <w:r>
                  <w:t>Jakarta ECC</w:t>
                </w:r>
                <w:r w:rsidR="0083581F">
                  <w:t>/</w:t>
                </w:r>
                <w:r>
                  <w:t>UMASS</w:t>
                </w:r>
              </w:p>
              <w:p w:rsidR="0083581F" w:rsidRDefault="0083581F" w:rsidP="0083581F">
                <w:pPr>
                  <w:jc w:val="center"/>
                  <w:cnfStyle w:val="000000100000"/>
                </w:pPr>
                <w:r>
                  <w:t xml:space="preserve">John </w:t>
                </w:r>
                <w:proofErr w:type="spellStart"/>
                <w:r>
                  <w:t>Sherrin</w:t>
                </w:r>
                <w:proofErr w:type="spellEnd"/>
                <w:r>
                  <w:t xml:space="preserve"> – EX Control Room/U of Victoria</w:t>
                </w:r>
              </w:p>
              <w:p w:rsidR="00461A0C" w:rsidRPr="00FD42F4" w:rsidRDefault="0083581F" w:rsidP="0083581F">
                <w:pPr>
                  <w:jc w:val="center"/>
                  <w:cnfStyle w:val="000000100000"/>
                </w:pPr>
                <w:proofErr w:type="spellStart"/>
                <w:r>
                  <w:t>Xerandy</w:t>
                </w:r>
                <w:proofErr w:type="spellEnd"/>
                <w:r>
                  <w:t xml:space="preserve"> – EX Control Room/Indonesia</w:t>
                </w:r>
              </w:p>
            </w:tc>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83581F">
            <w:pPr>
              <w:rPr>
                <w:rFonts w:asciiTheme="minorHAnsi" w:hAnsiTheme="minorHAnsi"/>
              </w:rPr>
            </w:pPr>
            <w:r w:rsidRPr="00FD42F4">
              <w:rPr>
                <w:rFonts w:asciiTheme="minorHAnsi" w:hAnsiTheme="minorHAnsi"/>
              </w:rPr>
              <w:lastRenderedPageBreak/>
              <w:t>Purpose of the Dive:  To explore</w:t>
            </w:r>
            <w:r w:rsidR="00461A0C" w:rsidRPr="00FD42F4">
              <w:rPr>
                <w:rFonts w:asciiTheme="minorHAnsi" w:hAnsiTheme="minorHAnsi"/>
              </w:rPr>
              <w:t xml:space="preserve"> </w:t>
            </w:r>
            <w:sdt>
              <w:sdtPr>
                <w:id w:val="24029237"/>
                <w:placeholder>
                  <w:docPart w:val="CC8D871E9DE9454C8A5B178F597A9ACC"/>
                </w:placeholder>
                <w:showingPlcHdr/>
              </w:sdtPr>
              <w:sdtContent>
                <w:r w:rsidR="0083581F" w:rsidRPr="00FD42F4">
                  <w:rPr>
                    <w:rStyle w:val="PlaceholderText"/>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t>Description of the Dive:</w:t>
            </w:r>
          </w:p>
        </w:tc>
      </w:tr>
      <w:tr w:rsidR="00461A0C" w:rsidTr="00220CC5">
        <w:tblPrEx>
          <w:tblLook w:val="04A0"/>
        </w:tblPrEx>
        <w:trPr>
          <w:cnfStyle w:val="000000010000"/>
          <w:trHeight w:val="3940"/>
        </w:trPr>
        <w:sdt>
          <w:sdtPr>
            <w:id w:val="2145023868"/>
            <w:placeholder>
              <w:docPart w:val="DF1090B88CED48A2B1C0352629453478"/>
            </w:placeholder>
          </w:sdtPr>
          <w:sdtContent>
            <w:tc>
              <w:tcPr>
                <w:cnfStyle w:val="001000000000"/>
                <w:tcW w:w="10998" w:type="dxa"/>
                <w:gridSpan w:val="15"/>
              </w:tcPr>
              <w:p w:rsidR="007E0235" w:rsidRDefault="00AD60B6" w:rsidP="00D1156E">
                <w:pPr>
                  <w:rPr>
                    <w:rFonts w:ascii="Calibri" w:eastAsia="MS Mincho" w:hAnsi="Calibri" w:cs="TimesNewRomanPSMT"/>
                    <w:lang w:eastAsia="ja-JP"/>
                  </w:rPr>
                </w:pPr>
                <w:r>
                  <w:t xml:space="preserve">EXECUTIVE SUMMARY: </w:t>
                </w:r>
                <w:r w:rsidR="007E0235">
                  <w:rPr>
                    <w:rFonts w:ascii="Calibri" w:eastAsia="MS Mincho" w:hAnsi="Calibri" w:cs="TimesNewRomanPSMT"/>
                    <w:lang w:eastAsia="ja-JP"/>
                  </w:rPr>
                  <w:t>The first ROV dive of the expedition</w:t>
                </w:r>
                <w:r w:rsidR="007E0235" w:rsidRPr="004453EF">
                  <w:rPr>
                    <w:rFonts w:ascii="Calibri" w:eastAsia="MS Mincho" w:hAnsi="Calibri" w:cs="TimesNewRomanPSMT"/>
                    <w:lang w:eastAsia="ja-JP"/>
                  </w:rPr>
                  <w:t xml:space="preserve"> took place today. The landing point was at a depth of 2,350 m, approximately 450 m below the NW end of the summit crest. The ROV proceeded in an easterly direction until it reached the NW crest. Towards the summit there was an increase in the amount of fresh </w:t>
                </w:r>
                <w:proofErr w:type="spellStart"/>
                <w:r w:rsidR="007E0235" w:rsidRPr="004453EF">
                  <w:rPr>
                    <w:rFonts w:ascii="Calibri" w:eastAsia="MS Mincho" w:hAnsi="Calibri" w:cs="TimesNewRomanPSMT"/>
                    <w:lang w:eastAsia="ja-JP"/>
                  </w:rPr>
                  <w:t>pyroclastic</w:t>
                </w:r>
                <w:proofErr w:type="spellEnd"/>
                <w:r w:rsidR="007E0235" w:rsidRPr="004453EF">
                  <w:rPr>
                    <w:rFonts w:ascii="Calibri" w:eastAsia="MS Mincho" w:hAnsi="Calibri" w:cs="TimesNewRomanPSMT"/>
                    <w:lang w:eastAsia="ja-JP"/>
                  </w:rPr>
                  <w:t xml:space="preserve"> sediment and a large number of bivalves. A dense hydrothermal plume was observed along the middle portion of the crest at the end of the dive but the seafloor source was not found.</w:t>
                </w:r>
              </w:p>
              <w:p w:rsidR="007E0235" w:rsidRDefault="007E0235" w:rsidP="00D1156E"/>
              <w:p w:rsidR="00AD60B6" w:rsidRDefault="00AD60B6" w:rsidP="00D1156E">
                <w:r>
                  <w:t>SUMMARY:</w:t>
                </w:r>
              </w:p>
              <w:p w:rsidR="002003CA" w:rsidRPr="002003CA" w:rsidRDefault="002003CA" w:rsidP="009F4210">
                <w:pPr>
                  <w:rPr>
                    <w:rFonts w:ascii="Verdana" w:eastAsia="Times New Roman" w:hAnsi="Verdana" w:cs="Times New Roman"/>
                    <w:color w:val="000000"/>
                    <w:lang w:bidi="ar-SA"/>
                  </w:rPr>
                </w:pPr>
                <w:r>
                  <w:rPr>
                    <w:rStyle w:val="apple-style-span"/>
                    <w:rFonts w:ascii="Verdana" w:hAnsi="Verdana"/>
                    <w:color w:val="000000"/>
                  </w:rPr>
                  <w:t>Upon arrival at the seafloor at 23</w:t>
                </w:r>
                <w:r w:rsidR="0083581F">
                  <w:rPr>
                    <w:rStyle w:val="apple-style-span"/>
                    <w:rFonts w:ascii="Verdana" w:hAnsi="Verdana"/>
                    <w:color w:val="000000"/>
                  </w:rPr>
                  <w:t>5</w:t>
                </w:r>
                <w:r>
                  <w:rPr>
                    <w:rStyle w:val="apple-style-span"/>
                    <w:rFonts w:ascii="Verdana" w:hAnsi="Verdana"/>
                    <w:color w:val="000000"/>
                  </w:rPr>
                  <w:t xml:space="preserve">0m depth, the ROV began ascent of the upper western slope toward the summit, situated about 250 meters higher than our starting depth. </w:t>
                </w:r>
                <w:r w:rsidR="007E0235">
                  <w:rPr>
                    <w:rStyle w:val="apple-style-span"/>
                    <w:rFonts w:ascii="Verdana" w:hAnsi="Verdana"/>
                    <w:color w:val="000000"/>
                  </w:rPr>
                  <w:t>W</w:t>
                </w:r>
                <w:r>
                  <w:rPr>
                    <w:rStyle w:val="apple-style-span"/>
                    <w:rFonts w:ascii="Verdana" w:hAnsi="Verdana"/>
                    <w:color w:val="000000"/>
                  </w:rPr>
                  <w:t>orking our way up the slope, scientists recognize promising signs that the area very recently contained active hydrothermal venting.</w:t>
                </w:r>
                <w:r w:rsidR="007E0235">
                  <w:rPr>
                    <w:rStyle w:val="apple-style-span"/>
                    <w:rFonts w:ascii="Verdana" w:hAnsi="Verdana"/>
                    <w:color w:val="000000"/>
                  </w:rPr>
                  <w:t xml:space="preserve"> </w:t>
                </w:r>
                <w:r>
                  <w:rPr>
                    <w:rFonts w:ascii="Verdana" w:hAnsi="Verdana"/>
                    <w:color w:val="000000"/>
                  </w:rPr>
                  <w:t xml:space="preserve">The entire slope along </w:t>
                </w:r>
                <w:r w:rsidR="007E0235">
                  <w:rPr>
                    <w:rFonts w:ascii="Verdana" w:hAnsi="Verdana"/>
                    <w:color w:val="000000"/>
                  </w:rPr>
                  <w:t>the</w:t>
                </w:r>
                <w:r>
                  <w:rPr>
                    <w:rFonts w:ascii="Verdana" w:hAnsi="Verdana"/>
                    <w:color w:val="000000"/>
                  </w:rPr>
                  <w:t xml:space="preserve"> track </w:t>
                </w:r>
                <w:r w:rsidR="007E0235">
                  <w:rPr>
                    <w:rFonts w:ascii="Verdana" w:hAnsi="Verdana"/>
                    <w:color w:val="000000"/>
                  </w:rPr>
                  <w:t>wa</w:t>
                </w:r>
                <w:r>
                  <w:rPr>
                    <w:rFonts w:ascii="Verdana" w:hAnsi="Verdana"/>
                    <w:color w:val="000000"/>
                  </w:rPr>
                  <w:t xml:space="preserve">s covered by dark </w:t>
                </w:r>
                <w:proofErr w:type="spellStart"/>
                <w:r>
                  <w:rPr>
                    <w:rFonts w:ascii="Verdana" w:hAnsi="Verdana"/>
                    <w:color w:val="000000"/>
                  </w:rPr>
                  <w:t>volcaniclastic</w:t>
                </w:r>
                <w:proofErr w:type="spellEnd"/>
                <w:r>
                  <w:rPr>
                    <w:rFonts w:ascii="Verdana" w:hAnsi="Verdana"/>
                    <w:color w:val="000000"/>
                  </w:rPr>
                  <w:t xml:space="preserve"> sediments</w:t>
                </w:r>
                <w:r w:rsidR="007E0235">
                  <w:rPr>
                    <w:rFonts w:ascii="Verdana" w:hAnsi="Verdana"/>
                    <w:color w:val="000000"/>
                  </w:rPr>
                  <w:t>. The surface of the sediments was</w:t>
                </w:r>
                <w:r>
                  <w:rPr>
                    <w:rFonts w:ascii="Verdana" w:hAnsi="Verdana"/>
                    <w:color w:val="000000"/>
                  </w:rPr>
                  <w:t xml:space="preserve"> often covered by bright white or orange coatings produced when warm fluids percolate up through the sand-like sediments and encounter cold seawater. </w:t>
                </w:r>
                <w:r w:rsidR="007E0235">
                  <w:rPr>
                    <w:rFonts w:ascii="Verdana" w:hAnsi="Verdana"/>
                    <w:color w:val="000000"/>
                  </w:rPr>
                  <w:t>R</w:t>
                </w:r>
                <w:r>
                  <w:rPr>
                    <w:rFonts w:ascii="Verdana" w:hAnsi="Verdana"/>
                    <w:color w:val="000000"/>
                  </w:rPr>
                  <w:t>ocky outcrops st</w:t>
                </w:r>
                <w:r w:rsidR="007E0235">
                  <w:rPr>
                    <w:rFonts w:ascii="Verdana" w:hAnsi="Verdana"/>
                    <w:color w:val="000000"/>
                  </w:rPr>
                  <w:t>ood</w:t>
                </w:r>
                <w:r>
                  <w:rPr>
                    <w:rFonts w:ascii="Verdana" w:hAnsi="Verdana"/>
                    <w:color w:val="000000"/>
                  </w:rPr>
                  <w:t xml:space="preserve"> above the sediments</w:t>
                </w:r>
                <w:r w:rsidR="007E0235">
                  <w:rPr>
                    <w:rFonts w:ascii="Verdana" w:hAnsi="Verdana"/>
                    <w:color w:val="000000"/>
                  </w:rPr>
                  <w:t xml:space="preserve"> in some locations, and many of the rocks were</w:t>
                </w:r>
                <w:r>
                  <w:rPr>
                    <w:rFonts w:ascii="Verdana" w:hAnsi="Verdana"/>
                    <w:color w:val="000000"/>
                  </w:rPr>
                  <w:t xml:space="preserve"> brightly colored from hydrothermal alteration</w:t>
                </w:r>
                <w:r w:rsidR="009F4210">
                  <w:rPr>
                    <w:rFonts w:ascii="Verdana" w:hAnsi="Verdana"/>
                    <w:color w:val="000000"/>
                  </w:rPr>
                  <w:t xml:space="preserve">. </w:t>
                </w:r>
                <w:r w:rsidRPr="002003CA">
                  <w:rPr>
                    <w:rFonts w:ascii="Verdana" w:eastAsia="Times New Roman" w:hAnsi="Verdana" w:cs="Times New Roman"/>
                    <w:color w:val="000000"/>
                    <w:lang w:bidi="ar-SA"/>
                  </w:rPr>
                  <w:t>Our ascent takes us all the way up to the summit ridge where we see live clams sitting on top of sediments. A</w:t>
                </w:r>
                <w:r w:rsidR="0083581F">
                  <w:rPr>
                    <w:rFonts w:ascii="Verdana" w:eastAsia="Times New Roman" w:hAnsi="Verdana" w:cs="Times New Roman"/>
                    <w:color w:val="000000"/>
                    <w:lang w:bidi="ar-SA"/>
                  </w:rPr>
                  <w:t>fter reaching the summit ridge, we come across a</w:t>
                </w:r>
                <w:r w:rsidRPr="002003CA">
                  <w:rPr>
                    <w:rFonts w:ascii="Verdana" w:eastAsia="Times New Roman" w:hAnsi="Verdana" w:cs="Times New Roman"/>
                    <w:color w:val="000000"/>
                    <w:lang w:bidi="ar-SA"/>
                  </w:rPr>
                  <w:t xml:space="preserve"> point where a perpendicular ridge cross</w:t>
                </w:r>
                <w:r w:rsidR="0083581F">
                  <w:rPr>
                    <w:rFonts w:ascii="Verdana" w:eastAsia="Times New Roman" w:hAnsi="Verdana" w:cs="Times New Roman"/>
                    <w:color w:val="000000"/>
                    <w:lang w:bidi="ar-SA"/>
                  </w:rPr>
                  <w:t>es the ridge we are traversing and are greeted by</w:t>
                </w:r>
                <w:r w:rsidRPr="002003CA">
                  <w:rPr>
                    <w:rFonts w:ascii="Verdana" w:eastAsia="Times New Roman" w:hAnsi="Verdana" w:cs="Times New Roman"/>
                    <w:color w:val="000000"/>
                    <w:lang w:bidi="ar-SA"/>
                  </w:rPr>
                  <w:t xml:space="preserve"> billowing clouds of light-colored particles. </w:t>
                </w:r>
                <w:r w:rsidR="0083581F">
                  <w:rPr>
                    <w:rFonts w:ascii="Verdana" w:eastAsia="Times New Roman" w:hAnsi="Verdana" w:cs="Times New Roman"/>
                    <w:color w:val="000000"/>
                    <w:lang w:bidi="ar-SA"/>
                  </w:rPr>
                  <w:t>A</w:t>
                </w:r>
                <w:r w:rsidRPr="002003CA">
                  <w:rPr>
                    <w:rFonts w:ascii="Verdana" w:eastAsia="Times New Roman" w:hAnsi="Verdana" w:cs="Times New Roman"/>
                    <w:color w:val="000000"/>
                    <w:lang w:bidi="ar-SA"/>
                  </w:rPr>
                  <w:t>ll of us watching in Seattle, Jakarta, and on board </w:t>
                </w:r>
                <w:proofErr w:type="spellStart"/>
                <w:r w:rsidRPr="002003CA">
                  <w:rPr>
                    <w:rFonts w:ascii="Verdana" w:eastAsia="Times New Roman" w:hAnsi="Verdana" w:cs="Times New Roman"/>
                    <w:i/>
                    <w:iCs/>
                    <w:color w:val="000000"/>
                    <w:lang w:bidi="ar-SA"/>
                  </w:rPr>
                  <w:t>Okeanos</w:t>
                </w:r>
                <w:proofErr w:type="spellEnd"/>
                <w:r w:rsidRPr="002003CA">
                  <w:rPr>
                    <w:rFonts w:ascii="Verdana" w:eastAsia="Times New Roman" w:hAnsi="Verdana" w:cs="Times New Roman"/>
                    <w:i/>
                    <w:iCs/>
                    <w:color w:val="000000"/>
                    <w:lang w:bidi="ar-SA"/>
                  </w:rPr>
                  <w:t xml:space="preserve"> Explorer</w:t>
                </w:r>
                <w:r w:rsidRPr="002003CA">
                  <w:rPr>
                    <w:rFonts w:ascii="Verdana" w:eastAsia="Times New Roman" w:hAnsi="Verdana" w:cs="Times New Roman"/>
                    <w:color w:val="000000"/>
                    <w:lang w:bidi="ar-SA"/>
                  </w:rPr>
                  <w:t> are excited and looking forward to finding the source of these vents on the next dive.</w:t>
                </w:r>
              </w:p>
              <w:p w:rsidR="002003CA" w:rsidRDefault="002003CA" w:rsidP="002003CA">
                <w:pPr>
                  <w:pStyle w:val="NormalWeb"/>
                  <w:rPr>
                    <w:rFonts w:ascii="Verdana" w:hAnsi="Verdana"/>
                    <w:color w:val="000000"/>
                    <w:sz w:val="20"/>
                    <w:szCs w:val="20"/>
                  </w:rPr>
                </w:pPr>
              </w:p>
              <w:p w:rsidR="00461A0C" w:rsidRPr="00FD42F4" w:rsidRDefault="00461A0C" w:rsidP="00D1156E">
                <w:pPr>
                  <w:rPr>
                    <w:rFonts w:asciiTheme="minorHAnsi" w:hAnsiTheme="minorHAnsi"/>
                  </w:rPr>
                </w:pPr>
              </w:p>
            </w:tc>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220CC5">
        <w:tblPrEx>
          <w:tblLook w:val="04A0"/>
        </w:tblPrEx>
        <w:trPr>
          <w:cnfStyle w:val="000000010000"/>
          <w:trHeight w:val="3508"/>
        </w:trPr>
        <w:sdt>
          <w:sdtPr>
            <w:rPr>
              <w:noProof/>
              <w:lang w:bidi="ar-SA"/>
            </w:rPr>
            <w:id w:val="796944753"/>
            <w:picture/>
          </w:sdtPr>
          <w:sdtContent>
            <w:tc>
              <w:tcPr>
                <w:cnfStyle w:val="001000000000"/>
                <w:tcW w:w="5508" w:type="dxa"/>
                <w:gridSpan w:val="7"/>
                <w:vAlign w:val="center"/>
              </w:tcPr>
              <w:p w:rsidR="00461A0C" w:rsidRPr="00FD42F4" w:rsidRDefault="00056F44" w:rsidP="00AC0A05">
                <w:pPr>
                  <w:jc w:val="center"/>
                  <w:rPr>
                    <w:rFonts w:asciiTheme="minorHAnsi" w:hAnsiTheme="minorHAnsi"/>
                  </w:rPr>
                </w:pPr>
                <w:r w:rsidRPr="00056F44">
                  <w:rPr>
                    <w:noProof/>
                    <w:lang w:bidi="ar-SA"/>
                  </w:rPr>
                  <w:drawing>
                    <wp:inline distT="0" distB="0" distL="0" distR="0">
                      <wp:extent cx="3362220" cy="205314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61364" cy="2052618"/>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056F44" w:rsidP="00AC0A05">
                <w:pPr>
                  <w:jc w:val="center"/>
                  <w:cnfStyle w:val="000000010000"/>
                </w:pPr>
                <w:r>
                  <w:rPr>
                    <w:noProof/>
                    <w:lang w:bidi="ar-SA"/>
                  </w:rPr>
                  <w:drawing>
                    <wp:inline distT="0" distB="0" distL="0" distR="0">
                      <wp:extent cx="3341370" cy="20396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41370" cy="2039620"/>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100000"/>
          <w:trHeight w:val="619"/>
        </w:trPr>
        <w:sdt>
          <w:sdtPr>
            <w:id w:val="796944757"/>
          </w:sdtPr>
          <w:sdtContent>
            <w:tc>
              <w:tcPr>
                <w:cnfStyle w:val="001000000000"/>
                <w:tcW w:w="5508" w:type="dxa"/>
                <w:gridSpan w:val="7"/>
              </w:tcPr>
              <w:p w:rsidR="00461A0C" w:rsidRPr="00FD42F4" w:rsidRDefault="00461A0C" w:rsidP="00FD42F4">
                <w:pPr>
                  <w:jc w:val="center"/>
                  <w:rPr>
                    <w:rFonts w:asciiTheme="minorHAnsi" w:hAnsiTheme="minorHAnsi"/>
                  </w:rPr>
                </w:pPr>
                <w:proofErr w:type="spellStart"/>
                <w:r w:rsidRPr="00FD42F4">
                  <w:rPr>
                    <w:rFonts w:asciiTheme="minorHAnsi" w:hAnsiTheme="minorHAnsi"/>
                  </w:rPr>
                  <w:t>Fledermaus</w:t>
                </w:r>
                <w:proofErr w:type="spellEnd"/>
                <w:r w:rsidRPr="00FD42F4">
                  <w:rPr>
                    <w:rFonts w:asciiTheme="minorHAnsi" w:hAnsiTheme="minorHAnsi"/>
                  </w:rPr>
                  <w:t xml:space="preserve"> view of </w:t>
                </w:r>
                <w:r w:rsidR="00FD42F4">
                  <w:rPr>
                    <w:rFonts w:asciiTheme="minorHAnsi" w:hAnsiTheme="minorHAnsi"/>
                  </w:rPr>
                  <w:t>overall dive</w:t>
                </w:r>
                <w:r w:rsidRPr="00FD42F4">
                  <w:rPr>
                    <w:rFonts w:asciiTheme="minorHAnsi" w:hAnsiTheme="minorHAnsi"/>
                  </w:rPr>
                  <w:t xml:space="preserve"> site</w:t>
                </w:r>
              </w:p>
            </w:tc>
          </w:sdtContent>
        </w:sdt>
        <w:sdt>
          <w:sdtPr>
            <w:id w:val="796944758"/>
          </w:sdtPr>
          <w:sdtContent>
            <w:tc>
              <w:tcPr>
                <w:tcW w:w="5490" w:type="dxa"/>
                <w:gridSpan w:val="8"/>
              </w:tcPr>
              <w:p w:rsidR="00461A0C" w:rsidRPr="00FD42F4" w:rsidRDefault="00461A0C" w:rsidP="00FD42F4">
                <w:pPr>
                  <w:jc w:val="center"/>
                  <w:cnfStyle w:val="000000100000"/>
                </w:pPr>
                <w:proofErr w:type="spellStart"/>
                <w:r w:rsidRPr="00FD42F4">
                  <w:t>Hypack</w:t>
                </w:r>
                <w:proofErr w:type="spellEnd"/>
                <w:r w:rsidRPr="00FD42F4">
                  <w:t xml:space="preserve"> screen grab of dive </w:t>
                </w:r>
                <w:r w:rsidR="00FD42F4" w:rsidRPr="00FD42F4">
                  <w:t>Track</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4763F5" w:rsidP="00AC0A05">
                <w:pPr>
                  <w:jc w:val="center"/>
                  <w:rPr>
                    <w:rFonts w:asciiTheme="minorHAnsi" w:hAnsiTheme="minorHAnsi"/>
                  </w:rPr>
                </w:pPr>
                <w:r>
                  <w:rPr>
                    <w:rFonts w:asciiTheme="minorHAnsi" w:eastAsiaTheme="minorEastAsia" w:hAnsiTheme="minorHAnsi" w:cstheme="minorBidi"/>
                    <w:b w:val="0"/>
                    <w:bCs w:val="0"/>
                    <w:noProof/>
                    <w:lang w:bidi="ar-SA"/>
                  </w:rPr>
                  <w:drawing>
                    <wp:inline distT="0" distB="0" distL="0" distR="0">
                      <wp:extent cx="3107267" cy="174783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3107267" cy="1747837"/>
                              </a:xfrm>
                              <a:prstGeom prst="rect">
                                <a:avLst/>
                              </a:prstGeom>
                              <a:noFill/>
                              <a:ln w="9525">
                                <a:noFill/>
                                <a:miter lim="800000"/>
                                <a:headEnd/>
                                <a:tailEnd/>
                              </a:ln>
                            </pic:spPr>
                          </pic:pic>
                        </a:graphicData>
                      </a:graphic>
                    </wp:inline>
                  </w:drawing>
                </w:r>
              </w:p>
            </w:tc>
          </w:sdtContent>
        </w:sdt>
        <w:sdt>
          <w:sdtPr>
            <w:id w:val="796944756"/>
            <w:picture/>
          </w:sdtPr>
          <w:sdtContent>
            <w:tc>
              <w:tcPr>
                <w:tcW w:w="5490" w:type="dxa"/>
                <w:gridSpan w:val="8"/>
                <w:vAlign w:val="center"/>
              </w:tcPr>
              <w:p w:rsidR="00461A0C" w:rsidRPr="00FD42F4" w:rsidRDefault="004763F5" w:rsidP="00AC0A05">
                <w:pPr>
                  <w:jc w:val="center"/>
                  <w:cnfStyle w:val="000000100000"/>
                </w:pPr>
                <w:r>
                  <w:rPr>
                    <w:noProof/>
                    <w:lang w:bidi="ar-SA"/>
                  </w:rPr>
                  <w:drawing>
                    <wp:inline distT="0" distB="0" distL="0" distR="0">
                      <wp:extent cx="3234269" cy="1819275"/>
                      <wp:effectExtent l="19050" t="0" r="423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tretch>
                                <a:fillRect/>
                              </a:stretch>
                            </pic:blipFill>
                            <pic:spPr bwMode="auto">
                              <a:xfrm>
                                <a:off x="0" y="0"/>
                                <a:ext cx="3236170" cy="1820344"/>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010000"/>
          <w:trHeight w:val="610"/>
        </w:trPr>
        <w:sdt>
          <w:sdtPr>
            <w:id w:val="796944765"/>
          </w:sdtPr>
          <w:sdtContent>
            <w:tc>
              <w:tcPr>
                <w:cnfStyle w:val="001000000000"/>
                <w:tcW w:w="5508" w:type="dxa"/>
                <w:gridSpan w:val="7"/>
              </w:tcPr>
              <w:p w:rsidR="004763F5" w:rsidRDefault="004763F5" w:rsidP="00972D94">
                <w:pPr>
                  <w:jc w:val="center"/>
                </w:pPr>
                <w:r w:rsidRPr="004763F5">
                  <w:t>20100629_05h23m58s10_ROVHD_STEEP_SLOPE</w:t>
                </w:r>
              </w:p>
              <w:p w:rsidR="009F4210" w:rsidRDefault="004763F5" w:rsidP="004763F5">
                <w:pPr>
                  <w:jc w:val="center"/>
                  <w:rPr>
                    <w:rStyle w:val="apple-style-span"/>
                    <w:rFonts w:ascii="Verdana" w:hAnsi="Verdana"/>
                    <w:color w:val="000000"/>
                    <w:sz w:val="17"/>
                    <w:szCs w:val="17"/>
                  </w:rPr>
                </w:pPr>
                <w:r>
                  <w:rPr>
                    <w:rStyle w:val="apple-style-span"/>
                    <w:rFonts w:ascii="Verdana" w:hAnsi="Verdana"/>
                    <w:color w:val="000000"/>
                    <w:sz w:val="17"/>
                    <w:szCs w:val="17"/>
                  </w:rPr>
                  <w:t xml:space="preserve">The slope explored during today’s dive on </w:t>
                </w:r>
                <w:proofErr w:type="spellStart"/>
                <w:r>
                  <w:rPr>
                    <w:rStyle w:val="apple-style-span"/>
                    <w:rFonts w:ascii="Verdana" w:hAnsi="Verdana"/>
                    <w:color w:val="000000"/>
                    <w:sz w:val="17"/>
                    <w:szCs w:val="17"/>
                  </w:rPr>
                  <w:t>Kawio</w:t>
                </w:r>
                <w:proofErr w:type="spellEnd"/>
                <w:r>
                  <w:rPr>
                    <w:rStyle w:val="apple-style-span"/>
                    <w:rFonts w:ascii="Verdana" w:hAnsi="Verdana"/>
                    <w:color w:val="000000"/>
                    <w:sz w:val="17"/>
                    <w:szCs w:val="17"/>
                  </w:rPr>
                  <w:t xml:space="preserve"> Barat was covered by dark </w:t>
                </w:r>
                <w:proofErr w:type="spellStart"/>
                <w:r>
                  <w:rPr>
                    <w:rStyle w:val="apple-style-span"/>
                    <w:rFonts w:ascii="Verdana" w:hAnsi="Verdana"/>
                    <w:color w:val="000000"/>
                    <w:sz w:val="17"/>
                    <w:szCs w:val="17"/>
                  </w:rPr>
                  <w:t>volcaniclastic</w:t>
                </w:r>
                <w:proofErr w:type="spellEnd"/>
                <w:r>
                  <w:rPr>
                    <w:rStyle w:val="apple-style-span"/>
                    <w:rFonts w:ascii="Verdana" w:hAnsi="Verdana"/>
                    <w:color w:val="000000"/>
                    <w:sz w:val="17"/>
                    <w:szCs w:val="17"/>
                  </w:rPr>
                  <w:t xml:space="preserve"> sediments – fine bits of pulverized rock produced by explosive lava eruption higher up the slope</w:t>
                </w:r>
              </w:p>
              <w:p w:rsidR="00461A0C" w:rsidRPr="00FD42F4" w:rsidRDefault="00461A0C" w:rsidP="004763F5">
                <w:pPr>
                  <w:jc w:val="center"/>
                  <w:rPr>
                    <w:rFonts w:asciiTheme="minorHAnsi" w:hAnsiTheme="minorHAnsi"/>
                  </w:rPr>
                </w:pPr>
              </w:p>
            </w:tc>
          </w:sdtContent>
        </w:sdt>
        <w:sdt>
          <w:sdtPr>
            <w:id w:val="796944766"/>
          </w:sdtPr>
          <w:sdtContent>
            <w:tc>
              <w:tcPr>
                <w:tcW w:w="5490" w:type="dxa"/>
                <w:gridSpan w:val="8"/>
              </w:tcPr>
              <w:p w:rsidR="009F4210" w:rsidRDefault="004763F5" w:rsidP="004763F5">
                <w:pPr>
                  <w:jc w:val="center"/>
                  <w:cnfStyle w:val="000000010000"/>
                </w:pPr>
                <w:r w:rsidRPr="004763F5">
                  <w:t>20100629_06h03m06s13_ROVHD_YELLOW_SEDIMENT</w:t>
                </w:r>
                <w:r w:rsidR="009F4210">
                  <w:t xml:space="preserve"> </w:t>
                </w:r>
              </w:p>
              <w:p w:rsidR="00461A0C" w:rsidRPr="00FD42F4" w:rsidRDefault="009F4210" w:rsidP="004763F5">
                <w:pPr>
                  <w:jc w:val="center"/>
                  <w:cnfStyle w:val="000000010000"/>
                </w:pPr>
                <w:r>
                  <w:rPr>
                    <w:rStyle w:val="apple-style-span"/>
                    <w:rFonts w:ascii="Verdana" w:hAnsi="Verdana"/>
                    <w:color w:val="000000"/>
                    <w:sz w:val="14"/>
                    <w:szCs w:val="14"/>
                  </w:rPr>
                  <w:t>The surface of the sediments is often covered by bright white or orange coatings produced when warm fluids percolate up through the sand-like sediments and encounter cold seawater.</w:t>
                </w:r>
              </w:p>
            </w:tc>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cumentProtection w:edit="forms" w:enforcement="1" w:cryptProviderType="rsaFull" w:cryptAlgorithmClass="hash" w:cryptAlgorithmType="typeAny" w:cryptAlgorithmSid="4" w:cryptSpinCount="100000" w:hash="IY05Yq5tfsdhL03OilkZuiDitMU=" w:salt="WNXt0WXz9/9DnRF5Dth99Q=="/>
  <w:defaultTabStop w:val="720"/>
  <w:drawingGridHorizontalSpacing w:val="100"/>
  <w:displayHorizontalDrawingGridEvery w:val="2"/>
  <w:characterSpacingControl w:val="doNotCompress"/>
  <w:compat>
    <w:useFELayout/>
  </w:compat>
  <w:rsids>
    <w:rsidRoot w:val="00904716"/>
    <w:rsid w:val="00056F44"/>
    <w:rsid w:val="00082254"/>
    <w:rsid w:val="000C6610"/>
    <w:rsid w:val="000F040E"/>
    <w:rsid w:val="000F2E4F"/>
    <w:rsid w:val="001363C5"/>
    <w:rsid w:val="001E262A"/>
    <w:rsid w:val="001F2CA1"/>
    <w:rsid w:val="001F4A94"/>
    <w:rsid w:val="002003CA"/>
    <w:rsid w:val="00220CC5"/>
    <w:rsid w:val="00265144"/>
    <w:rsid w:val="002A3DFF"/>
    <w:rsid w:val="002E440F"/>
    <w:rsid w:val="002F68DD"/>
    <w:rsid w:val="00312A73"/>
    <w:rsid w:val="003A23BE"/>
    <w:rsid w:val="003C4CA7"/>
    <w:rsid w:val="003D5DE4"/>
    <w:rsid w:val="00401A63"/>
    <w:rsid w:val="00423E01"/>
    <w:rsid w:val="00461A0C"/>
    <w:rsid w:val="00475CD7"/>
    <w:rsid w:val="004763F5"/>
    <w:rsid w:val="004F5144"/>
    <w:rsid w:val="005200E2"/>
    <w:rsid w:val="00582D28"/>
    <w:rsid w:val="00590809"/>
    <w:rsid w:val="005920E2"/>
    <w:rsid w:val="00641AD6"/>
    <w:rsid w:val="006A26A2"/>
    <w:rsid w:val="006B353E"/>
    <w:rsid w:val="007C4DEF"/>
    <w:rsid w:val="007E0235"/>
    <w:rsid w:val="00805FB0"/>
    <w:rsid w:val="0083581F"/>
    <w:rsid w:val="008B08FC"/>
    <w:rsid w:val="008B3B92"/>
    <w:rsid w:val="008B577C"/>
    <w:rsid w:val="008B7863"/>
    <w:rsid w:val="008C7E3A"/>
    <w:rsid w:val="00900EEA"/>
    <w:rsid w:val="00904716"/>
    <w:rsid w:val="00943A40"/>
    <w:rsid w:val="009667B4"/>
    <w:rsid w:val="00972168"/>
    <w:rsid w:val="00972D94"/>
    <w:rsid w:val="00986586"/>
    <w:rsid w:val="009D3F02"/>
    <w:rsid w:val="009F4210"/>
    <w:rsid w:val="00A31618"/>
    <w:rsid w:val="00A92590"/>
    <w:rsid w:val="00AA3E91"/>
    <w:rsid w:val="00AB5EAB"/>
    <w:rsid w:val="00AC0A05"/>
    <w:rsid w:val="00AD60B6"/>
    <w:rsid w:val="00B60382"/>
    <w:rsid w:val="00BB3CD3"/>
    <w:rsid w:val="00C21E0E"/>
    <w:rsid w:val="00C917BA"/>
    <w:rsid w:val="00CA600B"/>
    <w:rsid w:val="00CC3896"/>
    <w:rsid w:val="00D07A9E"/>
    <w:rsid w:val="00D1156E"/>
    <w:rsid w:val="00D37611"/>
    <w:rsid w:val="00D503FE"/>
    <w:rsid w:val="00DB01F6"/>
    <w:rsid w:val="00DB0431"/>
    <w:rsid w:val="00DB736E"/>
    <w:rsid w:val="00DE616C"/>
    <w:rsid w:val="00E10B6B"/>
    <w:rsid w:val="00E50596"/>
    <w:rsid w:val="00EA10D6"/>
    <w:rsid w:val="00EB7FA6"/>
    <w:rsid w:val="00F24150"/>
    <w:rsid w:val="00F92AE3"/>
    <w:rsid w:val="00FD42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customStyle="1" w:styleId="apple-style-span">
    <w:name w:val="apple-style-span"/>
    <w:basedOn w:val="DefaultParagraphFont"/>
    <w:rsid w:val="002003CA"/>
  </w:style>
  <w:style w:type="paragraph" w:styleId="NormalWeb">
    <w:name w:val="Normal (Web)"/>
    <w:basedOn w:val="Normal"/>
    <w:uiPriority w:val="99"/>
    <w:semiHidden/>
    <w:unhideWhenUsed/>
    <w:rsid w:val="002003CA"/>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2003CA"/>
  </w:style>
  <w:style w:type="character" w:styleId="Hyperlink">
    <w:name w:val="Hyperlink"/>
    <w:basedOn w:val="DefaultParagraphFont"/>
    <w:uiPriority w:val="99"/>
    <w:unhideWhenUsed/>
    <w:rsid w:val="0083581F"/>
    <w:rPr>
      <w:color w:val="410082" w:themeColor="hyperlink"/>
      <w:u w:val="single"/>
    </w:rPr>
  </w:style>
</w:styles>
</file>

<file path=word/webSettings.xml><?xml version="1.0" encoding="utf-8"?>
<w:webSettings xmlns:r="http://schemas.openxmlformats.org/officeDocument/2006/relationships" xmlns:w="http://schemas.openxmlformats.org/wordprocessingml/2006/main">
  <w:divs>
    <w:div w:id="770856363">
      <w:bodyDiv w:val="1"/>
      <w:marLeft w:val="0"/>
      <w:marRight w:val="0"/>
      <w:marTop w:val="0"/>
      <w:marBottom w:val="0"/>
      <w:divBdr>
        <w:top w:val="none" w:sz="0" w:space="0" w:color="auto"/>
        <w:left w:val="none" w:sz="0" w:space="0" w:color="auto"/>
        <w:bottom w:val="none" w:sz="0" w:space="0" w:color="auto"/>
        <w:right w:val="none" w:sz="0" w:space="0" w:color="auto"/>
      </w:divBdr>
    </w:div>
    <w:div w:id="21432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_DIVE_INFORMATION\MasterTemplate\DiveForm_wGlobe_July12_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D7F145FA7C4F2B968031A211AB0D7F"/>
        <w:category>
          <w:name w:val="General"/>
          <w:gallery w:val="placeholder"/>
        </w:category>
        <w:types>
          <w:type w:val="bbPlcHdr"/>
        </w:types>
        <w:behaviors>
          <w:behavior w:val="content"/>
        </w:behaviors>
        <w:guid w:val="{0A4BD3F7-228B-4956-BAA9-5382BC8EE2A2}"/>
      </w:docPartPr>
      <w:docPartBody>
        <w:p w:rsidR="00851681" w:rsidRDefault="00851681">
          <w:pPr>
            <w:pStyle w:val="C4D7F145FA7C4F2B968031A211AB0D7F"/>
          </w:pPr>
          <w:r w:rsidRPr="00FD42F4">
            <w:rPr>
              <w:rStyle w:val="PlaceholderText"/>
            </w:rPr>
            <w:t>Click here to enter text.</w:t>
          </w:r>
        </w:p>
      </w:docPartBody>
    </w:docPart>
    <w:docPart>
      <w:docPartPr>
        <w:name w:val="CA3B17B3E4E3478BA3A63A9F63092F79"/>
        <w:category>
          <w:name w:val="General"/>
          <w:gallery w:val="placeholder"/>
        </w:category>
        <w:types>
          <w:type w:val="bbPlcHdr"/>
        </w:types>
        <w:behaviors>
          <w:behavior w:val="content"/>
        </w:behaviors>
        <w:guid w:val="{E5D94845-70C7-489B-9231-E95C2AAAC5EC}"/>
      </w:docPartPr>
      <w:docPartBody>
        <w:p w:rsidR="00851681" w:rsidRDefault="00851681">
          <w:pPr>
            <w:pStyle w:val="CA3B17B3E4E3478BA3A63A9F63092F79"/>
          </w:pPr>
          <w:r w:rsidRPr="00FD42F4">
            <w:rPr>
              <w:rStyle w:val="PlaceholderText"/>
            </w:rPr>
            <w:t>Click here to enter text.</w:t>
          </w:r>
        </w:p>
      </w:docPartBody>
    </w:docPart>
    <w:docPart>
      <w:docPartPr>
        <w:name w:val="4246EBAACC034521B5A530EE1FDC49B0"/>
        <w:category>
          <w:name w:val="General"/>
          <w:gallery w:val="placeholder"/>
        </w:category>
        <w:types>
          <w:type w:val="bbPlcHdr"/>
        </w:types>
        <w:behaviors>
          <w:behavior w:val="content"/>
        </w:behaviors>
        <w:guid w:val="{70D21CD6-3D1A-481B-9BA3-CB514EF8E76A}"/>
      </w:docPartPr>
      <w:docPartBody>
        <w:p w:rsidR="00851681" w:rsidRDefault="00851681">
          <w:pPr>
            <w:pStyle w:val="4246EBAACC034521B5A530EE1FDC49B0"/>
          </w:pPr>
          <w:r w:rsidRPr="00FD42F4">
            <w:rPr>
              <w:rStyle w:val="PlaceholderText"/>
            </w:rPr>
            <w:t>Click here to enter text.</w:t>
          </w:r>
        </w:p>
      </w:docPartBody>
    </w:docPart>
    <w:docPart>
      <w:docPartPr>
        <w:name w:val="CA9F489628214D6191E4E8170D7BEA41"/>
        <w:category>
          <w:name w:val="General"/>
          <w:gallery w:val="placeholder"/>
        </w:category>
        <w:types>
          <w:type w:val="bbPlcHdr"/>
        </w:types>
        <w:behaviors>
          <w:behavior w:val="content"/>
        </w:behaviors>
        <w:guid w:val="{0C2B212A-5D77-4B08-9FFA-2D33A49C77AA}"/>
      </w:docPartPr>
      <w:docPartBody>
        <w:p w:rsidR="00851681" w:rsidRDefault="00851681">
          <w:pPr>
            <w:pStyle w:val="CA9F489628214D6191E4E8170D7BEA41"/>
          </w:pPr>
          <w:r w:rsidRPr="00343193">
            <w:rPr>
              <w:rStyle w:val="PlaceholderText"/>
            </w:rPr>
            <w:t>Click here to enter a date.</w:t>
          </w:r>
        </w:p>
      </w:docPartBody>
    </w:docPart>
    <w:docPart>
      <w:docPartPr>
        <w:name w:val="E3AB8D8704924083A4A09C3D46ED4C83"/>
        <w:category>
          <w:name w:val="General"/>
          <w:gallery w:val="placeholder"/>
        </w:category>
        <w:types>
          <w:type w:val="bbPlcHdr"/>
        </w:types>
        <w:behaviors>
          <w:behavior w:val="content"/>
        </w:behaviors>
        <w:guid w:val="{5CDC5C31-38CC-45D7-AE4B-BA21FE516728}"/>
      </w:docPartPr>
      <w:docPartBody>
        <w:p w:rsidR="00851681" w:rsidRDefault="00851681">
          <w:pPr>
            <w:pStyle w:val="E3AB8D8704924083A4A09C3D46ED4C83"/>
          </w:pPr>
          <w:r w:rsidRPr="00343193">
            <w:rPr>
              <w:rStyle w:val="PlaceholderText"/>
            </w:rPr>
            <w:t>Click here to enter a date.</w:t>
          </w:r>
        </w:p>
      </w:docPartBody>
    </w:docPart>
    <w:docPart>
      <w:docPartPr>
        <w:name w:val="83ED615F67F740E3A60B6175B1E9AB4E"/>
        <w:category>
          <w:name w:val="General"/>
          <w:gallery w:val="placeholder"/>
        </w:category>
        <w:types>
          <w:type w:val="bbPlcHdr"/>
        </w:types>
        <w:behaviors>
          <w:behavior w:val="content"/>
        </w:behaviors>
        <w:guid w:val="{AB448B7D-0420-43FC-9D04-6ADE12F22D22}"/>
      </w:docPartPr>
      <w:docPartBody>
        <w:p w:rsidR="00851681" w:rsidRDefault="00851681">
          <w:pPr>
            <w:pStyle w:val="83ED615F67F740E3A60B6175B1E9AB4E"/>
          </w:pPr>
          <w:r w:rsidRPr="00FD42F4">
            <w:rPr>
              <w:rStyle w:val="PlaceholderText"/>
            </w:rPr>
            <w:t>Click here to enter text.</w:t>
          </w:r>
        </w:p>
      </w:docPartBody>
    </w:docPart>
    <w:docPart>
      <w:docPartPr>
        <w:name w:val="1DF73F82860F4017A74B6B216C1B3FAF"/>
        <w:category>
          <w:name w:val="General"/>
          <w:gallery w:val="placeholder"/>
        </w:category>
        <w:types>
          <w:type w:val="bbPlcHdr"/>
        </w:types>
        <w:behaviors>
          <w:behavior w:val="content"/>
        </w:behaviors>
        <w:guid w:val="{8618F055-F64F-4966-9126-920DADEFC1C3}"/>
      </w:docPartPr>
      <w:docPartBody>
        <w:p w:rsidR="00851681" w:rsidRDefault="00851681">
          <w:pPr>
            <w:pStyle w:val="1DF73F82860F4017A74B6B216C1B3FAF"/>
          </w:pPr>
          <w:r w:rsidRPr="00FD42F4">
            <w:rPr>
              <w:rStyle w:val="PlaceholderText"/>
            </w:rPr>
            <w:t>Click here to enter a date.</w:t>
          </w:r>
        </w:p>
      </w:docPartBody>
    </w:docPart>
    <w:docPart>
      <w:docPartPr>
        <w:name w:val="78AB1C3C54714931B87A1D64B5455AC7"/>
        <w:category>
          <w:name w:val="General"/>
          <w:gallery w:val="placeholder"/>
        </w:category>
        <w:types>
          <w:type w:val="bbPlcHdr"/>
        </w:types>
        <w:behaviors>
          <w:behavior w:val="content"/>
        </w:behaviors>
        <w:guid w:val="{9ADBA25D-40FA-4E03-BCFE-64B61D84FEF8}"/>
      </w:docPartPr>
      <w:docPartBody>
        <w:p w:rsidR="00851681" w:rsidRDefault="00851681">
          <w:pPr>
            <w:pStyle w:val="78AB1C3C54714931B87A1D64B5455AC7"/>
          </w:pPr>
          <w:r w:rsidRPr="002E5367">
            <w:rPr>
              <w:rStyle w:val="PlaceholderText"/>
            </w:rPr>
            <w:t>Click here to enter text.</w:t>
          </w:r>
        </w:p>
      </w:docPartBody>
    </w:docPart>
    <w:docPart>
      <w:docPartPr>
        <w:name w:val="FA03C5028DE94672B9E2B74C571CD6F1"/>
        <w:category>
          <w:name w:val="General"/>
          <w:gallery w:val="placeholder"/>
        </w:category>
        <w:types>
          <w:type w:val="bbPlcHdr"/>
        </w:types>
        <w:behaviors>
          <w:behavior w:val="content"/>
        </w:behaviors>
        <w:guid w:val="{E8B09C63-02DA-43EB-936A-F6A1F60DA68D}"/>
      </w:docPartPr>
      <w:docPartBody>
        <w:p w:rsidR="00851681" w:rsidRDefault="00851681">
          <w:pPr>
            <w:pStyle w:val="FA03C5028DE94672B9E2B74C571CD6F1"/>
          </w:pPr>
          <w:r w:rsidRPr="00FD42F4">
            <w:rPr>
              <w:rStyle w:val="PlaceholderText"/>
            </w:rPr>
            <w:t>Click here to enter text.</w:t>
          </w:r>
        </w:p>
      </w:docPartBody>
    </w:docPart>
    <w:docPart>
      <w:docPartPr>
        <w:name w:val="C12C6201DB4042B29E9E01E918B1CE26"/>
        <w:category>
          <w:name w:val="General"/>
          <w:gallery w:val="placeholder"/>
        </w:category>
        <w:types>
          <w:type w:val="bbPlcHdr"/>
        </w:types>
        <w:behaviors>
          <w:behavior w:val="content"/>
        </w:behaviors>
        <w:guid w:val="{BC12E4FC-7E03-4AB3-BED0-39AE627E45A4}"/>
      </w:docPartPr>
      <w:docPartBody>
        <w:p w:rsidR="00851681" w:rsidRDefault="00851681">
          <w:pPr>
            <w:pStyle w:val="C12C6201DB4042B29E9E01E918B1CE26"/>
          </w:pPr>
          <w:r w:rsidRPr="00343193">
            <w:rPr>
              <w:rStyle w:val="PlaceholderText"/>
            </w:rPr>
            <w:t>Choose an item.</w:t>
          </w:r>
        </w:p>
      </w:docPartBody>
    </w:docPart>
    <w:docPart>
      <w:docPartPr>
        <w:name w:val="E1B582C7BF8A4ACC96A4FEEE4C5AB0AE"/>
        <w:category>
          <w:name w:val="General"/>
          <w:gallery w:val="placeholder"/>
        </w:category>
        <w:types>
          <w:type w:val="bbPlcHdr"/>
        </w:types>
        <w:behaviors>
          <w:behavior w:val="content"/>
        </w:behaviors>
        <w:guid w:val="{1C9C3A34-41C2-40ED-BFF2-6F77E05567F8}"/>
      </w:docPartPr>
      <w:docPartBody>
        <w:p w:rsidR="00851681" w:rsidRDefault="00851681">
          <w:pPr>
            <w:pStyle w:val="E1B582C7BF8A4ACC96A4FEEE4C5AB0AE"/>
          </w:pPr>
          <w:r w:rsidRPr="00FD42F4">
            <w:rPr>
              <w:rStyle w:val="PlaceholderText"/>
            </w:rPr>
            <w:t>Click here to enter a date.</w:t>
          </w:r>
        </w:p>
      </w:docPartBody>
    </w:docPart>
    <w:docPart>
      <w:docPartPr>
        <w:name w:val="E7B91410805D4DEA9911C5F9C72C44A9"/>
        <w:category>
          <w:name w:val="General"/>
          <w:gallery w:val="placeholder"/>
        </w:category>
        <w:types>
          <w:type w:val="bbPlcHdr"/>
        </w:types>
        <w:behaviors>
          <w:behavior w:val="content"/>
        </w:behaviors>
        <w:guid w:val="{2C21382D-2684-4BA7-8545-9749572044AD}"/>
      </w:docPartPr>
      <w:docPartBody>
        <w:p w:rsidR="00851681" w:rsidRDefault="00851681">
          <w:pPr>
            <w:pStyle w:val="E7B91410805D4DEA9911C5F9C72C44A9"/>
          </w:pPr>
          <w:r w:rsidRPr="002E5367">
            <w:rPr>
              <w:rStyle w:val="PlaceholderText"/>
            </w:rPr>
            <w:t>Click here to enter text.</w:t>
          </w:r>
        </w:p>
      </w:docPartBody>
    </w:docPart>
    <w:docPart>
      <w:docPartPr>
        <w:name w:val="4DE02587B2A94BD0AA58643BB5F1E856"/>
        <w:category>
          <w:name w:val="General"/>
          <w:gallery w:val="placeholder"/>
        </w:category>
        <w:types>
          <w:type w:val="bbPlcHdr"/>
        </w:types>
        <w:behaviors>
          <w:behavior w:val="content"/>
        </w:behaviors>
        <w:guid w:val="{38755966-0614-471F-83B3-F40DA4DCFC26}"/>
      </w:docPartPr>
      <w:docPartBody>
        <w:p w:rsidR="00851681" w:rsidRDefault="00851681">
          <w:pPr>
            <w:pStyle w:val="4DE02587B2A94BD0AA58643BB5F1E856"/>
          </w:pPr>
          <w:r w:rsidRPr="00FD42F4">
            <w:rPr>
              <w:rStyle w:val="PlaceholderText"/>
            </w:rPr>
            <w:t>Click here to enter text.</w:t>
          </w:r>
        </w:p>
      </w:docPartBody>
    </w:docPart>
    <w:docPart>
      <w:docPartPr>
        <w:name w:val="F096ACF54F334A77BF8327C4493D0F37"/>
        <w:category>
          <w:name w:val="General"/>
          <w:gallery w:val="placeholder"/>
        </w:category>
        <w:types>
          <w:type w:val="bbPlcHdr"/>
        </w:types>
        <w:behaviors>
          <w:behavior w:val="content"/>
        </w:behaviors>
        <w:guid w:val="{83DB2CF6-04FC-48F2-8429-2BF439F0A438}"/>
      </w:docPartPr>
      <w:docPartBody>
        <w:p w:rsidR="00851681" w:rsidRDefault="00851681">
          <w:pPr>
            <w:pStyle w:val="F096ACF54F334A77BF8327C4493D0F37"/>
          </w:pPr>
          <w:r w:rsidRPr="00FD42F4">
            <w:rPr>
              <w:rStyle w:val="PlaceholderText"/>
            </w:rPr>
            <w:t>Click here to enter text.</w:t>
          </w:r>
        </w:p>
      </w:docPartBody>
    </w:docPart>
    <w:docPart>
      <w:docPartPr>
        <w:name w:val="2E8848B48C154F9580E35C573A05660F"/>
        <w:category>
          <w:name w:val="General"/>
          <w:gallery w:val="placeholder"/>
        </w:category>
        <w:types>
          <w:type w:val="bbPlcHdr"/>
        </w:types>
        <w:behaviors>
          <w:behavior w:val="content"/>
        </w:behaviors>
        <w:guid w:val="{E9BA6AE1-48AB-4F95-A206-BB02ABD0D547}"/>
      </w:docPartPr>
      <w:docPartBody>
        <w:p w:rsidR="00851681" w:rsidRDefault="00851681">
          <w:pPr>
            <w:pStyle w:val="2E8848B48C154F9580E35C573A05660F"/>
          </w:pPr>
          <w:r w:rsidRPr="00343193">
            <w:rPr>
              <w:rStyle w:val="PlaceholderText"/>
            </w:rPr>
            <w:t>Choose an item.</w:t>
          </w:r>
        </w:p>
      </w:docPartBody>
    </w:docPart>
    <w:docPart>
      <w:docPartPr>
        <w:name w:val="5261364AFD644A1A9CB28DD7957BDDD5"/>
        <w:category>
          <w:name w:val="General"/>
          <w:gallery w:val="placeholder"/>
        </w:category>
        <w:types>
          <w:type w:val="bbPlcHdr"/>
        </w:types>
        <w:behaviors>
          <w:behavior w:val="content"/>
        </w:behaviors>
        <w:guid w:val="{B550CD2D-F586-4DFD-85C9-F6CD0B4FC2C3}"/>
      </w:docPartPr>
      <w:docPartBody>
        <w:p w:rsidR="00851681" w:rsidRDefault="00851681">
          <w:pPr>
            <w:pStyle w:val="5261364AFD644A1A9CB28DD7957BDDD5"/>
          </w:pPr>
          <w:r w:rsidRPr="00FD42F4">
            <w:rPr>
              <w:rStyle w:val="PlaceholderText"/>
            </w:rPr>
            <w:t>Click here to enter text.</w:t>
          </w:r>
        </w:p>
      </w:docPartBody>
    </w:docPart>
    <w:docPart>
      <w:docPartPr>
        <w:name w:val="B240AEB571BC4C1E82A542DC24A0DBF1"/>
        <w:category>
          <w:name w:val="General"/>
          <w:gallery w:val="placeholder"/>
        </w:category>
        <w:types>
          <w:type w:val="bbPlcHdr"/>
        </w:types>
        <w:behaviors>
          <w:behavior w:val="content"/>
        </w:behaviors>
        <w:guid w:val="{02F4CA67-041A-490D-8170-80C389512DCA}"/>
      </w:docPartPr>
      <w:docPartBody>
        <w:p w:rsidR="00851681" w:rsidRDefault="00851681">
          <w:pPr>
            <w:pStyle w:val="B240AEB571BC4C1E82A542DC24A0DBF1"/>
          </w:pPr>
          <w:r w:rsidRPr="00FD42F4">
            <w:rPr>
              <w:rStyle w:val="PlaceholderText"/>
            </w:rPr>
            <w:t>Click here to enter text.</w:t>
          </w:r>
        </w:p>
      </w:docPartBody>
    </w:docPart>
    <w:docPart>
      <w:docPartPr>
        <w:name w:val="9E871A22B3F5474C9F14F42FA049EC30"/>
        <w:category>
          <w:name w:val="General"/>
          <w:gallery w:val="placeholder"/>
        </w:category>
        <w:types>
          <w:type w:val="bbPlcHdr"/>
        </w:types>
        <w:behaviors>
          <w:behavior w:val="content"/>
        </w:behaviors>
        <w:guid w:val="{5EBCA858-B9B4-4B83-A8A1-C790BC45781D}"/>
      </w:docPartPr>
      <w:docPartBody>
        <w:p w:rsidR="00851681" w:rsidRDefault="00851681">
          <w:pPr>
            <w:pStyle w:val="9E871A22B3F5474C9F14F42FA049EC30"/>
          </w:pPr>
          <w:r w:rsidRPr="00343193">
            <w:rPr>
              <w:rStyle w:val="PlaceholderText"/>
            </w:rPr>
            <w:t>Choose an item.</w:t>
          </w:r>
        </w:p>
      </w:docPartBody>
    </w:docPart>
    <w:docPart>
      <w:docPartPr>
        <w:name w:val="A82B4FFE8D8648FD9513B3A8BEF4E0EC"/>
        <w:category>
          <w:name w:val="General"/>
          <w:gallery w:val="placeholder"/>
        </w:category>
        <w:types>
          <w:type w:val="bbPlcHdr"/>
        </w:types>
        <w:behaviors>
          <w:behavior w:val="content"/>
        </w:behaviors>
        <w:guid w:val="{B95E3165-C276-4CEC-AA20-272B6AD42F35}"/>
      </w:docPartPr>
      <w:docPartBody>
        <w:p w:rsidR="00851681" w:rsidRDefault="00851681">
          <w:pPr>
            <w:pStyle w:val="A82B4FFE8D8648FD9513B3A8BEF4E0EC"/>
          </w:pPr>
          <w:r w:rsidRPr="00343193">
            <w:rPr>
              <w:rStyle w:val="PlaceholderText"/>
            </w:rPr>
            <w:t>Choose an item.</w:t>
          </w:r>
        </w:p>
      </w:docPartBody>
    </w:docPart>
    <w:docPart>
      <w:docPartPr>
        <w:name w:val="1E3390A1FFFC4CFC8440375F78D0C37A"/>
        <w:category>
          <w:name w:val="General"/>
          <w:gallery w:val="placeholder"/>
        </w:category>
        <w:types>
          <w:type w:val="bbPlcHdr"/>
        </w:types>
        <w:behaviors>
          <w:behavior w:val="content"/>
        </w:behaviors>
        <w:guid w:val="{A2CFCE64-799E-4086-8F7C-D5D45955E104}"/>
      </w:docPartPr>
      <w:docPartBody>
        <w:p w:rsidR="00851681" w:rsidRDefault="00851681">
          <w:pPr>
            <w:pStyle w:val="1E3390A1FFFC4CFC8440375F78D0C37A"/>
          </w:pPr>
          <w:r w:rsidRPr="00343193">
            <w:rPr>
              <w:rStyle w:val="PlaceholderText"/>
            </w:rPr>
            <w:t>Choose an item.</w:t>
          </w:r>
        </w:p>
      </w:docPartBody>
    </w:docPart>
    <w:docPart>
      <w:docPartPr>
        <w:name w:val="D9CFA10528C34D1C9B265FC064DE49D2"/>
        <w:category>
          <w:name w:val="General"/>
          <w:gallery w:val="placeholder"/>
        </w:category>
        <w:types>
          <w:type w:val="bbPlcHdr"/>
        </w:types>
        <w:behaviors>
          <w:behavior w:val="content"/>
        </w:behaviors>
        <w:guid w:val="{48E8048D-1006-4B1B-A49F-9F11F2C59ACA}"/>
      </w:docPartPr>
      <w:docPartBody>
        <w:p w:rsidR="00851681" w:rsidRDefault="00851681">
          <w:pPr>
            <w:pStyle w:val="D9CFA10528C34D1C9B265FC064DE49D2"/>
          </w:pPr>
          <w:r w:rsidRPr="00343193">
            <w:rPr>
              <w:rStyle w:val="PlaceholderText"/>
            </w:rPr>
            <w:t>Choose an item.</w:t>
          </w:r>
        </w:p>
      </w:docPartBody>
    </w:docPart>
    <w:docPart>
      <w:docPartPr>
        <w:name w:val="44A6FDE1E3B3427B889B82E7EC3F7FD2"/>
        <w:category>
          <w:name w:val="General"/>
          <w:gallery w:val="placeholder"/>
        </w:category>
        <w:types>
          <w:type w:val="bbPlcHdr"/>
        </w:types>
        <w:behaviors>
          <w:behavior w:val="content"/>
        </w:behaviors>
        <w:guid w:val="{5C6FCEC1-982A-4964-9FA8-CE52F3324710}"/>
      </w:docPartPr>
      <w:docPartBody>
        <w:p w:rsidR="00851681" w:rsidRDefault="00851681">
          <w:pPr>
            <w:pStyle w:val="44A6FDE1E3B3427B889B82E7EC3F7FD2"/>
          </w:pPr>
          <w:r w:rsidRPr="00343193">
            <w:rPr>
              <w:rStyle w:val="PlaceholderText"/>
            </w:rPr>
            <w:t>Choose an item.</w:t>
          </w:r>
        </w:p>
      </w:docPartBody>
    </w:docPart>
    <w:docPart>
      <w:docPartPr>
        <w:name w:val="9E116F2A14B34F21BCAF0EDC82EAC0A3"/>
        <w:category>
          <w:name w:val="General"/>
          <w:gallery w:val="placeholder"/>
        </w:category>
        <w:types>
          <w:type w:val="bbPlcHdr"/>
        </w:types>
        <w:behaviors>
          <w:behavior w:val="content"/>
        </w:behaviors>
        <w:guid w:val="{D99CB56E-2CC6-4AB7-BF67-5B48A8B39EB2}"/>
      </w:docPartPr>
      <w:docPartBody>
        <w:p w:rsidR="00851681" w:rsidRDefault="00851681">
          <w:pPr>
            <w:pStyle w:val="9E116F2A14B34F21BCAF0EDC82EAC0A3"/>
          </w:pPr>
          <w:r w:rsidRPr="00343193">
            <w:rPr>
              <w:rStyle w:val="PlaceholderText"/>
            </w:rPr>
            <w:t>Choose an item.</w:t>
          </w:r>
        </w:p>
      </w:docPartBody>
    </w:docPart>
    <w:docPart>
      <w:docPartPr>
        <w:name w:val="302AD599E56342188C42B2FBACA65DCC"/>
        <w:category>
          <w:name w:val="General"/>
          <w:gallery w:val="placeholder"/>
        </w:category>
        <w:types>
          <w:type w:val="bbPlcHdr"/>
        </w:types>
        <w:behaviors>
          <w:behavior w:val="content"/>
        </w:behaviors>
        <w:guid w:val="{E5E4D9DB-9C6D-4906-859F-75A5F5C77301}"/>
      </w:docPartPr>
      <w:docPartBody>
        <w:p w:rsidR="00851681" w:rsidRDefault="00851681">
          <w:pPr>
            <w:pStyle w:val="302AD599E56342188C42B2FBACA65DCC"/>
          </w:pPr>
          <w:r w:rsidRPr="00FD42F4">
            <w:rPr>
              <w:rStyle w:val="PlaceholderText"/>
            </w:rPr>
            <w:t>Click here to enter text.</w:t>
          </w:r>
        </w:p>
      </w:docPartBody>
    </w:docPart>
    <w:docPart>
      <w:docPartPr>
        <w:name w:val="5D00BC2B98FF45FD94AD343D346B9A5E"/>
        <w:category>
          <w:name w:val="General"/>
          <w:gallery w:val="placeholder"/>
        </w:category>
        <w:types>
          <w:type w:val="bbPlcHdr"/>
        </w:types>
        <w:behaviors>
          <w:behavior w:val="content"/>
        </w:behaviors>
        <w:guid w:val="{02EC5229-3921-4F79-A4CE-18813D5A8C12}"/>
      </w:docPartPr>
      <w:docPartBody>
        <w:p w:rsidR="00851681" w:rsidRDefault="00851681">
          <w:pPr>
            <w:pStyle w:val="5D00BC2B98FF45FD94AD343D346B9A5E"/>
          </w:pPr>
          <w:r w:rsidRPr="00FD42F4">
            <w:rPr>
              <w:rStyle w:val="PlaceholderText"/>
            </w:rPr>
            <w:t>Click here to enter text.</w:t>
          </w:r>
        </w:p>
      </w:docPartBody>
    </w:docPart>
    <w:docPart>
      <w:docPartPr>
        <w:name w:val="5DEFF0AAB1B44059A375EF7F7D21931F"/>
        <w:category>
          <w:name w:val="General"/>
          <w:gallery w:val="placeholder"/>
        </w:category>
        <w:types>
          <w:type w:val="bbPlcHdr"/>
        </w:types>
        <w:behaviors>
          <w:behavior w:val="content"/>
        </w:behaviors>
        <w:guid w:val="{3ECB0FED-94B2-4FC1-B195-29B13801A8FA}"/>
      </w:docPartPr>
      <w:docPartBody>
        <w:p w:rsidR="00851681" w:rsidRDefault="00851681">
          <w:pPr>
            <w:pStyle w:val="5DEFF0AAB1B44059A375EF7F7D21931F"/>
          </w:pPr>
          <w:r w:rsidRPr="00343193">
            <w:rPr>
              <w:rStyle w:val="PlaceholderText"/>
            </w:rPr>
            <w:t>Click here to enter text.</w:t>
          </w:r>
        </w:p>
      </w:docPartBody>
    </w:docPart>
    <w:docPart>
      <w:docPartPr>
        <w:name w:val="CC8D871E9DE9454C8A5B178F597A9ACC"/>
        <w:category>
          <w:name w:val="General"/>
          <w:gallery w:val="placeholder"/>
        </w:category>
        <w:types>
          <w:type w:val="bbPlcHdr"/>
        </w:types>
        <w:behaviors>
          <w:behavior w:val="content"/>
        </w:behaviors>
        <w:guid w:val="{3428859D-088E-402F-8653-20B599B43D23}"/>
      </w:docPartPr>
      <w:docPartBody>
        <w:p w:rsidR="00851681" w:rsidRDefault="00851681">
          <w:pPr>
            <w:pStyle w:val="CC8D871E9DE9454C8A5B178F597A9ACC"/>
          </w:pPr>
          <w:r w:rsidRPr="00FD42F4">
            <w:rPr>
              <w:rStyle w:val="PlaceholderText"/>
            </w:rPr>
            <w:t>Click here to enter text.</w:t>
          </w:r>
        </w:p>
      </w:docPartBody>
    </w:docPart>
    <w:docPart>
      <w:docPartPr>
        <w:name w:val="DF1090B88CED48A2B1C0352629453478"/>
        <w:category>
          <w:name w:val="General"/>
          <w:gallery w:val="placeholder"/>
        </w:category>
        <w:types>
          <w:type w:val="bbPlcHdr"/>
        </w:types>
        <w:behaviors>
          <w:behavior w:val="content"/>
        </w:behaviors>
        <w:guid w:val="{9F5325B0-1DC7-4FAA-A050-8990EEFEF277}"/>
      </w:docPartPr>
      <w:docPartBody>
        <w:p w:rsidR="00851681" w:rsidRDefault="00851681">
          <w:pPr>
            <w:pStyle w:val="DF1090B88CED48A2B1C0352629453478"/>
          </w:pPr>
          <w:r w:rsidRPr="00FD42F4">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51681"/>
    <w:rsid w:val="00851681"/>
    <w:rsid w:val="00C263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6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1681"/>
    <w:rPr>
      <w:color w:val="808080"/>
    </w:rPr>
  </w:style>
  <w:style w:type="paragraph" w:customStyle="1" w:styleId="C4D7F145FA7C4F2B968031A211AB0D7F">
    <w:name w:val="C4D7F145FA7C4F2B968031A211AB0D7F"/>
    <w:rsid w:val="00851681"/>
  </w:style>
  <w:style w:type="paragraph" w:customStyle="1" w:styleId="CA3B17B3E4E3478BA3A63A9F63092F79">
    <w:name w:val="CA3B17B3E4E3478BA3A63A9F63092F79"/>
    <w:rsid w:val="00851681"/>
  </w:style>
  <w:style w:type="paragraph" w:customStyle="1" w:styleId="4246EBAACC034521B5A530EE1FDC49B0">
    <w:name w:val="4246EBAACC034521B5A530EE1FDC49B0"/>
    <w:rsid w:val="00851681"/>
  </w:style>
  <w:style w:type="paragraph" w:customStyle="1" w:styleId="CA9F489628214D6191E4E8170D7BEA41">
    <w:name w:val="CA9F489628214D6191E4E8170D7BEA41"/>
    <w:rsid w:val="00851681"/>
  </w:style>
  <w:style w:type="paragraph" w:customStyle="1" w:styleId="E3AB8D8704924083A4A09C3D46ED4C83">
    <w:name w:val="E3AB8D8704924083A4A09C3D46ED4C83"/>
    <w:rsid w:val="00851681"/>
  </w:style>
  <w:style w:type="paragraph" w:customStyle="1" w:styleId="83ED615F67F740E3A60B6175B1E9AB4E">
    <w:name w:val="83ED615F67F740E3A60B6175B1E9AB4E"/>
    <w:rsid w:val="00851681"/>
  </w:style>
  <w:style w:type="paragraph" w:customStyle="1" w:styleId="1DF73F82860F4017A74B6B216C1B3FAF">
    <w:name w:val="1DF73F82860F4017A74B6B216C1B3FAF"/>
    <w:rsid w:val="00851681"/>
  </w:style>
  <w:style w:type="paragraph" w:customStyle="1" w:styleId="78AB1C3C54714931B87A1D64B5455AC7">
    <w:name w:val="78AB1C3C54714931B87A1D64B5455AC7"/>
    <w:rsid w:val="00851681"/>
  </w:style>
  <w:style w:type="paragraph" w:customStyle="1" w:styleId="FA03C5028DE94672B9E2B74C571CD6F1">
    <w:name w:val="FA03C5028DE94672B9E2B74C571CD6F1"/>
    <w:rsid w:val="00851681"/>
  </w:style>
  <w:style w:type="paragraph" w:customStyle="1" w:styleId="C12C6201DB4042B29E9E01E918B1CE26">
    <w:name w:val="C12C6201DB4042B29E9E01E918B1CE26"/>
    <w:rsid w:val="00851681"/>
  </w:style>
  <w:style w:type="paragraph" w:customStyle="1" w:styleId="E1B582C7BF8A4ACC96A4FEEE4C5AB0AE">
    <w:name w:val="E1B582C7BF8A4ACC96A4FEEE4C5AB0AE"/>
    <w:rsid w:val="00851681"/>
  </w:style>
  <w:style w:type="paragraph" w:customStyle="1" w:styleId="E7B91410805D4DEA9911C5F9C72C44A9">
    <w:name w:val="E7B91410805D4DEA9911C5F9C72C44A9"/>
    <w:rsid w:val="00851681"/>
  </w:style>
  <w:style w:type="paragraph" w:customStyle="1" w:styleId="4DE02587B2A94BD0AA58643BB5F1E856">
    <w:name w:val="4DE02587B2A94BD0AA58643BB5F1E856"/>
    <w:rsid w:val="00851681"/>
  </w:style>
  <w:style w:type="paragraph" w:customStyle="1" w:styleId="F096ACF54F334A77BF8327C4493D0F37">
    <w:name w:val="F096ACF54F334A77BF8327C4493D0F37"/>
    <w:rsid w:val="00851681"/>
  </w:style>
  <w:style w:type="paragraph" w:customStyle="1" w:styleId="2E8848B48C154F9580E35C573A05660F">
    <w:name w:val="2E8848B48C154F9580E35C573A05660F"/>
    <w:rsid w:val="00851681"/>
  </w:style>
  <w:style w:type="paragraph" w:customStyle="1" w:styleId="5261364AFD644A1A9CB28DD7957BDDD5">
    <w:name w:val="5261364AFD644A1A9CB28DD7957BDDD5"/>
    <w:rsid w:val="00851681"/>
  </w:style>
  <w:style w:type="paragraph" w:customStyle="1" w:styleId="B240AEB571BC4C1E82A542DC24A0DBF1">
    <w:name w:val="B240AEB571BC4C1E82A542DC24A0DBF1"/>
    <w:rsid w:val="00851681"/>
  </w:style>
  <w:style w:type="paragraph" w:customStyle="1" w:styleId="9E871A22B3F5474C9F14F42FA049EC30">
    <w:name w:val="9E871A22B3F5474C9F14F42FA049EC30"/>
    <w:rsid w:val="00851681"/>
  </w:style>
  <w:style w:type="paragraph" w:customStyle="1" w:styleId="A82B4FFE8D8648FD9513B3A8BEF4E0EC">
    <w:name w:val="A82B4FFE8D8648FD9513B3A8BEF4E0EC"/>
    <w:rsid w:val="00851681"/>
  </w:style>
  <w:style w:type="paragraph" w:customStyle="1" w:styleId="1E3390A1FFFC4CFC8440375F78D0C37A">
    <w:name w:val="1E3390A1FFFC4CFC8440375F78D0C37A"/>
    <w:rsid w:val="00851681"/>
  </w:style>
  <w:style w:type="paragraph" w:customStyle="1" w:styleId="D9CFA10528C34D1C9B265FC064DE49D2">
    <w:name w:val="D9CFA10528C34D1C9B265FC064DE49D2"/>
    <w:rsid w:val="00851681"/>
  </w:style>
  <w:style w:type="paragraph" w:customStyle="1" w:styleId="44A6FDE1E3B3427B889B82E7EC3F7FD2">
    <w:name w:val="44A6FDE1E3B3427B889B82E7EC3F7FD2"/>
    <w:rsid w:val="00851681"/>
  </w:style>
  <w:style w:type="paragraph" w:customStyle="1" w:styleId="9E116F2A14B34F21BCAF0EDC82EAC0A3">
    <w:name w:val="9E116F2A14B34F21BCAF0EDC82EAC0A3"/>
    <w:rsid w:val="00851681"/>
  </w:style>
  <w:style w:type="paragraph" w:customStyle="1" w:styleId="302AD599E56342188C42B2FBACA65DCC">
    <w:name w:val="302AD599E56342188C42B2FBACA65DCC"/>
    <w:rsid w:val="00851681"/>
  </w:style>
  <w:style w:type="paragraph" w:customStyle="1" w:styleId="5D00BC2B98FF45FD94AD343D346B9A5E">
    <w:name w:val="5D00BC2B98FF45FD94AD343D346B9A5E"/>
    <w:rsid w:val="00851681"/>
  </w:style>
  <w:style w:type="paragraph" w:customStyle="1" w:styleId="5DEFF0AAB1B44059A375EF7F7D21931F">
    <w:name w:val="5DEFF0AAB1B44059A375EF7F7D21931F"/>
    <w:rsid w:val="00851681"/>
  </w:style>
  <w:style w:type="paragraph" w:customStyle="1" w:styleId="CC8D871E9DE9454C8A5B178F597A9ACC">
    <w:name w:val="CC8D871E9DE9454C8A5B178F597A9ACC"/>
    <w:rsid w:val="00851681"/>
  </w:style>
  <w:style w:type="paragraph" w:customStyle="1" w:styleId="DF1090B88CED48A2B1C0352629453478">
    <w:name w:val="DF1090B88CED48A2B1C0352629453478"/>
    <w:rsid w:val="0085168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708AF-DEAA-450D-A5CC-52D98F91E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DiveForm_wGlobe_July12_MASTER.dotx</Template>
  <TotalTime>103</TotalTime>
  <Pages>3</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kelliott</cp:lastModifiedBy>
  <cp:revision>5</cp:revision>
  <dcterms:created xsi:type="dcterms:W3CDTF">2010-07-12T11:48:00Z</dcterms:created>
  <dcterms:modified xsi:type="dcterms:W3CDTF">2010-07-18T03:35:00Z</dcterms:modified>
</cp:coreProperties>
</file>